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90A69" w14:textId="77777777" w:rsidR="0001230A" w:rsidRDefault="0001230A" w:rsidP="0001230A">
      <w:pPr>
        <w:jc w:val="center"/>
        <w:rPr>
          <w:b/>
          <w:bCs/>
          <w:sz w:val="28"/>
          <w:szCs w:val="28"/>
        </w:rPr>
      </w:pPr>
    </w:p>
    <w:p w14:paraId="010EF4CE" w14:textId="77777777" w:rsidR="0001230A" w:rsidRDefault="0001230A" w:rsidP="0001230A">
      <w:pPr>
        <w:jc w:val="center"/>
        <w:rPr>
          <w:b/>
          <w:bCs/>
          <w:sz w:val="28"/>
          <w:szCs w:val="28"/>
        </w:rPr>
      </w:pPr>
    </w:p>
    <w:p w14:paraId="5DBC5E40" w14:textId="77777777" w:rsidR="0001230A" w:rsidRDefault="0001230A" w:rsidP="0001230A">
      <w:pPr>
        <w:jc w:val="center"/>
        <w:rPr>
          <w:b/>
          <w:bCs/>
          <w:sz w:val="28"/>
          <w:szCs w:val="28"/>
        </w:rPr>
      </w:pPr>
    </w:p>
    <w:p w14:paraId="14C1AE17" w14:textId="77777777" w:rsidR="0001230A" w:rsidRDefault="0001230A" w:rsidP="0001230A">
      <w:pPr>
        <w:jc w:val="center"/>
        <w:rPr>
          <w:b/>
          <w:bCs/>
          <w:sz w:val="28"/>
          <w:szCs w:val="28"/>
        </w:rPr>
      </w:pPr>
    </w:p>
    <w:p w14:paraId="7094319C" w14:textId="77777777" w:rsidR="0001230A" w:rsidRDefault="0001230A" w:rsidP="0001230A">
      <w:pPr>
        <w:jc w:val="center"/>
        <w:rPr>
          <w:b/>
          <w:bCs/>
          <w:sz w:val="28"/>
          <w:szCs w:val="28"/>
        </w:rPr>
      </w:pPr>
    </w:p>
    <w:p w14:paraId="571C6087" w14:textId="6540589B" w:rsidR="0001230A" w:rsidRPr="0001230A" w:rsidRDefault="0001230A" w:rsidP="0001230A">
      <w:pPr>
        <w:jc w:val="center"/>
        <w:rPr>
          <w:b/>
          <w:bCs/>
          <w:sz w:val="28"/>
          <w:szCs w:val="28"/>
        </w:rPr>
      </w:pPr>
      <w:r w:rsidRPr="0001230A">
        <w:rPr>
          <w:b/>
          <w:bCs/>
          <w:sz w:val="28"/>
          <w:szCs w:val="28"/>
        </w:rPr>
        <w:t>Request for Proposals</w:t>
      </w:r>
    </w:p>
    <w:p w14:paraId="76AFF195" w14:textId="77777777" w:rsidR="0001230A" w:rsidRPr="0001230A" w:rsidRDefault="0001230A" w:rsidP="0001230A">
      <w:pPr>
        <w:jc w:val="center"/>
        <w:rPr>
          <w:b/>
          <w:bCs/>
          <w:sz w:val="28"/>
          <w:szCs w:val="28"/>
        </w:rPr>
      </w:pPr>
    </w:p>
    <w:p w14:paraId="56D3D976" w14:textId="77777777" w:rsidR="0001230A" w:rsidRPr="0001230A" w:rsidRDefault="0001230A" w:rsidP="0001230A">
      <w:pPr>
        <w:jc w:val="center"/>
        <w:rPr>
          <w:b/>
          <w:bCs/>
          <w:sz w:val="28"/>
          <w:szCs w:val="28"/>
        </w:rPr>
      </w:pPr>
      <w:r w:rsidRPr="0001230A">
        <w:rPr>
          <w:b/>
          <w:bCs/>
          <w:sz w:val="28"/>
          <w:szCs w:val="28"/>
        </w:rPr>
        <w:t>RFP #C043776</w:t>
      </w:r>
    </w:p>
    <w:p w14:paraId="184A7948" w14:textId="77777777" w:rsidR="0001230A" w:rsidRPr="0001230A" w:rsidRDefault="0001230A" w:rsidP="0001230A">
      <w:pPr>
        <w:jc w:val="center"/>
        <w:rPr>
          <w:b/>
          <w:bCs/>
          <w:sz w:val="28"/>
          <w:szCs w:val="28"/>
        </w:rPr>
      </w:pPr>
    </w:p>
    <w:p w14:paraId="7C1B8AD5" w14:textId="60864E7F" w:rsidR="0001230A" w:rsidRPr="0001230A" w:rsidRDefault="0001230A" w:rsidP="0001230A">
      <w:pPr>
        <w:jc w:val="center"/>
        <w:rPr>
          <w:b/>
          <w:bCs/>
          <w:sz w:val="28"/>
          <w:szCs w:val="28"/>
        </w:rPr>
      </w:pPr>
      <w:r w:rsidRPr="0001230A">
        <w:rPr>
          <w:b/>
          <w:bCs/>
          <w:sz w:val="28"/>
          <w:szCs w:val="28"/>
        </w:rPr>
        <w:t>Converged Eligibility and Enrollment (E&amp;E) System and Appeals Management System (AMS)</w:t>
      </w:r>
    </w:p>
    <w:p w14:paraId="47A9F8C0" w14:textId="77777777" w:rsidR="0001230A" w:rsidRPr="0001230A" w:rsidRDefault="0001230A" w:rsidP="0001230A">
      <w:pPr>
        <w:jc w:val="center"/>
        <w:rPr>
          <w:b/>
          <w:bCs/>
          <w:sz w:val="28"/>
          <w:szCs w:val="28"/>
        </w:rPr>
      </w:pPr>
    </w:p>
    <w:p w14:paraId="5EB8C2D4" w14:textId="6028AAE5" w:rsidR="0001230A" w:rsidRPr="0001230A" w:rsidRDefault="0001230A" w:rsidP="0001230A">
      <w:pPr>
        <w:jc w:val="center"/>
        <w:rPr>
          <w:b/>
          <w:bCs/>
          <w:sz w:val="40"/>
          <w:szCs w:val="40"/>
        </w:rPr>
      </w:pPr>
      <w:r w:rsidRPr="0001230A">
        <w:rPr>
          <w:b/>
          <w:bCs/>
          <w:sz w:val="40"/>
          <w:szCs w:val="40"/>
        </w:rPr>
        <w:t xml:space="preserve">Attachment </w:t>
      </w:r>
      <w:r w:rsidR="009E1B6A">
        <w:rPr>
          <w:b/>
          <w:bCs/>
          <w:sz w:val="40"/>
          <w:szCs w:val="40"/>
        </w:rPr>
        <w:t>H</w:t>
      </w:r>
    </w:p>
    <w:p w14:paraId="0F651F4D" w14:textId="6B1DEFDC" w:rsidR="0001230A" w:rsidRPr="0001230A" w:rsidRDefault="0001230A" w:rsidP="0001230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Letter of Intent to Bid</w:t>
      </w:r>
    </w:p>
    <w:p w14:paraId="09693D62" w14:textId="77777777" w:rsidR="0001230A" w:rsidRDefault="0001230A">
      <w:r>
        <w:br w:type="page"/>
      </w:r>
    </w:p>
    <w:p w14:paraId="18C1E8C9" w14:textId="28A8F622" w:rsidR="002827F1" w:rsidRDefault="0001230A" w:rsidP="0001230A">
      <w:pPr>
        <w:rPr>
          <w:b/>
          <w:bCs/>
        </w:rPr>
      </w:pPr>
      <w:r>
        <w:rPr>
          <w:b/>
          <w:bCs/>
        </w:rPr>
        <w:t xml:space="preserve">Company Name: </w:t>
      </w:r>
      <w:sdt>
        <w:sdtPr>
          <w:rPr>
            <w:b/>
            <w:bCs/>
          </w:rPr>
          <w:id w:val="-952248725"/>
          <w:placeholder>
            <w:docPart w:val="EF7320740DD24B4CBC739107687FA74C"/>
          </w:placeholder>
          <w:showingPlcHdr/>
        </w:sdtPr>
        <w:sdtContent>
          <w:r w:rsidRPr="00334F0C">
            <w:rPr>
              <w:rStyle w:val="PlaceholderText"/>
            </w:rPr>
            <w:t>Click or tap here to enter text.</w:t>
          </w:r>
        </w:sdtContent>
      </w:sdt>
    </w:p>
    <w:p w14:paraId="2C1B77B1" w14:textId="6FE721BC" w:rsidR="0001230A" w:rsidRDefault="0001230A" w:rsidP="0001230A">
      <w:pPr>
        <w:rPr>
          <w:b/>
          <w:bCs/>
        </w:rPr>
      </w:pPr>
      <w:r>
        <w:rPr>
          <w:b/>
          <w:bCs/>
        </w:rPr>
        <w:t xml:space="preserve">Company Address: </w:t>
      </w:r>
      <w:sdt>
        <w:sdtPr>
          <w:rPr>
            <w:b/>
            <w:bCs/>
          </w:rPr>
          <w:id w:val="-1418011651"/>
          <w:placeholder>
            <w:docPart w:val="1C9C855B9710499CA4FBC86E52C83C03"/>
          </w:placeholder>
          <w:showingPlcHdr/>
        </w:sdtPr>
        <w:sdtContent>
          <w:r w:rsidRPr="00334F0C">
            <w:rPr>
              <w:rStyle w:val="PlaceholderText"/>
            </w:rPr>
            <w:t>Click or tap here to enter text.</w:t>
          </w:r>
        </w:sdtContent>
      </w:sdt>
    </w:p>
    <w:p w14:paraId="14E042E8" w14:textId="77777777" w:rsidR="0001230A" w:rsidRDefault="0001230A" w:rsidP="0001230A">
      <w:pPr>
        <w:rPr>
          <w:b/>
          <w:bCs/>
          <w:u w:val="single"/>
        </w:rPr>
      </w:pPr>
    </w:p>
    <w:p w14:paraId="28DE0D2E" w14:textId="4FD0B5EE" w:rsidR="0001230A" w:rsidRPr="0001230A" w:rsidRDefault="0001230A" w:rsidP="0001230A">
      <w:pPr>
        <w:rPr>
          <w:b/>
          <w:bCs/>
          <w:u w:val="single"/>
        </w:rPr>
      </w:pPr>
      <w:r w:rsidRPr="0001230A">
        <w:rPr>
          <w:b/>
          <w:bCs/>
          <w:u w:val="single"/>
        </w:rPr>
        <w:t>Point of Contact</w:t>
      </w:r>
    </w:p>
    <w:p w14:paraId="039217BC" w14:textId="374F6C34" w:rsidR="0001230A" w:rsidRDefault="0001230A" w:rsidP="0001230A">
      <w:pPr>
        <w:rPr>
          <w:b/>
          <w:bCs/>
        </w:rPr>
      </w:pPr>
      <w:r>
        <w:rPr>
          <w:b/>
          <w:bCs/>
        </w:rPr>
        <w:t xml:space="preserve">Name: </w:t>
      </w:r>
      <w:sdt>
        <w:sdtPr>
          <w:rPr>
            <w:b/>
            <w:bCs/>
          </w:rPr>
          <w:id w:val="-26418148"/>
          <w:placeholder>
            <w:docPart w:val="73BA5D91B5E441EFB0FE7786A03A971B"/>
          </w:placeholder>
          <w:showingPlcHdr/>
        </w:sdtPr>
        <w:sdtContent>
          <w:r w:rsidRPr="00334F0C">
            <w:rPr>
              <w:rStyle w:val="PlaceholderText"/>
            </w:rPr>
            <w:t>Click or tap here to enter text.</w:t>
          </w:r>
        </w:sdtContent>
      </w:sdt>
    </w:p>
    <w:p w14:paraId="2A8FB9FA" w14:textId="7FC5BDAD" w:rsidR="00334F0C" w:rsidRDefault="00334F0C" w:rsidP="0001230A">
      <w:pPr>
        <w:rPr>
          <w:b/>
          <w:bCs/>
        </w:rPr>
      </w:pPr>
      <w:r>
        <w:rPr>
          <w:b/>
          <w:bCs/>
        </w:rPr>
        <w:t xml:space="preserve">Title: </w:t>
      </w:r>
      <w:sdt>
        <w:sdtPr>
          <w:rPr>
            <w:b/>
            <w:bCs/>
          </w:rPr>
          <w:id w:val="-843316778"/>
          <w:placeholder>
            <w:docPart w:val="61F86C44879A4CFAB1EB3B951B7C26BA"/>
          </w:placeholder>
          <w:showingPlcHdr/>
        </w:sdtPr>
        <w:sdtContent>
          <w:r w:rsidRPr="00334F0C">
            <w:rPr>
              <w:rStyle w:val="PlaceholderText"/>
            </w:rPr>
            <w:t>Click or tap here to enter text.</w:t>
          </w:r>
        </w:sdtContent>
      </w:sdt>
    </w:p>
    <w:p w14:paraId="0E8816D1" w14:textId="7A3DA92A" w:rsidR="0001230A" w:rsidRDefault="0001230A" w:rsidP="0001230A">
      <w:pPr>
        <w:rPr>
          <w:b/>
          <w:bCs/>
        </w:rPr>
      </w:pPr>
      <w:r>
        <w:rPr>
          <w:b/>
          <w:bCs/>
        </w:rPr>
        <w:t xml:space="preserve">Email: </w:t>
      </w:r>
      <w:sdt>
        <w:sdtPr>
          <w:rPr>
            <w:b/>
            <w:bCs/>
          </w:rPr>
          <w:id w:val="-38368207"/>
          <w:placeholder>
            <w:docPart w:val="BE77C419F3AB46809FE3C0DC2CAAC192"/>
          </w:placeholder>
          <w:showingPlcHdr/>
        </w:sdtPr>
        <w:sdtContent>
          <w:r w:rsidRPr="00334F0C">
            <w:rPr>
              <w:rStyle w:val="PlaceholderText"/>
            </w:rPr>
            <w:t>Click or tap here to enter text.</w:t>
          </w:r>
        </w:sdtContent>
      </w:sdt>
    </w:p>
    <w:p w14:paraId="09B6D5FE" w14:textId="21C1BFAB" w:rsidR="0001230A" w:rsidRDefault="0001230A" w:rsidP="0001230A">
      <w:pPr>
        <w:rPr>
          <w:b/>
          <w:bCs/>
        </w:rPr>
      </w:pPr>
      <w:r>
        <w:rPr>
          <w:b/>
          <w:bCs/>
        </w:rPr>
        <w:t xml:space="preserve">Phone Number: </w:t>
      </w:r>
      <w:sdt>
        <w:sdtPr>
          <w:rPr>
            <w:b/>
            <w:bCs/>
          </w:rPr>
          <w:id w:val="1875419762"/>
          <w:placeholder>
            <w:docPart w:val="27A6F4AB155846A3B82DD1C327F0A57B"/>
          </w:placeholder>
          <w:showingPlcHdr/>
        </w:sdtPr>
        <w:sdtContent>
          <w:r w:rsidRPr="00334F0C">
            <w:rPr>
              <w:rStyle w:val="PlaceholderText"/>
            </w:rPr>
            <w:t>Click or tap here to enter text.</w:t>
          </w:r>
        </w:sdtContent>
      </w:sdt>
    </w:p>
    <w:p w14:paraId="5FEEDD0B" w14:textId="77777777" w:rsidR="0001230A" w:rsidRDefault="0001230A" w:rsidP="0001230A">
      <w:pPr>
        <w:rPr>
          <w:b/>
          <w:bCs/>
        </w:rPr>
      </w:pPr>
    </w:p>
    <w:p w14:paraId="2983176D" w14:textId="07E494D7" w:rsidR="0001230A" w:rsidRDefault="00334F0C" w:rsidP="0001230A">
      <w:pPr>
        <w:rPr>
          <w:b/>
          <w:bCs/>
        </w:rPr>
      </w:pPr>
      <w:r>
        <w:rPr>
          <w:b/>
          <w:bCs/>
        </w:rPr>
        <w:t>Do you wish to</w:t>
      </w:r>
      <w:r w:rsidR="0001230A">
        <w:rPr>
          <w:b/>
          <w:bCs/>
        </w:rPr>
        <w:t xml:space="preserve"> register your intent to bid:</w:t>
      </w:r>
      <w:r>
        <w:rPr>
          <w:b/>
          <w:bCs/>
        </w:rPr>
        <w:t xml:space="preserve"> </w:t>
      </w:r>
      <w:sdt>
        <w:sdtPr>
          <w:rPr>
            <w:b/>
            <w:bCs/>
          </w:rPr>
          <w:alias w:val="Select a response"/>
          <w:tag w:val="Select a response"/>
          <w:id w:val="2044332815"/>
          <w:placeholder>
            <w:docPart w:val="8815BCA0170D4E10A728AE20923DC22C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Pr="00334F0C">
            <w:rPr>
              <w:rStyle w:val="PlaceholderText"/>
            </w:rPr>
            <w:t>Choose an item.</w:t>
          </w:r>
        </w:sdtContent>
      </w:sdt>
    </w:p>
    <w:p w14:paraId="6329F224" w14:textId="1B6770AD" w:rsidR="0001230A" w:rsidRPr="0001230A" w:rsidRDefault="0001230A" w:rsidP="0001230A">
      <w:pPr>
        <w:rPr>
          <w:b/>
          <w:bCs/>
        </w:rPr>
      </w:pPr>
      <w:r>
        <w:rPr>
          <w:b/>
          <w:bCs/>
        </w:rPr>
        <w:t>Check the following box to register for the Systems Demonstration:</w:t>
      </w:r>
      <w:r w:rsidR="00334F0C">
        <w:rPr>
          <w:b/>
          <w:bCs/>
        </w:rPr>
        <w:t xml:space="preserve"> </w:t>
      </w:r>
      <w:sdt>
        <w:sdtPr>
          <w:rPr>
            <w:b/>
            <w:bCs/>
          </w:rPr>
          <w:alias w:val="Select a response"/>
          <w:tag w:val="Select a response"/>
          <w:id w:val="386930649"/>
          <w:placeholder>
            <w:docPart w:val="76B6F8D0494E4BDE8431BADA004BA512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334F0C" w:rsidRPr="00334F0C">
            <w:rPr>
              <w:rStyle w:val="PlaceholderText"/>
            </w:rPr>
            <w:t>Choose an item.</w:t>
          </w:r>
        </w:sdtContent>
      </w:sdt>
    </w:p>
    <w:sectPr w:rsidR="0001230A" w:rsidRPr="0001230A" w:rsidSect="00303048">
      <w:headerReference w:type="default" r:id="rId11"/>
      <w:footerReference w:type="default" r:id="rId12"/>
      <w:pgSz w:w="12240" w:h="15840"/>
      <w:pgMar w:top="720" w:right="720" w:bottom="720" w:left="720" w:header="432" w:footer="43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B815F" w14:textId="77777777" w:rsidR="00C702E5" w:rsidRDefault="00C702E5">
      <w:r>
        <w:separator/>
      </w:r>
    </w:p>
  </w:endnote>
  <w:endnote w:type="continuationSeparator" w:id="0">
    <w:p w14:paraId="408351D6" w14:textId="77777777" w:rsidR="00C702E5" w:rsidRDefault="00C702E5">
      <w:r>
        <w:continuationSeparator/>
      </w:r>
    </w:p>
  </w:endnote>
  <w:endnote w:type="continuationNotice" w:id="1">
    <w:p w14:paraId="2D104B62" w14:textId="77777777" w:rsidR="00C702E5" w:rsidRDefault="00C702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87504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687938" w14:textId="77777777" w:rsidR="00927ECA" w:rsidRDefault="00BE2CF7" w:rsidP="004839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27CE5" w14:textId="77777777" w:rsidR="00C702E5" w:rsidRDefault="00C702E5" w:rsidP="00BE4C61">
      <w:pPr>
        <w:pStyle w:val="NoSpacing"/>
      </w:pPr>
      <w:r>
        <w:separator/>
      </w:r>
    </w:p>
  </w:footnote>
  <w:footnote w:type="continuationSeparator" w:id="0">
    <w:p w14:paraId="1EA0AFE1" w14:textId="77777777" w:rsidR="00C702E5" w:rsidRDefault="00C702E5" w:rsidP="00BE4C61">
      <w:pPr>
        <w:pStyle w:val="NoSpacing"/>
      </w:pPr>
      <w:r>
        <w:continuationSeparator/>
      </w:r>
    </w:p>
  </w:footnote>
  <w:footnote w:type="continuationNotice" w:id="1">
    <w:p w14:paraId="1D8F3163" w14:textId="77777777" w:rsidR="00C702E5" w:rsidRDefault="00C702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300FD" w14:textId="005F1488" w:rsidR="0001230A" w:rsidRDefault="0001230A" w:rsidP="0001230A">
    <w:pPr>
      <w:pStyle w:val="Header"/>
      <w:jc w:val="center"/>
    </w:pPr>
    <w:r>
      <w:rPr>
        <w:noProof/>
      </w:rPr>
      <w:drawing>
        <wp:inline distT="0" distB="0" distL="0" distR="0" wp14:anchorId="5AA35882" wp14:editId="4787486C">
          <wp:extent cx="3126105" cy="893445"/>
          <wp:effectExtent l="0" t="0" r="0" b="1905"/>
          <wp:docPr id="525069242" name="Picture 1" descr="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5069242" name="Picture 1" descr="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6105" cy="893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F61C45F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9727A4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2C48164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B94C0EA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0BA20164"/>
    <w:multiLevelType w:val="hybridMultilevel"/>
    <w:tmpl w:val="48463A3A"/>
    <w:name w:val="KIDS"/>
    <w:lvl w:ilvl="0" w:tplc="80687C92">
      <w:start w:val="1"/>
      <w:numFmt w:val="bullet"/>
      <w:pStyle w:val="List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14F93"/>
    <w:multiLevelType w:val="multilevel"/>
    <w:tmpl w:val="D10A0A9E"/>
    <w:styleLink w:val="NumberedHeadings"/>
    <w:lvl w:ilvl="0">
      <w:start w:val="1"/>
      <w:numFmt w:val="decimal"/>
      <w:pStyle w:val="Heading1"/>
      <w:lvlText w:val="%1.0"/>
      <w:lvlJc w:val="left"/>
      <w:pPr>
        <w:ind w:left="1152" w:hanging="1152"/>
      </w:pPr>
      <w:rPr>
        <w:rFonts w:ascii="Arial" w:hAnsi="Arial" w:hint="default"/>
        <w:b/>
        <w:i w:val="0"/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1152" w:hanging="1152"/>
      </w:pPr>
      <w:rPr>
        <w:rFonts w:ascii="Arial" w:hAnsi="Arial" w:hint="default"/>
        <w:b/>
        <w:bCs/>
        <w:i w:val="0"/>
        <w:iCs w:val="0"/>
        <w:color w:val="auto"/>
      </w:rPr>
    </w:lvl>
    <w:lvl w:ilvl="2">
      <w:start w:val="1"/>
      <w:numFmt w:val="decimal"/>
      <w:pStyle w:val="Heading3"/>
      <w:lvlText w:val="%1.%2.%3"/>
      <w:lvlJc w:val="left"/>
      <w:pPr>
        <w:ind w:left="1152" w:hanging="1152"/>
      </w:pPr>
      <w:rPr>
        <w:rFonts w:ascii="Arial" w:hAnsi="Arial" w:hint="default"/>
        <w:b/>
        <w:i w:val="0"/>
      </w:rPr>
    </w:lvl>
    <w:lvl w:ilvl="3">
      <w:start w:val="1"/>
      <w:numFmt w:val="decimal"/>
      <w:pStyle w:val="Heading4"/>
      <w:lvlText w:val="%1.%2.%3.%4"/>
      <w:lvlJc w:val="left"/>
      <w:pPr>
        <w:ind w:left="1440" w:hanging="1440"/>
      </w:pPr>
      <w:rPr>
        <w:rFonts w:ascii="Arial" w:hAnsi="Arial" w:hint="default"/>
        <w:b/>
        <w:i/>
      </w:rPr>
    </w:lvl>
    <w:lvl w:ilvl="4">
      <w:start w:val="1"/>
      <w:numFmt w:val="upperLetter"/>
      <w:pStyle w:val="Heading5"/>
      <w:suff w:val="space"/>
      <w:lvlText w:val="%5."/>
      <w:lvlJc w:val="left"/>
      <w:pPr>
        <w:ind w:left="360" w:hanging="360"/>
      </w:pPr>
      <w:rPr>
        <w:rFonts w:ascii="Arial" w:hAnsi="Arial"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E7F28E9"/>
    <w:multiLevelType w:val="multilevel"/>
    <w:tmpl w:val="C02CD0CE"/>
    <w:styleLink w:val="TableNumbers"/>
    <w:lvl w:ilvl="0">
      <w:start w:val="1"/>
      <w:numFmt w:val="decimal"/>
      <w:pStyle w:val="TableNumber"/>
      <w:lvlText w:val="%1."/>
      <w:lvlJc w:val="left"/>
      <w:pPr>
        <w:ind w:left="216" w:hanging="216"/>
      </w:pPr>
      <w:rPr>
        <w:rFonts w:hint="default"/>
        <w:color w:val="auto"/>
      </w:rPr>
    </w:lvl>
    <w:lvl w:ilvl="1">
      <w:start w:val="1"/>
      <w:numFmt w:val="lowerLetter"/>
      <w:pStyle w:val="TableNumber2"/>
      <w:lvlText w:val="%2."/>
      <w:lvlJc w:val="left"/>
      <w:pPr>
        <w:ind w:left="432" w:hanging="216"/>
      </w:pPr>
      <w:rPr>
        <w:rFonts w:hint="default"/>
        <w:color w:val="auto"/>
      </w:rPr>
    </w:lvl>
    <w:lvl w:ilvl="2">
      <w:start w:val="1"/>
      <w:numFmt w:val="lowerRoman"/>
      <w:pStyle w:val="TableNumber3"/>
      <w:lvlText w:val="%3."/>
      <w:lvlJc w:val="left"/>
      <w:pPr>
        <w:ind w:left="864" w:hanging="432"/>
      </w:pPr>
      <w:rPr>
        <w:rFonts w:hint="default"/>
        <w:color w:val="auto"/>
      </w:rPr>
    </w:lvl>
    <w:lvl w:ilvl="3">
      <w:start w:val="1"/>
      <w:numFmt w:val="decimal"/>
      <w:pStyle w:val="TableNumber4"/>
      <w:lvlText w:val="%4."/>
      <w:lvlJc w:val="left"/>
      <w:pPr>
        <w:ind w:left="864" w:hanging="216"/>
      </w:pPr>
      <w:rPr>
        <w:rFonts w:hint="default"/>
        <w:color w:val="auto"/>
      </w:rPr>
    </w:lvl>
    <w:lvl w:ilvl="4">
      <w:start w:val="1"/>
      <w:numFmt w:val="lowerLetter"/>
      <w:pStyle w:val="TableNumber5"/>
      <w:lvlText w:val="%5."/>
      <w:lvlJc w:val="left"/>
      <w:pPr>
        <w:ind w:left="1080" w:hanging="216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1296" w:hanging="216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1512" w:hanging="216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1728" w:hanging="216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1944" w:hanging="216"/>
      </w:pPr>
      <w:rPr>
        <w:rFonts w:hint="default"/>
        <w:color w:val="auto"/>
      </w:rPr>
    </w:lvl>
  </w:abstractNum>
  <w:abstractNum w:abstractNumId="7" w15:restartNumberingAfterBreak="0">
    <w:nsid w:val="2D874FB2"/>
    <w:multiLevelType w:val="hybridMultilevel"/>
    <w:tmpl w:val="3D900CFA"/>
    <w:lvl w:ilvl="0" w:tplc="595202BC">
      <w:start w:val="1"/>
      <w:numFmt w:val="decimal"/>
      <w:lvlText w:val="%1."/>
      <w:lvlJc w:val="left"/>
      <w:pPr>
        <w:ind w:left="1020" w:hanging="360"/>
      </w:pPr>
    </w:lvl>
    <w:lvl w:ilvl="1" w:tplc="2EB68390">
      <w:start w:val="1"/>
      <w:numFmt w:val="decimal"/>
      <w:lvlText w:val="%2."/>
      <w:lvlJc w:val="left"/>
      <w:pPr>
        <w:ind w:left="1020" w:hanging="360"/>
      </w:pPr>
    </w:lvl>
    <w:lvl w:ilvl="2" w:tplc="9530E30C">
      <w:start w:val="1"/>
      <w:numFmt w:val="decimal"/>
      <w:lvlText w:val="%3."/>
      <w:lvlJc w:val="left"/>
      <w:pPr>
        <w:ind w:left="1020" w:hanging="360"/>
      </w:pPr>
    </w:lvl>
    <w:lvl w:ilvl="3" w:tplc="CD52549C">
      <w:start w:val="1"/>
      <w:numFmt w:val="decimal"/>
      <w:lvlText w:val="%4."/>
      <w:lvlJc w:val="left"/>
      <w:pPr>
        <w:ind w:left="1020" w:hanging="360"/>
      </w:pPr>
    </w:lvl>
    <w:lvl w:ilvl="4" w:tplc="64E4DC16">
      <w:start w:val="1"/>
      <w:numFmt w:val="decimal"/>
      <w:lvlText w:val="%5."/>
      <w:lvlJc w:val="left"/>
      <w:pPr>
        <w:ind w:left="1020" w:hanging="360"/>
      </w:pPr>
    </w:lvl>
    <w:lvl w:ilvl="5" w:tplc="E804988E">
      <w:start w:val="1"/>
      <w:numFmt w:val="decimal"/>
      <w:lvlText w:val="%6."/>
      <w:lvlJc w:val="left"/>
      <w:pPr>
        <w:ind w:left="1020" w:hanging="360"/>
      </w:pPr>
    </w:lvl>
    <w:lvl w:ilvl="6" w:tplc="FED6F418">
      <w:start w:val="1"/>
      <w:numFmt w:val="decimal"/>
      <w:lvlText w:val="%7."/>
      <w:lvlJc w:val="left"/>
      <w:pPr>
        <w:ind w:left="1020" w:hanging="360"/>
      </w:pPr>
    </w:lvl>
    <w:lvl w:ilvl="7" w:tplc="D7F6AC02">
      <w:start w:val="1"/>
      <w:numFmt w:val="decimal"/>
      <w:lvlText w:val="%8."/>
      <w:lvlJc w:val="left"/>
      <w:pPr>
        <w:ind w:left="1020" w:hanging="360"/>
      </w:pPr>
    </w:lvl>
    <w:lvl w:ilvl="8" w:tplc="4FA87806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2E2B63DE"/>
    <w:multiLevelType w:val="multilevel"/>
    <w:tmpl w:val="42D657B2"/>
    <w:styleLink w:val="TableBullets"/>
    <w:lvl w:ilvl="0">
      <w:start w:val="1"/>
      <w:numFmt w:val="bullet"/>
      <w:pStyle w:val="TableBullet"/>
      <w:lvlText w:val=""/>
      <w:lvlJc w:val="left"/>
      <w:pPr>
        <w:ind w:left="432" w:hanging="216"/>
      </w:pPr>
      <w:rPr>
        <w:rFonts w:ascii="Symbol" w:hAnsi="Symbol" w:hint="default"/>
        <w:color w:val="auto"/>
      </w:rPr>
    </w:lvl>
    <w:lvl w:ilvl="1">
      <w:start w:val="1"/>
      <w:numFmt w:val="bullet"/>
      <w:pStyle w:val="TableBullet2"/>
      <w:lvlText w:val=""/>
      <w:lvlJc w:val="left"/>
      <w:pPr>
        <w:ind w:left="648" w:hanging="216"/>
      </w:pPr>
      <w:rPr>
        <w:rFonts w:ascii="Symbol" w:hAnsi="Symbol" w:hint="default"/>
        <w:color w:val="auto"/>
      </w:rPr>
    </w:lvl>
    <w:lvl w:ilvl="2">
      <w:start w:val="1"/>
      <w:numFmt w:val="bullet"/>
      <w:pStyle w:val="TableBullet3"/>
      <w:lvlText w:val=""/>
      <w:lvlJc w:val="left"/>
      <w:pPr>
        <w:ind w:left="864" w:hanging="216"/>
      </w:pPr>
      <w:rPr>
        <w:rFonts w:ascii="Symbol" w:hAnsi="Symbol" w:hint="default"/>
        <w:color w:val="auto"/>
      </w:rPr>
    </w:lvl>
    <w:lvl w:ilvl="3">
      <w:start w:val="1"/>
      <w:numFmt w:val="bullet"/>
      <w:pStyle w:val="TableBullet4"/>
      <w:lvlText w:val=""/>
      <w:lvlJc w:val="left"/>
      <w:pPr>
        <w:ind w:left="1080" w:hanging="216"/>
      </w:pPr>
      <w:rPr>
        <w:rFonts w:ascii="Symbol" w:hAnsi="Symbol" w:hint="default"/>
        <w:color w:val="auto"/>
      </w:rPr>
    </w:lvl>
    <w:lvl w:ilvl="4">
      <w:start w:val="1"/>
      <w:numFmt w:val="bullet"/>
      <w:pStyle w:val="TableBullet5"/>
      <w:lvlText w:val=""/>
      <w:lvlJc w:val="left"/>
      <w:pPr>
        <w:ind w:left="1296" w:hanging="216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1512" w:hanging="216"/>
      </w:pPr>
      <w:rPr>
        <w:rFonts w:hint="default"/>
        <w:color w:val="auto"/>
      </w:rPr>
    </w:lvl>
    <w:lvl w:ilvl="6">
      <w:start w:val="1"/>
      <w:numFmt w:val="none"/>
      <w:lvlText w:val="%7"/>
      <w:lvlJc w:val="left"/>
      <w:pPr>
        <w:ind w:left="1728" w:hanging="216"/>
      </w:pPr>
      <w:rPr>
        <w:rFonts w:hint="default"/>
        <w:color w:val="auto"/>
      </w:rPr>
    </w:lvl>
    <w:lvl w:ilvl="7">
      <w:start w:val="1"/>
      <w:numFmt w:val="none"/>
      <w:lvlText w:val="%8"/>
      <w:lvlJc w:val="left"/>
      <w:pPr>
        <w:ind w:left="1944" w:hanging="216"/>
      </w:pPr>
      <w:rPr>
        <w:rFonts w:hint="default"/>
        <w:color w:val="auto"/>
      </w:rPr>
    </w:lvl>
    <w:lvl w:ilvl="8">
      <w:start w:val="1"/>
      <w:numFmt w:val="none"/>
      <w:lvlText w:val="%9"/>
      <w:lvlJc w:val="left"/>
      <w:pPr>
        <w:ind w:left="2160" w:hanging="216"/>
      </w:pPr>
      <w:rPr>
        <w:rFonts w:hint="default"/>
        <w:color w:val="auto"/>
      </w:rPr>
    </w:lvl>
  </w:abstractNum>
  <w:abstractNum w:abstractNumId="9" w15:restartNumberingAfterBreak="0">
    <w:nsid w:val="318FBD3D"/>
    <w:multiLevelType w:val="multilevel"/>
    <w:tmpl w:val="39E6B500"/>
    <w:styleLink w:val="RFPStyle"/>
    <w:lvl w:ilvl="0">
      <w:start w:val="1"/>
      <w:numFmt w:val="upperRoman"/>
      <w:lvlText w:val="%1.  "/>
      <w:lvlJc w:val="left"/>
      <w:pPr>
        <w:tabs>
          <w:tab w:val="num" w:pos="360"/>
        </w:tabs>
        <w:ind w:left="1152" w:hanging="1152"/>
      </w:pPr>
      <w:rPr>
        <w:rFonts w:ascii="Arial" w:hAnsi="Arial" w:hint="default"/>
        <w:b/>
        <w:i w:val="0"/>
        <w:sz w:val="24"/>
        <w:szCs w:val="24"/>
      </w:rPr>
    </w:lvl>
    <w:lvl w:ilvl="1">
      <w:start w:val="1"/>
      <w:numFmt w:val="upperLetter"/>
      <w:lvlText w:val="%2.  "/>
      <w:lvlJc w:val="left"/>
      <w:pPr>
        <w:tabs>
          <w:tab w:val="num" w:pos="720"/>
        </w:tabs>
        <w:ind w:left="2160" w:hanging="1800"/>
      </w:pPr>
      <w:rPr>
        <w:rFonts w:ascii="Arial" w:hAnsi="Arial" w:hint="default"/>
        <w:b/>
        <w:i w:val="0"/>
        <w:sz w:val="24"/>
        <w:szCs w:val="24"/>
      </w:rPr>
    </w:lvl>
    <w:lvl w:ilvl="2">
      <w:start w:val="1"/>
      <w:numFmt w:val="decimal"/>
      <w:lvlText w:val="%3.  "/>
      <w:lvlJc w:val="left"/>
      <w:pPr>
        <w:tabs>
          <w:tab w:val="num" w:pos="1080"/>
        </w:tabs>
        <w:ind w:left="2160" w:hanging="1440"/>
      </w:pPr>
      <w:rPr>
        <w:rFonts w:ascii="Arial" w:hAnsi="Arial" w:hint="default"/>
        <w:b w:val="0"/>
        <w:i w:val="0"/>
        <w:sz w:val="24"/>
        <w:szCs w:val="24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2520" w:hanging="1440"/>
      </w:pPr>
      <w:rPr>
        <w:rFonts w:ascii="Arial" w:hAnsi="Arial" w:hint="default"/>
        <w:b w:val="0"/>
        <w:i w:val="0"/>
        <w:sz w:val="24"/>
        <w:szCs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393324BD"/>
    <w:multiLevelType w:val="multilevel"/>
    <w:tmpl w:val="88C8F07A"/>
    <w:numStyleLink w:val="ListNumbers"/>
  </w:abstractNum>
  <w:abstractNum w:abstractNumId="11" w15:restartNumberingAfterBreak="0">
    <w:nsid w:val="4C7609C3"/>
    <w:multiLevelType w:val="multilevel"/>
    <w:tmpl w:val="88C8F07A"/>
    <w:styleLink w:val="ListNumbers"/>
    <w:lvl w:ilvl="0">
      <w:start w:val="1"/>
      <w:numFmt w:val="decimal"/>
      <w:pStyle w:val="Number1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pStyle w:val="Number2"/>
      <w:lvlText w:val="%2."/>
      <w:lvlJc w:val="left"/>
      <w:pPr>
        <w:ind w:left="1080" w:hanging="360"/>
      </w:pPr>
      <w:rPr>
        <w:rFonts w:hint="default"/>
        <w:caps w:val="0"/>
        <w:color w:val="auto"/>
      </w:rPr>
    </w:lvl>
    <w:lvl w:ilvl="2">
      <w:start w:val="1"/>
      <w:numFmt w:val="lowerRoman"/>
      <w:pStyle w:val="Number3"/>
      <w:lvlText w:val="%3."/>
      <w:lvlJc w:val="left"/>
      <w:pPr>
        <w:tabs>
          <w:tab w:val="num" w:pos="1152"/>
        </w:tabs>
        <w:ind w:left="1440" w:hanging="360"/>
      </w:pPr>
      <w:rPr>
        <w:rFonts w:hint="default"/>
        <w:caps w:val="0"/>
        <w:color w:val="auto"/>
      </w:rPr>
    </w:lvl>
    <w:lvl w:ilvl="3">
      <w:start w:val="1"/>
      <w:numFmt w:val="decimal"/>
      <w:pStyle w:val="Number4"/>
      <w:lvlText w:val="%4."/>
      <w:lvlJc w:val="left"/>
      <w:pPr>
        <w:ind w:left="1800" w:hanging="360"/>
      </w:pPr>
      <w:rPr>
        <w:rFonts w:hint="default"/>
        <w:color w:val="auto"/>
      </w:rPr>
    </w:lvl>
    <w:lvl w:ilvl="4">
      <w:start w:val="1"/>
      <w:numFmt w:val="lowerLetter"/>
      <w:pStyle w:val="Number5"/>
      <w:lvlText w:val="%5."/>
      <w:lvlJc w:val="left"/>
      <w:pPr>
        <w:ind w:left="216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tabs>
          <w:tab w:val="num" w:pos="2952"/>
        </w:tabs>
        <w:ind w:left="324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600" w:hanging="360"/>
      </w:pPr>
      <w:rPr>
        <w:rFonts w:hint="default"/>
        <w:color w:val="auto"/>
      </w:rPr>
    </w:lvl>
  </w:abstractNum>
  <w:abstractNum w:abstractNumId="12" w15:restartNumberingAfterBreak="0">
    <w:nsid w:val="579E09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E2C09D8"/>
    <w:multiLevelType w:val="hybridMultilevel"/>
    <w:tmpl w:val="91803EF2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4" w15:restartNumberingAfterBreak="0">
    <w:nsid w:val="70A4050B"/>
    <w:multiLevelType w:val="multilevel"/>
    <w:tmpl w:val="8AD6BD76"/>
    <w:styleLink w:val="ListBullets"/>
    <w:lvl w:ilvl="0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Bullet2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>
      <w:start w:val="1"/>
      <w:numFmt w:val="bullet"/>
      <w:pStyle w:val="Bullet3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3">
      <w:start w:val="1"/>
      <w:numFmt w:val="bullet"/>
      <w:pStyle w:val="Bullet4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4">
      <w:start w:val="1"/>
      <w:numFmt w:val="bullet"/>
      <w:pStyle w:val="Bullet5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600" w:hanging="360"/>
      </w:pPr>
      <w:rPr>
        <w:rFonts w:hint="default"/>
        <w:color w:val="auto"/>
      </w:rPr>
    </w:lvl>
  </w:abstractNum>
  <w:abstractNum w:abstractNumId="15" w15:restartNumberingAfterBreak="0">
    <w:nsid w:val="7650271B"/>
    <w:multiLevelType w:val="multilevel"/>
    <w:tmpl w:val="E4809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912652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512127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500225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850288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958965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919108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074773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718395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870701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8700134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79500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47636409">
    <w:abstractNumId w:val="3"/>
  </w:num>
  <w:num w:numId="13" w16cid:durableId="1107459090">
    <w:abstractNumId w:val="2"/>
  </w:num>
  <w:num w:numId="14" w16cid:durableId="1648632813">
    <w:abstractNumId w:val="1"/>
  </w:num>
  <w:num w:numId="15" w16cid:durableId="2068335663">
    <w:abstractNumId w:val="0"/>
  </w:num>
  <w:num w:numId="16" w16cid:durableId="264702363">
    <w:abstractNumId w:val="4"/>
  </w:num>
  <w:num w:numId="17" w16cid:durableId="387581661">
    <w:abstractNumId w:val="14"/>
  </w:num>
  <w:num w:numId="18" w16cid:durableId="56323125">
    <w:abstractNumId w:val="11"/>
  </w:num>
  <w:num w:numId="19" w16cid:durableId="1129931009">
    <w:abstractNumId w:val="10"/>
  </w:num>
  <w:num w:numId="20" w16cid:durableId="1956714877">
    <w:abstractNumId w:val="5"/>
  </w:num>
  <w:num w:numId="21" w16cid:durableId="217086802">
    <w:abstractNumId w:val="9"/>
  </w:num>
  <w:num w:numId="22" w16cid:durableId="1510295016">
    <w:abstractNumId w:val="8"/>
  </w:num>
  <w:num w:numId="23" w16cid:durableId="632176645">
    <w:abstractNumId w:val="6"/>
  </w:num>
  <w:num w:numId="24" w16cid:durableId="177738030">
    <w:abstractNumId w:val="7"/>
  </w:num>
  <w:num w:numId="25" w16cid:durableId="168757200">
    <w:abstractNumId w:val="12"/>
  </w:num>
  <w:num w:numId="26" w16cid:durableId="883638341">
    <w:abstractNumId w:val="13"/>
  </w:num>
  <w:num w:numId="27" w16cid:durableId="1833795543">
    <w:abstractNumId w:val="15"/>
  </w:num>
  <w:num w:numId="28" w16cid:durableId="1036278490">
    <w:abstractNumId w:val="8"/>
  </w:num>
  <w:num w:numId="29" w16cid:durableId="1211209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375277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120311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777423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Formatting/>
  <w:documentProtection w:edit="forms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30A"/>
    <w:rsid w:val="0000007A"/>
    <w:rsid w:val="000003DB"/>
    <w:rsid w:val="00000495"/>
    <w:rsid w:val="000005A6"/>
    <w:rsid w:val="000005E4"/>
    <w:rsid w:val="00000609"/>
    <w:rsid w:val="00000629"/>
    <w:rsid w:val="0000083A"/>
    <w:rsid w:val="0000096B"/>
    <w:rsid w:val="000009F9"/>
    <w:rsid w:val="00000A1F"/>
    <w:rsid w:val="00000B34"/>
    <w:rsid w:val="00000BD5"/>
    <w:rsid w:val="00000CB7"/>
    <w:rsid w:val="00000CF0"/>
    <w:rsid w:val="00000D83"/>
    <w:rsid w:val="00000DE5"/>
    <w:rsid w:val="00000E15"/>
    <w:rsid w:val="00000EB3"/>
    <w:rsid w:val="00000F62"/>
    <w:rsid w:val="0000108C"/>
    <w:rsid w:val="00001153"/>
    <w:rsid w:val="000013EC"/>
    <w:rsid w:val="00001475"/>
    <w:rsid w:val="0000151B"/>
    <w:rsid w:val="0000158F"/>
    <w:rsid w:val="000015C3"/>
    <w:rsid w:val="000016BD"/>
    <w:rsid w:val="00001729"/>
    <w:rsid w:val="0000187C"/>
    <w:rsid w:val="000018B5"/>
    <w:rsid w:val="00001911"/>
    <w:rsid w:val="0000196E"/>
    <w:rsid w:val="00001984"/>
    <w:rsid w:val="00001990"/>
    <w:rsid w:val="00001AFE"/>
    <w:rsid w:val="00001BC7"/>
    <w:rsid w:val="00001CC3"/>
    <w:rsid w:val="00001D0D"/>
    <w:rsid w:val="00001D3F"/>
    <w:rsid w:val="00001E85"/>
    <w:rsid w:val="00001EBC"/>
    <w:rsid w:val="00001F7E"/>
    <w:rsid w:val="00001F8E"/>
    <w:rsid w:val="00001FC9"/>
    <w:rsid w:val="00002106"/>
    <w:rsid w:val="0000226A"/>
    <w:rsid w:val="000022A4"/>
    <w:rsid w:val="000023FA"/>
    <w:rsid w:val="000024E8"/>
    <w:rsid w:val="00002554"/>
    <w:rsid w:val="00002634"/>
    <w:rsid w:val="000026CA"/>
    <w:rsid w:val="00002960"/>
    <w:rsid w:val="000029DE"/>
    <w:rsid w:val="00002AEB"/>
    <w:rsid w:val="00002D2E"/>
    <w:rsid w:val="00002DD2"/>
    <w:rsid w:val="00002EE5"/>
    <w:rsid w:val="00002FF7"/>
    <w:rsid w:val="00003037"/>
    <w:rsid w:val="00003098"/>
    <w:rsid w:val="00003128"/>
    <w:rsid w:val="00003176"/>
    <w:rsid w:val="00003271"/>
    <w:rsid w:val="000032CA"/>
    <w:rsid w:val="0000332A"/>
    <w:rsid w:val="0000347C"/>
    <w:rsid w:val="000034D1"/>
    <w:rsid w:val="00003526"/>
    <w:rsid w:val="0000362C"/>
    <w:rsid w:val="0000363A"/>
    <w:rsid w:val="00003682"/>
    <w:rsid w:val="000036DE"/>
    <w:rsid w:val="000037B5"/>
    <w:rsid w:val="00003A4D"/>
    <w:rsid w:val="00003ACC"/>
    <w:rsid w:val="00003B2F"/>
    <w:rsid w:val="00003B57"/>
    <w:rsid w:val="00003C9E"/>
    <w:rsid w:val="00003CFB"/>
    <w:rsid w:val="00003E12"/>
    <w:rsid w:val="00004040"/>
    <w:rsid w:val="000041EA"/>
    <w:rsid w:val="00004229"/>
    <w:rsid w:val="00004261"/>
    <w:rsid w:val="000042E6"/>
    <w:rsid w:val="00004330"/>
    <w:rsid w:val="00004369"/>
    <w:rsid w:val="0000449E"/>
    <w:rsid w:val="00004645"/>
    <w:rsid w:val="00004718"/>
    <w:rsid w:val="00004728"/>
    <w:rsid w:val="0000485A"/>
    <w:rsid w:val="0000495A"/>
    <w:rsid w:val="000049C3"/>
    <w:rsid w:val="00004A52"/>
    <w:rsid w:val="00004D93"/>
    <w:rsid w:val="00004E1F"/>
    <w:rsid w:val="00004E59"/>
    <w:rsid w:val="00004FF4"/>
    <w:rsid w:val="0000506B"/>
    <w:rsid w:val="000050D4"/>
    <w:rsid w:val="00005125"/>
    <w:rsid w:val="00005289"/>
    <w:rsid w:val="0000532D"/>
    <w:rsid w:val="000054B8"/>
    <w:rsid w:val="00005508"/>
    <w:rsid w:val="00005561"/>
    <w:rsid w:val="00005573"/>
    <w:rsid w:val="00005592"/>
    <w:rsid w:val="000055F5"/>
    <w:rsid w:val="00005730"/>
    <w:rsid w:val="00005953"/>
    <w:rsid w:val="000059C8"/>
    <w:rsid w:val="000059D4"/>
    <w:rsid w:val="00005A2E"/>
    <w:rsid w:val="00005A90"/>
    <w:rsid w:val="00005B0E"/>
    <w:rsid w:val="00005DCD"/>
    <w:rsid w:val="00005DDD"/>
    <w:rsid w:val="00005EE6"/>
    <w:rsid w:val="00005F1C"/>
    <w:rsid w:val="00006041"/>
    <w:rsid w:val="0000606C"/>
    <w:rsid w:val="000060DE"/>
    <w:rsid w:val="0000615D"/>
    <w:rsid w:val="000061A0"/>
    <w:rsid w:val="000063CC"/>
    <w:rsid w:val="0000657B"/>
    <w:rsid w:val="000065EA"/>
    <w:rsid w:val="000065FD"/>
    <w:rsid w:val="0000662C"/>
    <w:rsid w:val="00006818"/>
    <w:rsid w:val="000068FB"/>
    <w:rsid w:val="00006AB1"/>
    <w:rsid w:val="00006AD2"/>
    <w:rsid w:val="00006B6B"/>
    <w:rsid w:val="00006B7C"/>
    <w:rsid w:val="00006CEA"/>
    <w:rsid w:val="00006F52"/>
    <w:rsid w:val="000070EF"/>
    <w:rsid w:val="0000712C"/>
    <w:rsid w:val="00007140"/>
    <w:rsid w:val="000071B9"/>
    <w:rsid w:val="00007201"/>
    <w:rsid w:val="0000734B"/>
    <w:rsid w:val="000073E2"/>
    <w:rsid w:val="0000741B"/>
    <w:rsid w:val="0000759C"/>
    <w:rsid w:val="000075FC"/>
    <w:rsid w:val="00007651"/>
    <w:rsid w:val="00007701"/>
    <w:rsid w:val="00007732"/>
    <w:rsid w:val="00007818"/>
    <w:rsid w:val="00007840"/>
    <w:rsid w:val="0000784D"/>
    <w:rsid w:val="00007905"/>
    <w:rsid w:val="00007A0A"/>
    <w:rsid w:val="00007ADC"/>
    <w:rsid w:val="00007BFD"/>
    <w:rsid w:val="00007C7D"/>
    <w:rsid w:val="00007DD9"/>
    <w:rsid w:val="00007FED"/>
    <w:rsid w:val="00010003"/>
    <w:rsid w:val="00010245"/>
    <w:rsid w:val="0001037A"/>
    <w:rsid w:val="000104BD"/>
    <w:rsid w:val="00010917"/>
    <w:rsid w:val="00010A21"/>
    <w:rsid w:val="00010AEE"/>
    <w:rsid w:val="00010B97"/>
    <w:rsid w:val="00010DD9"/>
    <w:rsid w:val="00010E49"/>
    <w:rsid w:val="00010EBA"/>
    <w:rsid w:val="00010F51"/>
    <w:rsid w:val="00010FD2"/>
    <w:rsid w:val="0001104A"/>
    <w:rsid w:val="000111B1"/>
    <w:rsid w:val="000111F6"/>
    <w:rsid w:val="00011216"/>
    <w:rsid w:val="00011261"/>
    <w:rsid w:val="00011273"/>
    <w:rsid w:val="00011294"/>
    <w:rsid w:val="000112EB"/>
    <w:rsid w:val="0001133A"/>
    <w:rsid w:val="0001151A"/>
    <w:rsid w:val="000115B8"/>
    <w:rsid w:val="0001163D"/>
    <w:rsid w:val="0001172E"/>
    <w:rsid w:val="0001181A"/>
    <w:rsid w:val="0001189D"/>
    <w:rsid w:val="000118BD"/>
    <w:rsid w:val="00011C82"/>
    <w:rsid w:val="00011D2E"/>
    <w:rsid w:val="00011DD4"/>
    <w:rsid w:val="00011E2E"/>
    <w:rsid w:val="00011E4B"/>
    <w:rsid w:val="00011EC4"/>
    <w:rsid w:val="000122B4"/>
    <w:rsid w:val="0001230A"/>
    <w:rsid w:val="0001245E"/>
    <w:rsid w:val="00012472"/>
    <w:rsid w:val="000124CA"/>
    <w:rsid w:val="00012508"/>
    <w:rsid w:val="000125B9"/>
    <w:rsid w:val="000126F9"/>
    <w:rsid w:val="00012701"/>
    <w:rsid w:val="00012707"/>
    <w:rsid w:val="0001275F"/>
    <w:rsid w:val="000127F2"/>
    <w:rsid w:val="00012969"/>
    <w:rsid w:val="00012984"/>
    <w:rsid w:val="00012B71"/>
    <w:rsid w:val="00012D93"/>
    <w:rsid w:val="00012DE1"/>
    <w:rsid w:val="00012FFE"/>
    <w:rsid w:val="00013019"/>
    <w:rsid w:val="000132A2"/>
    <w:rsid w:val="000132F6"/>
    <w:rsid w:val="0001356D"/>
    <w:rsid w:val="00013576"/>
    <w:rsid w:val="0001358E"/>
    <w:rsid w:val="000136A6"/>
    <w:rsid w:val="00013707"/>
    <w:rsid w:val="00013754"/>
    <w:rsid w:val="000137BC"/>
    <w:rsid w:val="0001391B"/>
    <w:rsid w:val="0001392A"/>
    <w:rsid w:val="0001392D"/>
    <w:rsid w:val="00013973"/>
    <w:rsid w:val="00013A66"/>
    <w:rsid w:val="00013A74"/>
    <w:rsid w:val="00013AD4"/>
    <w:rsid w:val="00013CB3"/>
    <w:rsid w:val="00013CD5"/>
    <w:rsid w:val="00013DD3"/>
    <w:rsid w:val="00013E8B"/>
    <w:rsid w:val="00013ECA"/>
    <w:rsid w:val="0001400A"/>
    <w:rsid w:val="000141EC"/>
    <w:rsid w:val="00014264"/>
    <w:rsid w:val="00014324"/>
    <w:rsid w:val="00014470"/>
    <w:rsid w:val="00014481"/>
    <w:rsid w:val="0001454F"/>
    <w:rsid w:val="0001460A"/>
    <w:rsid w:val="00014645"/>
    <w:rsid w:val="00014667"/>
    <w:rsid w:val="0001467F"/>
    <w:rsid w:val="000147DE"/>
    <w:rsid w:val="00014873"/>
    <w:rsid w:val="000148A3"/>
    <w:rsid w:val="000149BA"/>
    <w:rsid w:val="00014B65"/>
    <w:rsid w:val="00014DB7"/>
    <w:rsid w:val="00014ED0"/>
    <w:rsid w:val="00014F20"/>
    <w:rsid w:val="00015056"/>
    <w:rsid w:val="00015284"/>
    <w:rsid w:val="00015323"/>
    <w:rsid w:val="0001533D"/>
    <w:rsid w:val="00015396"/>
    <w:rsid w:val="00015498"/>
    <w:rsid w:val="00015593"/>
    <w:rsid w:val="0001568A"/>
    <w:rsid w:val="00015703"/>
    <w:rsid w:val="0001571E"/>
    <w:rsid w:val="00015789"/>
    <w:rsid w:val="0001583B"/>
    <w:rsid w:val="00015859"/>
    <w:rsid w:val="00015958"/>
    <w:rsid w:val="00015B81"/>
    <w:rsid w:val="00015BF0"/>
    <w:rsid w:val="00015D1F"/>
    <w:rsid w:val="00015D7B"/>
    <w:rsid w:val="0001607B"/>
    <w:rsid w:val="00016155"/>
    <w:rsid w:val="000162F1"/>
    <w:rsid w:val="000165BE"/>
    <w:rsid w:val="0001667A"/>
    <w:rsid w:val="00016802"/>
    <w:rsid w:val="000169BA"/>
    <w:rsid w:val="00016B74"/>
    <w:rsid w:val="00016B93"/>
    <w:rsid w:val="00016B97"/>
    <w:rsid w:val="00016CF2"/>
    <w:rsid w:val="00016D11"/>
    <w:rsid w:val="00016D81"/>
    <w:rsid w:val="00016E7A"/>
    <w:rsid w:val="00016F62"/>
    <w:rsid w:val="00017024"/>
    <w:rsid w:val="00017235"/>
    <w:rsid w:val="0001727C"/>
    <w:rsid w:val="000172E1"/>
    <w:rsid w:val="00017356"/>
    <w:rsid w:val="000173C9"/>
    <w:rsid w:val="000174A9"/>
    <w:rsid w:val="00017561"/>
    <w:rsid w:val="000175D1"/>
    <w:rsid w:val="0001764E"/>
    <w:rsid w:val="0001779F"/>
    <w:rsid w:val="00017886"/>
    <w:rsid w:val="00017A3C"/>
    <w:rsid w:val="00017AA3"/>
    <w:rsid w:val="00017B37"/>
    <w:rsid w:val="00017BC4"/>
    <w:rsid w:val="00017BC6"/>
    <w:rsid w:val="00017BFF"/>
    <w:rsid w:val="00017CC9"/>
    <w:rsid w:val="00017DD3"/>
    <w:rsid w:val="00020020"/>
    <w:rsid w:val="00020085"/>
    <w:rsid w:val="00020114"/>
    <w:rsid w:val="00020190"/>
    <w:rsid w:val="000201D7"/>
    <w:rsid w:val="000201F1"/>
    <w:rsid w:val="00020252"/>
    <w:rsid w:val="00020259"/>
    <w:rsid w:val="000202AE"/>
    <w:rsid w:val="000202E5"/>
    <w:rsid w:val="0002039A"/>
    <w:rsid w:val="000204D9"/>
    <w:rsid w:val="000205DC"/>
    <w:rsid w:val="00020754"/>
    <w:rsid w:val="000207CC"/>
    <w:rsid w:val="00020844"/>
    <w:rsid w:val="0002087D"/>
    <w:rsid w:val="000208D6"/>
    <w:rsid w:val="00020A2D"/>
    <w:rsid w:val="00020A6B"/>
    <w:rsid w:val="00020AB3"/>
    <w:rsid w:val="00020B05"/>
    <w:rsid w:val="00020D7E"/>
    <w:rsid w:val="00021027"/>
    <w:rsid w:val="00021028"/>
    <w:rsid w:val="00021159"/>
    <w:rsid w:val="000212B3"/>
    <w:rsid w:val="000212CC"/>
    <w:rsid w:val="00021449"/>
    <w:rsid w:val="0002152E"/>
    <w:rsid w:val="00021559"/>
    <w:rsid w:val="000216D3"/>
    <w:rsid w:val="000217FA"/>
    <w:rsid w:val="00021821"/>
    <w:rsid w:val="000219C1"/>
    <w:rsid w:val="00021AF7"/>
    <w:rsid w:val="00021B36"/>
    <w:rsid w:val="00021BD5"/>
    <w:rsid w:val="00021BDC"/>
    <w:rsid w:val="00021DEB"/>
    <w:rsid w:val="00021ECB"/>
    <w:rsid w:val="00021F43"/>
    <w:rsid w:val="00021F6E"/>
    <w:rsid w:val="00021FB2"/>
    <w:rsid w:val="00021FBB"/>
    <w:rsid w:val="00022060"/>
    <w:rsid w:val="000221F4"/>
    <w:rsid w:val="0002234D"/>
    <w:rsid w:val="000223E4"/>
    <w:rsid w:val="0002240A"/>
    <w:rsid w:val="000225A4"/>
    <w:rsid w:val="000225F8"/>
    <w:rsid w:val="00022665"/>
    <w:rsid w:val="00022735"/>
    <w:rsid w:val="000227FA"/>
    <w:rsid w:val="00022832"/>
    <w:rsid w:val="0002283D"/>
    <w:rsid w:val="000228E8"/>
    <w:rsid w:val="00022A0B"/>
    <w:rsid w:val="00022BCA"/>
    <w:rsid w:val="00022BE1"/>
    <w:rsid w:val="00022C3D"/>
    <w:rsid w:val="00022CD7"/>
    <w:rsid w:val="00022D8D"/>
    <w:rsid w:val="00022E11"/>
    <w:rsid w:val="00022E14"/>
    <w:rsid w:val="00022E3C"/>
    <w:rsid w:val="00022EFA"/>
    <w:rsid w:val="00023049"/>
    <w:rsid w:val="00023191"/>
    <w:rsid w:val="0002323C"/>
    <w:rsid w:val="00023362"/>
    <w:rsid w:val="0002337E"/>
    <w:rsid w:val="000233CD"/>
    <w:rsid w:val="000234CA"/>
    <w:rsid w:val="000234FA"/>
    <w:rsid w:val="00023643"/>
    <w:rsid w:val="000236AB"/>
    <w:rsid w:val="0002377F"/>
    <w:rsid w:val="0002385D"/>
    <w:rsid w:val="000238B1"/>
    <w:rsid w:val="00023ADC"/>
    <w:rsid w:val="00023B9D"/>
    <w:rsid w:val="00023EBA"/>
    <w:rsid w:val="00023EC1"/>
    <w:rsid w:val="00023EF7"/>
    <w:rsid w:val="0002412F"/>
    <w:rsid w:val="000241CA"/>
    <w:rsid w:val="00024313"/>
    <w:rsid w:val="00024778"/>
    <w:rsid w:val="00024830"/>
    <w:rsid w:val="00024A53"/>
    <w:rsid w:val="00024D42"/>
    <w:rsid w:val="00024E08"/>
    <w:rsid w:val="00024F37"/>
    <w:rsid w:val="00024F6E"/>
    <w:rsid w:val="00024FE9"/>
    <w:rsid w:val="00025083"/>
    <w:rsid w:val="00025164"/>
    <w:rsid w:val="000251B5"/>
    <w:rsid w:val="000251CA"/>
    <w:rsid w:val="00025380"/>
    <w:rsid w:val="00025496"/>
    <w:rsid w:val="0002552E"/>
    <w:rsid w:val="000255D5"/>
    <w:rsid w:val="00025758"/>
    <w:rsid w:val="00025776"/>
    <w:rsid w:val="000257FA"/>
    <w:rsid w:val="000259CD"/>
    <w:rsid w:val="00025A03"/>
    <w:rsid w:val="00025BB0"/>
    <w:rsid w:val="00025BD9"/>
    <w:rsid w:val="00025C5F"/>
    <w:rsid w:val="00025D19"/>
    <w:rsid w:val="00025D3B"/>
    <w:rsid w:val="00025D51"/>
    <w:rsid w:val="00025E28"/>
    <w:rsid w:val="00025F22"/>
    <w:rsid w:val="00025F87"/>
    <w:rsid w:val="00026012"/>
    <w:rsid w:val="0002603A"/>
    <w:rsid w:val="00026123"/>
    <w:rsid w:val="0002613D"/>
    <w:rsid w:val="0002625A"/>
    <w:rsid w:val="000262DE"/>
    <w:rsid w:val="000264DE"/>
    <w:rsid w:val="00026514"/>
    <w:rsid w:val="0002669A"/>
    <w:rsid w:val="000266BF"/>
    <w:rsid w:val="0002680A"/>
    <w:rsid w:val="0002683C"/>
    <w:rsid w:val="00026867"/>
    <w:rsid w:val="000269C9"/>
    <w:rsid w:val="00026AB4"/>
    <w:rsid w:val="00026CB1"/>
    <w:rsid w:val="00026E98"/>
    <w:rsid w:val="00026F8C"/>
    <w:rsid w:val="00026FC1"/>
    <w:rsid w:val="00027037"/>
    <w:rsid w:val="0002713F"/>
    <w:rsid w:val="000271FB"/>
    <w:rsid w:val="00027200"/>
    <w:rsid w:val="00027205"/>
    <w:rsid w:val="0002722E"/>
    <w:rsid w:val="000272A6"/>
    <w:rsid w:val="00027444"/>
    <w:rsid w:val="00027474"/>
    <w:rsid w:val="0002747E"/>
    <w:rsid w:val="0002761F"/>
    <w:rsid w:val="00027664"/>
    <w:rsid w:val="00027667"/>
    <w:rsid w:val="000276ED"/>
    <w:rsid w:val="00027838"/>
    <w:rsid w:val="0002792E"/>
    <w:rsid w:val="00027940"/>
    <w:rsid w:val="00027A82"/>
    <w:rsid w:val="00027ACE"/>
    <w:rsid w:val="00027AE2"/>
    <w:rsid w:val="00027B44"/>
    <w:rsid w:val="00027BAA"/>
    <w:rsid w:val="00027C73"/>
    <w:rsid w:val="00027CE4"/>
    <w:rsid w:val="00027E07"/>
    <w:rsid w:val="00027E0C"/>
    <w:rsid w:val="00027E28"/>
    <w:rsid w:val="00027F2A"/>
    <w:rsid w:val="00030480"/>
    <w:rsid w:val="00030546"/>
    <w:rsid w:val="00030656"/>
    <w:rsid w:val="000307AD"/>
    <w:rsid w:val="000307F0"/>
    <w:rsid w:val="00030903"/>
    <w:rsid w:val="00030943"/>
    <w:rsid w:val="00030970"/>
    <w:rsid w:val="000309F3"/>
    <w:rsid w:val="00030AA5"/>
    <w:rsid w:val="00030DAA"/>
    <w:rsid w:val="00030DDA"/>
    <w:rsid w:val="00030E47"/>
    <w:rsid w:val="00030E77"/>
    <w:rsid w:val="00030E92"/>
    <w:rsid w:val="00030EDB"/>
    <w:rsid w:val="00030F37"/>
    <w:rsid w:val="00031098"/>
    <w:rsid w:val="000310B7"/>
    <w:rsid w:val="000310B9"/>
    <w:rsid w:val="000310C2"/>
    <w:rsid w:val="000310DE"/>
    <w:rsid w:val="000310F2"/>
    <w:rsid w:val="00031262"/>
    <w:rsid w:val="0003128D"/>
    <w:rsid w:val="00031344"/>
    <w:rsid w:val="00031358"/>
    <w:rsid w:val="000314C8"/>
    <w:rsid w:val="0003150E"/>
    <w:rsid w:val="0003168C"/>
    <w:rsid w:val="000316CF"/>
    <w:rsid w:val="00031801"/>
    <w:rsid w:val="000318F3"/>
    <w:rsid w:val="000319AD"/>
    <w:rsid w:val="00031A25"/>
    <w:rsid w:val="00031A4F"/>
    <w:rsid w:val="00031B5C"/>
    <w:rsid w:val="00031B7C"/>
    <w:rsid w:val="00031BAF"/>
    <w:rsid w:val="00031BB0"/>
    <w:rsid w:val="00031C84"/>
    <w:rsid w:val="00031CED"/>
    <w:rsid w:val="00031D8B"/>
    <w:rsid w:val="00031E4B"/>
    <w:rsid w:val="0003205C"/>
    <w:rsid w:val="00032090"/>
    <w:rsid w:val="000320F6"/>
    <w:rsid w:val="00032101"/>
    <w:rsid w:val="00032273"/>
    <w:rsid w:val="000322DB"/>
    <w:rsid w:val="000322FB"/>
    <w:rsid w:val="0003231E"/>
    <w:rsid w:val="00032351"/>
    <w:rsid w:val="0003237E"/>
    <w:rsid w:val="0003249A"/>
    <w:rsid w:val="00032541"/>
    <w:rsid w:val="000327D8"/>
    <w:rsid w:val="000327E1"/>
    <w:rsid w:val="000327FB"/>
    <w:rsid w:val="00032AA3"/>
    <w:rsid w:val="00032BA4"/>
    <w:rsid w:val="00032EA0"/>
    <w:rsid w:val="00032FFA"/>
    <w:rsid w:val="000330D4"/>
    <w:rsid w:val="000331FB"/>
    <w:rsid w:val="00033346"/>
    <w:rsid w:val="0003340E"/>
    <w:rsid w:val="0003343A"/>
    <w:rsid w:val="000335D2"/>
    <w:rsid w:val="00033611"/>
    <w:rsid w:val="000336F4"/>
    <w:rsid w:val="000337B3"/>
    <w:rsid w:val="000337E3"/>
    <w:rsid w:val="00033943"/>
    <w:rsid w:val="00033946"/>
    <w:rsid w:val="00033A0D"/>
    <w:rsid w:val="00033C23"/>
    <w:rsid w:val="00033CA5"/>
    <w:rsid w:val="00033CB4"/>
    <w:rsid w:val="00033DAC"/>
    <w:rsid w:val="00033E45"/>
    <w:rsid w:val="00033EF9"/>
    <w:rsid w:val="0003402A"/>
    <w:rsid w:val="0003405B"/>
    <w:rsid w:val="00034117"/>
    <w:rsid w:val="0003452F"/>
    <w:rsid w:val="0003455C"/>
    <w:rsid w:val="00034648"/>
    <w:rsid w:val="00034673"/>
    <w:rsid w:val="000346BD"/>
    <w:rsid w:val="0003476E"/>
    <w:rsid w:val="00034780"/>
    <w:rsid w:val="000347DC"/>
    <w:rsid w:val="00034B24"/>
    <w:rsid w:val="00034B2A"/>
    <w:rsid w:val="00034C15"/>
    <w:rsid w:val="00034D99"/>
    <w:rsid w:val="00034EE0"/>
    <w:rsid w:val="00034F7E"/>
    <w:rsid w:val="00034FAD"/>
    <w:rsid w:val="00035067"/>
    <w:rsid w:val="000350F9"/>
    <w:rsid w:val="00035249"/>
    <w:rsid w:val="0003543D"/>
    <w:rsid w:val="00035463"/>
    <w:rsid w:val="0003563A"/>
    <w:rsid w:val="00035798"/>
    <w:rsid w:val="0003583D"/>
    <w:rsid w:val="00035881"/>
    <w:rsid w:val="00035DF1"/>
    <w:rsid w:val="00035E21"/>
    <w:rsid w:val="00035E9A"/>
    <w:rsid w:val="00035EBC"/>
    <w:rsid w:val="00035F3A"/>
    <w:rsid w:val="000361D7"/>
    <w:rsid w:val="000362FF"/>
    <w:rsid w:val="0003643F"/>
    <w:rsid w:val="00036542"/>
    <w:rsid w:val="0003673B"/>
    <w:rsid w:val="000367F3"/>
    <w:rsid w:val="00036884"/>
    <w:rsid w:val="00036957"/>
    <w:rsid w:val="000369D7"/>
    <w:rsid w:val="00036B67"/>
    <w:rsid w:val="00036C66"/>
    <w:rsid w:val="00036DBA"/>
    <w:rsid w:val="000372FE"/>
    <w:rsid w:val="0003754B"/>
    <w:rsid w:val="000375BB"/>
    <w:rsid w:val="00037659"/>
    <w:rsid w:val="00037675"/>
    <w:rsid w:val="000376A9"/>
    <w:rsid w:val="0003776B"/>
    <w:rsid w:val="00037819"/>
    <w:rsid w:val="000378CB"/>
    <w:rsid w:val="00037950"/>
    <w:rsid w:val="00037A18"/>
    <w:rsid w:val="00037BED"/>
    <w:rsid w:val="00037C8B"/>
    <w:rsid w:val="00037D5B"/>
    <w:rsid w:val="00037DA6"/>
    <w:rsid w:val="000400A1"/>
    <w:rsid w:val="00040157"/>
    <w:rsid w:val="0004018D"/>
    <w:rsid w:val="000401E4"/>
    <w:rsid w:val="0004047B"/>
    <w:rsid w:val="0004059B"/>
    <w:rsid w:val="00040770"/>
    <w:rsid w:val="000407D8"/>
    <w:rsid w:val="000407E6"/>
    <w:rsid w:val="0004085D"/>
    <w:rsid w:val="000408D5"/>
    <w:rsid w:val="00040982"/>
    <w:rsid w:val="00040A16"/>
    <w:rsid w:val="00040A3A"/>
    <w:rsid w:val="00040AC6"/>
    <w:rsid w:val="00040B1F"/>
    <w:rsid w:val="00040BE6"/>
    <w:rsid w:val="00040C21"/>
    <w:rsid w:val="00040E99"/>
    <w:rsid w:val="00040EC7"/>
    <w:rsid w:val="00040F86"/>
    <w:rsid w:val="00041090"/>
    <w:rsid w:val="00041195"/>
    <w:rsid w:val="000411E0"/>
    <w:rsid w:val="00041369"/>
    <w:rsid w:val="00041439"/>
    <w:rsid w:val="00041606"/>
    <w:rsid w:val="000416CD"/>
    <w:rsid w:val="000416D8"/>
    <w:rsid w:val="00041868"/>
    <w:rsid w:val="0004196E"/>
    <w:rsid w:val="00041A3B"/>
    <w:rsid w:val="00041A3E"/>
    <w:rsid w:val="00041AFC"/>
    <w:rsid w:val="00041B29"/>
    <w:rsid w:val="00041DCC"/>
    <w:rsid w:val="00041DCF"/>
    <w:rsid w:val="00041DE4"/>
    <w:rsid w:val="00041DF7"/>
    <w:rsid w:val="00041EA5"/>
    <w:rsid w:val="00041EBF"/>
    <w:rsid w:val="00041FF7"/>
    <w:rsid w:val="000420A6"/>
    <w:rsid w:val="000421F9"/>
    <w:rsid w:val="000423E0"/>
    <w:rsid w:val="00042449"/>
    <w:rsid w:val="0004255B"/>
    <w:rsid w:val="00042638"/>
    <w:rsid w:val="00042754"/>
    <w:rsid w:val="0004296E"/>
    <w:rsid w:val="00042B3B"/>
    <w:rsid w:val="00042EE8"/>
    <w:rsid w:val="000430E4"/>
    <w:rsid w:val="00043118"/>
    <w:rsid w:val="00043284"/>
    <w:rsid w:val="000432E8"/>
    <w:rsid w:val="0004335B"/>
    <w:rsid w:val="000433FF"/>
    <w:rsid w:val="000434D3"/>
    <w:rsid w:val="000435CE"/>
    <w:rsid w:val="000435FC"/>
    <w:rsid w:val="00043618"/>
    <w:rsid w:val="00043774"/>
    <w:rsid w:val="000438C9"/>
    <w:rsid w:val="000438CB"/>
    <w:rsid w:val="000438D0"/>
    <w:rsid w:val="0004396B"/>
    <w:rsid w:val="000439D2"/>
    <w:rsid w:val="00043A0D"/>
    <w:rsid w:val="00043A5B"/>
    <w:rsid w:val="00043B12"/>
    <w:rsid w:val="00043B18"/>
    <w:rsid w:val="00043B4C"/>
    <w:rsid w:val="00043B7F"/>
    <w:rsid w:val="00043BB0"/>
    <w:rsid w:val="00043C89"/>
    <w:rsid w:val="00043CC3"/>
    <w:rsid w:val="00043F9D"/>
    <w:rsid w:val="0004404B"/>
    <w:rsid w:val="000441ED"/>
    <w:rsid w:val="0004423A"/>
    <w:rsid w:val="0004453E"/>
    <w:rsid w:val="000445CB"/>
    <w:rsid w:val="000446F2"/>
    <w:rsid w:val="00044773"/>
    <w:rsid w:val="0004477F"/>
    <w:rsid w:val="000447E2"/>
    <w:rsid w:val="000447F6"/>
    <w:rsid w:val="0004488E"/>
    <w:rsid w:val="000449B1"/>
    <w:rsid w:val="000449D2"/>
    <w:rsid w:val="00044B11"/>
    <w:rsid w:val="00044BC7"/>
    <w:rsid w:val="00044C24"/>
    <w:rsid w:val="00044F5F"/>
    <w:rsid w:val="00044F80"/>
    <w:rsid w:val="00044F90"/>
    <w:rsid w:val="00045441"/>
    <w:rsid w:val="00045484"/>
    <w:rsid w:val="000455F8"/>
    <w:rsid w:val="00045625"/>
    <w:rsid w:val="0004568D"/>
    <w:rsid w:val="000456BE"/>
    <w:rsid w:val="0004593A"/>
    <w:rsid w:val="000459C0"/>
    <w:rsid w:val="00045A65"/>
    <w:rsid w:val="00045D55"/>
    <w:rsid w:val="00045E09"/>
    <w:rsid w:val="00045EA5"/>
    <w:rsid w:val="00045F3C"/>
    <w:rsid w:val="000460E0"/>
    <w:rsid w:val="0004614D"/>
    <w:rsid w:val="00046255"/>
    <w:rsid w:val="000462D1"/>
    <w:rsid w:val="000463DC"/>
    <w:rsid w:val="00046570"/>
    <w:rsid w:val="000465C2"/>
    <w:rsid w:val="000465F8"/>
    <w:rsid w:val="00046885"/>
    <w:rsid w:val="0004688C"/>
    <w:rsid w:val="00046A14"/>
    <w:rsid w:val="00046BC6"/>
    <w:rsid w:val="00046C67"/>
    <w:rsid w:val="00046C77"/>
    <w:rsid w:val="00046D21"/>
    <w:rsid w:val="00046F64"/>
    <w:rsid w:val="00046F6C"/>
    <w:rsid w:val="00046FEA"/>
    <w:rsid w:val="00047023"/>
    <w:rsid w:val="0004703D"/>
    <w:rsid w:val="000470B5"/>
    <w:rsid w:val="00047127"/>
    <w:rsid w:val="000471AC"/>
    <w:rsid w:val="00047241"/>
    <w:rsid w:val="00047396"/>
    <w:rsid w:val="00047482"/>
    <w:rsid w:val="000474FE"/>
    <w:rsid w:val="000475C6"/>
    <w:rsid w:val="0004783B"/>
    <w:rsid w:val="00047861"/>
    <w:rsid w:val="00047875"/>
    <w:rsid w:val="000478CE"/>
    <w:rsid w:val="00047A0D"/>
    <w:rsid w:val="00047AD1"/>
    <w:rsid w:val="00047D2C"/>
    <w:rsid w:val="00047DD2"/>
    <w:rsid w:val="00047F3B"/>
    <w:rsid w:val="000501B4"/>
    <w:rsid w:val="0005022F"/>
    <w:rsid w:val="000502E5"/>
    <w:rsid w:val="000503F1"/>
    <w:rsid w:val="00050493"/>
    <w:rsid w:val="00050623"/>
    <w:rsid w:val="000506B2"/>
    <w:rsid w:val="000506CC"/>
    <w:rsid w:val="00050A73"/>
    <w:rsid w:val="00050B61"/>
    <w:rsid w:val="00050D4B"/>
    <w:rsid w:val="00050E85"/>
    <w:rsid w:val="00050F9D"/>
    <w:rsid w:val="0005110E"/>
    <w:rsid w:val="00051268"/>
    <w:rsid w:val="000513AB"/>
    <w:rsid w:val="00051406"/>
    <w:rsid w:val="00051411"/>
    <w:rsid w:val="0005176F"/>
    <w:rsid w:val="00051808"/>
    <w:rsid w:val="00051840"/>
    <w:rsid w:val="00051A2E"/>
    <w:rsid w:val="00051B9A"/>
    <w:rsid w:val="00051C13"/>
    <w:rsid w:val="00051F1E"/>
    <w:rsid w:val="00051F7E"/>
    <w:rsid w:val="00051FE2"/>
    <w:rsid w:val="00051FFD"/>
    <w:rsid w:val="0005203C"/>
    <w:rsid w:val="000520FE"/>
    <w:rsid w:val="00052138"/>
    <w:rsid w:val="000521D0"/>
    <w:rsid w:val="0005235A"/>
    <w:rsid w:val="000524EA"/>
    <w:rsid w:val="00052506"/>
    <w:rsid w:val="00052706"/>
    <w:rsid w:val="00052766"/>
    <w:rsid w:val="00052780"/>
    <w:rsid w:val="000527C0"/>
    <w:rsid w:val="00052825"/>
    <w:rsid w:val="000529CE"/>
    <w:rsid w:val="00052A20"/>
    <w:rsid w:val="00052B00"/>
    <w:rsid w:val="00052B33"/>
    <w:rsid w:val="00052B70"/>
    <w:rsid w:val="00052B85"/>
    <w:rsid w:val="00052C01"/>
    <w:rsid w:val="00052D16"/>
    <w:rsid w:val="00052D42"/>
    <w:rsid w:val="00052DA7"/>
    <w:rsid w:val="00052F80"/>
    <w:rsid w:val="000530A7"/>
    <w:rsid w:val="00053101"/>
    <w:rsid w:val="000531FB"/>
    <w:rsid w:val="000532B6"/>
    <w:rsid w:val="000533B1"/>
    <w:rsid w:val="000533EA"/>
    <w:rsid w:val="00053417"/>
    <w:rsid w:val="00053547"/>
    <w:rsid w:val="000535E9"/>
    <w:rsid w:val="00053661"/>
    <w:rsid w:val="00053842"/>
    <w:rsid w:val="000538A3"/>
    <w:rsid w:val="000539BD"/>
    <w:rsid w:val="00053AF1"/>
    <w:rsid w:val="00053AF2"/>
    <w:rsid w:val="00053B5F"/>
    <w:rsid w:val="00053C13"/>
    <w:rsid w:val="00053C19"/>
    <w:rsid w:val="00053CB8"/>
    <w:rsid w:val="00053D00"/>
    <w:rsid w:val="00053D1F"/>
    <w:rsid w:val="00053D98"/>
    <w:rsid w:val="00054150"/>
    <w:rsid w:val="00054265"/>
    <w:rsid w:val="0005431B"/>
    <w:rsid w:val="000543FC"/>
    <w:rsid w:val="00054451"/>
    <w:rsid w:val="000545FA"/>
    <w:rsid w:val="00054671"/>
    <w:rsid w:val="00054734"/>
    <w:rsid w:val="00054777"/>
    <w:rsid w:val="000547EE"/>
    <w:rsid w:val="00054968"/>
    <w:rsid w:val="00054982"/>
    <w:rsid w:val="000549A6"/>
    <w:rsid w:val="00054AEF"/>
    <w:rsid w:val="00054DAC"/>
    <w:rsid w:val="00054DAE"/>
    <w:rsid w:val="00054DC2"/>
    <w:rsid w:val="00054EA8"/>
    <w:rsid w:val="00055009"/>
    <w:rsid w:val="00055173"/>
    <w:rsid w:val="00055192"/>
    <w:rsid w:val="00055193"/>
    <w:rsid w:val="00055279"/>
    <w:rsid w:val="00055457"/>
    <w:rsid w:val="00055703"/>
    <w:rsid w:val="00055738"/>
    <w:rsid w:val="000558F8"/>
    <w:rsid w:val="00055930"/>
    <w:rsid w:val="000559B8"/>
    <w:rsid w:val="000559E4"/>
    <w:rsid w:val="00055A48"/>
    <w:rsid w:val="00055AAB"/>
    <w:rsid w:val="00055B0C"/>
    <w:rsid w:val="00055BC6"/>
    <w:rsid w:val="00055C8F"/>
    <w:rsid w:val="00055D54"/>
    <w:rsid w:val="00055DEC"/>
    <w:rsid w:val="000560BA"/>
    <w:rsid w:val="000560D6"/>
    <w:rsid w:val="000561A9"/>
    <w:rsid w:val="00056205"/>
    <w:rsid w:val="00056295"/>
    <w:rsid w:val="000562A6"/>
    <w:rsid w:val="00056336"/>
    <w:rsid w:val="000563F9"/>
    <w:rsid w:val="0005649D"/>
    <w:rsid w:val="000564CF"/>
    <w:rsid w:val="00056778"/>
    <w:rsid w:val="0005682E"/>
    <w:rsid w:val="00056842"/>
    <w:rsid w:val="000568DB"/>
    <w:rsid w:val="000569C5"/>
    <w:rsid w:val="000569FC"/>
    <w:rsid w:val="00056A0D"/>
    <w:rsid w:val="00056A5F"/>
    <w:rsid w:val="00056C0F"/>
    <w:rsid w:val="00056C80"/>
    <w:rsid w:val="00056E89"/>
    <w:rsid w:val="00056FF5"/>
    <w:rsid w:val="00056FF8"/>
    <w:rsid w:val="00056FFF"/>
    <w:rsid w:val="00057045"/>
    <w:rsid w:val="00057077"/>
    <w:rsid w:val="00057141"/>
    <w:rsid w:val="0005716B"/>
    <w:rsid w:val="00057196"/>
    <w:rsid w:val="000573F5"/>
    <w:rsid w:val="00057455"/>
    <w:rsid w:val="00057629"/>
    <w:rsid w:val="000576C4"/>
    <w:rsid w:val="000576F4"/>
    <w:rsid w:val="00057786"/>
    <w:rsid w:val="00057823"/>
    <w:rsid w:val="00057A12"/>
    <w:rsid w:val="00057B16"/>
    <w:rsid w:val="00057E05"/>
    <w:rsid w:val="00057F5C"/>
    <w:rsid w:val="00057F84"/>
    <w:rsid w:val="000600CF"/>
    <w:rsid w:val="000600F3"/>
    <w:rsid w:val="00060128"/>
    <w:rsid w:val="0006026F"/>
    <w:rsid w:val="000603EF"/>
    <w:rsid w:val="00060407"/>
    <w:rsid w:val="000605F8"/>
    <w:rsid w:val="0006068F"/>
    <w:rsid w:val="000606E4"/>
    <w:rsid w:val="000606F0"/>
    <w:rsid w:val="00060717"/>
    <w:rsid w:val="000607E7"/>
    <w:rsid w:val="00060979"/>
    <w:rsid w:val="000609D4"/>
    <w:rsid w:val="00060C6F"/>
    <w:rsid w:val="00060DAA"/>
    <w:rsid w:val="000611D8"/>
    <w:rsid w:val="000611FF"/>
    <w:rsid w:val="000612C0"/>
    <w:rsid w:val="000614E3"/>
    <w:rsid w:val="000615F7"/>
    <w:rsid w:val="0006165F"/>
    <w:rsid w:val="0006167E"/>
    <w:rsid w:val="000616E2"/>
    <w:rsid w:val="00061705"/>
    <w:rsid w:val="0006179A"/>
    <w:rsid w:val="0006195D"/>
    <w:rsid w:val="00061AC8"/>
    <w:rsid w:val="00061B51"/>
    <w:rsid w:val="00061B91"/>
    <w:rsid w:val="00061F0F"/>
    <w:rsid w:val="00061FDE"/>
    <w:rsid w:val="0006202D"/>
    <w:rsid w:val="00062146"/>
    <w:rsid w:val="000621C4"/>
    <w:rsid w:val="000624F1"/>
    <w:rsid w:val="00062581"/>
    <w:rsid w:val="000625AF"/>
    <w:rsid w:val="0006272A"/>
    <w:rsid w:val="00062840"/>
    <w:rsid w:val="00062877"/>
    <w:rsid w:val="000628C2"/>
    <w:rsid w:val="000629BE"/>
    <w:rsid w:val="00062A42"/>
    <w:rsid w:val="00062B3D"/>
    <w:rsid w:val="00062D18"/>
    <w:rsid w:val="00062D8C"/>
    <w:rsid w:val="00062E2E"/>
    <w:rsid w:val="00062FDC"/>
    <w:rsid w:val="00063082"/>
    <w:rsid w:val="00063176"/>
    <w:rsid w:val="000633F3"/>
    <w:rsid w:val="000635F4"/>
    <w:rsid w:val="00063687"/>
    <w:rsid w:val="00063692"/>
    <w:rsid w:val="0006372B"/>
    <w:rsid w:val="0006379E"/>
    <w:rsid w:val="00063A61"/>
    <w:rsid w:val="00063A81"/>
    <w:rsid w:val="00063BBE"/>
    <w:rsid w:val="00063BC1"/>
    <w:rsid w:val="00063BE1"/>
    <w:rsid w:val="00063D42"/>
    <w:rsid w:val="00063E05"/>
    <w:rsid w:val="00063E4A"/>
    <w:rsid w:val="00063E87"/>
    <w:rsid w:val="00063E99"/>
    <w:rsid w:val="00064217"/>
    <w:rsid w:val="000642BB"/>
    <w:rsid w:val="00064498"/>
    <w:rsid w:val="000645F4"/>
    <w:rsid w:val="0006465E"/>
    <w:rsid w:val="00064762"/>
    <w:rsid w:val="0006478E"/>
    <w:rsid w:val="000647A8"/>
    <w:rsid w:val="000648C9"/>
    <w:rsid w:val="00064B06"/>
    <w:rsid w:val="00064B1E"/>
    <w:rsid w:val="00064BEC"/>
    <w:rsid w:val="00064C52"/>
    <w:rsid w:val="00064C96"/>
    <w:rsid w:val="00064CB6"/>
    <w:rsid w:val="00064D48"/>
    <w:rsid w:val="00064DFF"/>
    <w:rsid w:val="00064E69"/>
    <w:rsid w:val="00064EEE"/>
    <w:rsid w:val="00064F01"/>
    <w:rsid w:val="00064F3F"/>
    <w:rsid w:val="00064F5B"/>
    <w:rsid w:val="00065063"/>
    <w:rsid w:val="00065118"/>
    <w:rsid w:val="0006511E"/>
    <w:rsid w:val="00065267"/>
    <w:rsid w:val="000652B0"/>
    <w:rsid w:val="0006531C"/>
    <w:rsid w:val="00065480"/>
    <w:rsid w:val="000656F1"/>
    <w:rsid w:val="0006572C"/>
    <w:rsid w:val="0006576A"/>
    <w:rsid w:val="000657F6"/>
    <w:rsid w:val="000658E4"/>
    <w:rsid w:val="00065985"/>
    <w:rsid w:val="000659C7"/>
    <w:rsid w:val="000659F3"/>
    <w:rsid w:val="00065C09"/>
    <w:rsid w:val="00065DDB"/>
    <w:rsid w:val="00066135"/>
    <w:rsid w:val="0006628C"/>
    <w:rsid w:val="000662BF"/>
    <w:rsid w:val="000663EC"/>
    <w:rsid w:val="00066542"/>
    <w:rsid w:val="000665B9"/>
    <w:rsid w:val="00066666"/>
    <w:rsid w:val="0006667C"/>
    <w:rsid w:val="00066711"/>
    <w:rsid w:val="000667F3"/>
    <w:rsid w:val="000668E7"/>
    <w:rsid w:val="00066938"/>
    <w:rsid w:val="00066B4E"/>
    <w:rsid w:val="00066B95"/>
    <w:rsid w:val="00066BC8"/>
    <w:rsid w:val="00066C3A"/>
    <w:rsid w:val="00066C54"/>
    <w:rsid w:val="00066D37"/>
    <w:rsid w:val="00066E4B"/>
    <w:rsid w:val="00066F10"/>
    <w:rsid w:val="000670AA"/>
    <w:rsid w:val="0006719B"/>
    <w:rsid w:val="0006730B"/>
    <w:rsid w:val="00067433"/>
    <w:rsid w:val="00067465"/>
    <w:rsid w:val="00067479"/>
    <w:rsid w:val="000674FD"/>
    <w:rsid w:val="00067599"/>
    <w:rsid w:val="00067665"/>
    <w:rsid w:val="000676BD"/>
    <w:rsid w:val="00067833"/>
    <w:rsid w:val="00067871"/>
    <w:rsid w:val="000679B0"/>
    <w:rsid w:val="000679CB"/>
    <w:rsid w:val="00067CB2"/>
    <w:rsid w:val="00067E92"/>
    <w:rsid w:val="00067F9F"/>
    <w:rsid w:val="00067FFC"/>
    <w:rsid w:val="0007006E"/>
    <w:rsid w:val="00070072"/>
    <w:rsid w:val="00070159"/>
    <w:rsid w:val="0007025D"/>
    <w:rsid w:val="000703A2"/>
    <w:rsid w:val="000704F1"/>
    <w:rsid w:val="000704F2"/>
    <w:rsid w:val="00070576"/>
    <w:rsid w:val="000706FE"/>
    <w:rsid w:val="00070766"/>
    <w:rsid w:val="00070834"/>
    <w:rsid w:val="00070A76"/>
    <w:rsid w:val="00070B13"/>
    <w:rsid w:val="00070B2A"/>
    <w:rsid w:val="00070C7B"/>
    <w:rsid w:val="00070ED9"/>
    <w:rsid w:val="00070FF0"/>
    <w:rsid w:val="000710F2"/>
    <w:rsid w:val="0007116A"/>
    <w:rsid w:val="000711C5"/>
    <w:rsid w:val="00071202"/>
    <w:rsid w:val="000712DA"/>
    <w:rsid w:val="000713AA"/>
    <w:rsid w:val="0007144C"/>
    <w:rsid w:val="00071538"/>
    <w:rsid w:val="0007155A"/>
    <w:rsid w:val="00071616"/>
    <w:rsid w:val="0007164E"/>
    <w:rsid w:val="000716C6"/>
    <w:rsid w:val="00071751"/>
    <w:rsid w:val="000717C2"/>
    <w:rsid w:val="0007183C"/>
    <w:rsid w:val="00071911"/>
    <w:rsid w:val="00071940"/>
    <w:rsid w:val="00071B9B"/>
    <w:rsid w:val="00071BF0"/>
    <w:rsid w:val="00071BF2"/>
    <w:rsid w:val="00071C80"/>
    <w:rsid w:val="00071CE4"/>
    <w:rsid w:val="00071CEB"/>
    <w:rsid w:val="00071E07"/>
    <w:rsid w:val="00071ED1"/>
    <w:rsid w:val="00071ED4"/>
    <w:rsid w:val="00071EDE"/>
    <w:rsid w:val="00071FE6"/>
    <w:rsid w:val="0007201E"/>
    <w:rsid w:val="000721F2"/>
    <w:rsid w:val="00072274"/>
    <w:rsid w:val="0007228A"/>
    <w:rsid w:val="00072431"/>
    <w:rsid w:val="0007248B"/>
    <w:rsid w:val="000726FB"/>
    <w:rsid w:val="00072770"/>
    <w:rsid w:val="000727CC"/>
    <w:rsid w:val="000728F9"/>
    <w:rsid w:val="00072938"/>
    <w:rsid w:val="00072B5C"/>
    <w:rsid w:val="00072BFC"/>
    <w:rsid w:val="00072C0F"/>
    <w:rsid w:val="00072C26"/>
    <w:rsid w:val="00072C4C"/>
    <w:rsid w:val="00072CB0"/>
    <w:rsid w:val="00072F7E"/>
    <w:rsid w:val="00072FBC"/>
    <w:rsid w:val="0007316E"/>
    <w:rsid w:val="00073199"/>
    <w:rsid w:val="00073291"/>
    <w:rsid w:val="000732FD"/>
    <w:rsid w:val="00073328"/>
    <w:rsid w:val="00073337"/>
    <w:rsid w:val="000735BC"/>
    <w:rsid w:val="00073601"/>
    <w:rsid w:val="00073717"/>
    <w:rsid w:val="00073793"/>
    <w:rsid w:val="00073820"/>
    <w:rsid w:val="00073830"/>
    <w:rsid w:val="00073988"/>
    <w:rsid w:val="00073C6E"/>
    <w:rsid w:val="0007408E"/>
    <w:rsid w:val="0007418E"/>
    <w:rsid w:val="000742CE"/>
    <w:rsid w:val="00074561"/>
    <w:rsid w:val="00074574"/>
    <w:rsid w:val="000746A7"/>
    <w:rsid w:val="00074714"/>
    <w:rsid w:val="000748E5"/>
    <w:rsid w:val="00074917"/>
    <w:rsid w:val="000749AC"/>
    <w:rsid w:val="00074A6C"/>
    <w:rsid w:val="00074ABF"/>
    <w:rsid w:val="00074BC6"/>
    <w:rsid w:val="00074E07"/>
    <w:rsid w:val="00075005"/>
    <w:rsid w:val="00075016"/>
    <w:rsid w:val="0007517E"/>
    <w:rsid w:val="000751AA"/>
    <w:rsid w:val="00075276"/>
    <w:rsid w:val="000752F5"/>
    <w:rsid w:val="00075306"/>
    <w:rsid w:val="000753A0"/>
    <w:rsid w:val="000754BE"/>
    <w:rsid w:val="0007562D"/>
    <w:rsid w:val="00075706"/>
    <w:rsid w:val="00075746"/>
    <w:rsid w:val="000757B8"/>
    <w:rsid w:val="0007596D"/>
    <w:rsid w:val="00075991"/>
    <w:rsid w:val="000759B2"/>
    <w:rsid w:val="000759CB"/>
    <w:rsid w:val="00075A38"/>
    <w:rsid w:val="00075A6B"/>
    <w:rsid w:val="00075BF2"/>
    <w:rsid w:val="00075D0D"/>
    <w:rsid w:val="00075D69"/>
    <w:rsid w:val="00075D6B"/>
    <w:rsid w:val="00075EA2"/>
    <w:rsid w:val="00075F9A"/>
    <w:rsid w:val="00076059"/>
    <w:rsid w:val="00076215"/>
    <w:rsid w:val="00076274"/>
    <w:rsid w:val="00076361"/>
    <w:rsid w:val="0007646F"/>
    <w:rsid w:val="00076558"/>
    <w:rsid w:val="00076567"/>
    <w:rsid w:val="0007673D"/>
    <w:rsid w:val="000768C9"/>
    <w:rsid w:val="00076D1A"/>
    <w:rsid w:val="00076D35"/>
    <w:rsid w:val="00076E77"/>
    <w:rsid w:val="00076F95"/>
    <w:rsid w:val="00076FDE"/>
    <w:rsid w:val="000770A3"/>
    <w:rsid w:val="00077356"/>
    <w:rsid w:val="000773AC"/>
    <w:rsid w:val="000773AE"/>
    <w:rsid w:val="00077428"/>
    <w:rsid w:val="000774A4"/>
    <w:rsid w:val="0007756D"/>
    <w:rsid w:val="00077583"/>
    <w:rsid w:val="000775E8"/>
    <w:rsid w:val="00077833"/>
    <w:rsid w:val="000778E9"/>
    <w:rsid w:val="000779CF"/>
    <w:rsid w:val="00077A25"/>
    <w:rsid w:val="00077A3B"/>
    <w:rsid w:val="00077ADB"/>
    <w:rsid w:val="00077CE1"/>
    <w:rsid w:val="00077D41"/>
    <w:rsid w:val="00077E05"/>
    <w:rsid w:val="00077E15"/>
    <w:rsid w:val="00077E6F"/>
    <w:rsid w:val="00077F1C"/>
    <w:rsid w:val="00080115"/>
    <w:rsid w:val="00080328"/>
    <w:rsid w:val="000804A7"/>
    <w:rsid w:val="000804AF"/>
    <w:rsid w:val="000804DF"/>
    <w:rsid w:val="000804F5"/>
    <w:rsid w:val="00080617"/>
    <w:rsid w:val="0008061B"/>
    <w:rsid w:val="00080753"/>
    <w:rsid w:val="000807AB"/>
    <w:rsid w:val="00080814"/>
    <w:rsid w:val="000808AA"/>
    <w:rsid w:val="0008096E"/>
    <w:rsid w:val="000809B4"/>
    <w:rsid w:val="00080A9B"/>
    <w:rsid w:val="00080AD0"/>
    <w:rsid w:val="00080BCB"/>
    <w:rsid w:val="00080C57"/>
    <w:rsid w:val="00080C79"/>
    <w:rsid w:val="00080ECC"/>
    <w:rsid w:val="00080ECD"/>
    <w:rsid w:val="00080EF3"/>
    <w:rsid w:val="00080EFC"/>
    <w:rsid w:val="00080F98"/>
    <w:rsid w:val="00080FAA"/>
    <w:rsid w:val="00081087"/>
    <w:rsid w:val="00081186"/>
    <w:rsid w:val="00081334"/>
    <w:rsid w:val="000815B7"/>
    <w:rsid w:val="000815ED"/>
    <w:rsid w:val="000815F9"/>
    <w:rsid w:val="00081640"/>
    <w:rsid w:val="000818E3"/>
    <w:rsid w:val="00081B59"/>
    <w:rsid w:val="00081CA9"/>
    <w:rsid w:val="00081CBC"/>
    <w:rsid w:val="00081CCD"/>
    <w:rsid w:val="00081CCF"/>
    <w:rsid w:val="00081D78"/>
    <w:rsid w:val="00081E33"/>
    <w:rsid w:val="00081E38"/>
    <w:rsid w:val="00081E5F"/>
    <w:rsid w:val="00081F47"/>
    <w:rsid w:val="00081FB9"/>
    <w:rsid w:val="0008202B"/>
    <w:rsid w:val="00082265"/>
    <w:rsid w:val="00082376"/>
    <w:rsid w:val="00082531"/>
    <w:rsid w:val="00082664"/>
    <w:rsid w:val="000827DA"/>
    <w:rsid w:val="000827E9"/>
    <w:rsid w:val="0008285B"/>
    <w:rsid w:val="000829B2"/>
    <w:rsid w:val="00082A06"/>
    <w:rsid w:val="00082A08"/>
    <w:rsid w:val="00082A60"/>
    <w:rsid w:val="00082DA2"/>
    <w:rsid w:val="00082E94"/>
    <w:rsid w:val="0008307C"/>
    <w:rsid w:val="0008311A"/>
    <w:rsid w:val="000831A0"/>
    <w:rsid w:val="00083264"/>
    <w:rsid w:val="000832F3"/>
    <w:rsid w:val="000834E7"/>
    <w:rsid w:val="00083536"/>
    <w:rsid w:val="000835AA"/>
    <w:rsid w:val="000835C3"/>
    <w:rsid w:val="00083629"/>
    <w:rsid w:val="00083642"/>
    <w:rsid w:val="0008364B"/>
    <w:rsid w:val="000836AA"/>
    <w:rsid w:val="000837B6"/>
    <w:rsid w:val="000837F3"/>
    <w:rsid w:val="00083888"/>
    <w:rsid w:val="00083932"/>
    <w:rsid w:val="00083A3F"/>
    <w:rsid w:val="00083A40"/>
    <w:rsid w:val="00083B7E"/>
    <w:rsid w:val="00083BAC"/>
    <w:rsid w:val="00083BAD"/>
    <w:rsid w:val="00083BB6"/>
    <w:rsid w:val="00083BB9"/>
    <w:rsid w:val="00083CF4"/>
    <w:rsid w:val="00083D5B"/>
    <w:rsid w:val="00083DCC"/>
    <w:rsid w:val="00083F30"/>
    <w:rsid w:val="00083FBD"/>
    <w:rsid w:val="00083FEB"/>
    <w:rsid w:val="000841FA"/>
    <w:rsid w:val="0008421F"/>
    <w:rsid w:val="00084330"/>
    <w:rsid w:val="0008445F"/>
    <w:rsid w:val="00084473"/>
    <w:rsid w:val="000845D3"/>
    <w:rsid w:val="0008479B"/>
    <w:rsid w:val="00084A07"/>
    <w:rsid w:val="00084E61"/>
    <w:rsid w:val="00084F29"/>
    <w:rsid w:val="00084F41"/>
    <w:rsid w:val="00084FCB"/>
    <w:rsid w:val="000850BB"/>
    <w:rsid w:val="00085197"/>
    <w:rsid w:val="00085204"/>
    <w:rsid w:val="0008523A"/>
    <w:rsid w:val="0008525A"/>
    <w:rsid w:val="0008525B"/>
    <w:rsid w:val="00085295"/>
    <w:rsid w:val="0008533C"/>
    <w:rsid w:val="00085439"/>
    <w:rsid w:val="00085488"/>
    <w:rsid w:val="000854F8"/>
    <w:rsid w:val="000855B2"/>
    <w:rsid w:val="000855EC"/>
    <w:rsid w:val="00085635"/>
    <w:rsid w:val="00085653"/>
    <w:rsid w:val="00085665"/>
    <w:rsid w:val="000856DD"/>
    <w:rsid w:val="0008576A"/>
    <w:rsid w:val="000857C0"/>
    <w:rsid w:val="000857E7"/>
    <w:rsid w:val="00085A52"/>
    <w:rsid w:val="00085B34"/>
    <w:rsid w:val="00085E6B"/>
    <w:rsid w:val="00085EBC"/>
    <w:rsid w:val="00085EE1"/>
    <w:rsid w:val="00085EFA"/>
    <w:rsid w:val="00085F7E"/>
    <w:rsid w:val="00085FA4"/>
    <w:rsid w:val="0008605A"/>
    <w:rsid w:val="000860AA"/>
    <w:rsid w:val="00086180"/>
    <w:rsid w:val="00086251"/>
    <w:rsid w:val="000863D3"/>
    <w:rsid w:val="000863E8"/>
    <w:rsid w:val="0008644F"/>
    <w:rsid w:val="00086762"/>
    <w:rsid w:val="000867B8"/>
    <w:rsid w:val="000868A4"/>
    <w:rsid w:val="0008695F"/>
    <w:rsid w:val="00086991"/>
    <w:rsid w:val="00086A3B"/>
    <w:rsid w:val="00086B34"/>
    <w:rsid w:val="00086C87"/>
    <w:rsid w:val="00086CAA"/>
    <w:rsid w:val="00086DA2"/>
    <w:rsid w:val="00086DA6"/>
    <w:rsid w:val="00086E5F"/>
    <w:rsid w:val="00087104"/>
    <w:rsid w:val="00087129"/>
    <w:rsid w:val="000871DC"/>
    <w:rsid w:val="000875D7"/>
    <w:rsid w:val="000875FC"/>
    <w:rsid w:val="00087656"/>
    <w:rsid w:val="000877DE"/>
    <w:rsid w:val="000877E6"/>
    <w:rsid w:val="00087902"/>
    <w:rsid w:val="000879A7"/>
    <w:rsid w:val="00087A8C"/>
    <w:rsid w:val="00087AEC"/>
    <w:rsid w:val="00087B46"/>
    <w:rsid w:val="00087B5D"/>
    <w:rsid w:val="00087D3F"/>
    <w:rsid w:val="00087D82"/>
    <w:rsid w:val="00087DBF"/>
    <w:rsid w:val="00087E0F"/>
    <w:rsid w:val="00087E2F"/>
    <w:rsid w:val="00087E95"/>
    <w:rsid w:val="00087ECA"/>
    <w:rsid w:val="00087F28"/>
    <w:rsid w:val="00087FC5"/>
    <w:rsid w:val="00087FC9"/>
    <w:rsid w:val="00087FDE"/>
    <w:rsid w:val="00087FEF"/>
    <w:rsid w:val="000901B6"/>
    <w:rsid w:val="000902E6"/>
    <w:rsid w:val="00090362"/>
    <w:rsid w:val="00090509"/>
    <w:rsid w:val="000905FF"/>
    <w:rsid w:val="000906AC"/>
    <w:rsid w:val="000906B2"/>
    <w:rsid w:val="00090742"/>
    <w:rsid w:val="000908D4"/>
    <w:rsid w:val="00090B09"/>
    <w:rsid w:val="00090B9A"/>
    <w:rsid w:val="00090BF0"/>
    <w:rsid w:val="00090C36"/>
    <w:rsid w:val="00090D53"/>
    <w:rsid w:val="00090D7F"/>
    <w:rsid w:val="00090E32"/>
    <w:rsid w:val="00090FCE"/>
    <w:rsid w:val="000910BA"/>
    <w:rsid w:val="000910CD"/>
    <w:rsid w:val="000912DB"/>
    <w:rsid w:val="000912DC"/>
    <w:rsid w:val="000915AB"/>
    <w:rsid w:val="0009172D"/>
    <w:rsid w:val="00091785"/>
    <w:rsid w:val="000918D1"/>
    <w:rsid w:val="0009192C"/>
    <w:rsid w:val="00091D0B"/>
    <w:rsid w:val="00091D45"/>
    <w:rsid w:val="00091D75"/>
    <w:rsid w:val="00091D9E"/>
    <w:rsid w:val="00091E69"/>
    <w:rsid w:val="00092098"/>
    <w:rsid w:val="000920DD"/>
    <w:rsid w:val="0009217E"/>
    <w:rsid w:val="00092497"/>
    <w:rsid w:val="00092641"/>
    <w:rsid w:val="00092657"/>
    <w:rsid w:val="000926F9"/>
    <w:rsid w:val="0009293A"/>
    <w:rsid w:val="00092973"/>
    <w:rsid w:val="00092B35"/>
    <w:rsid w:val="00092DE6"/>
    <w:rsid w:val="00092F41"/>
    <w:rsid w:val="0009304D"/>
    <w:rsid w:val="000931C8"/>
    <w:rsid w:val="00093250"/>
    <w:rsid w:val="000932B4"/>
    <w:rsid w:val="00093742"/>
    <w:rsid w:val="00093890"/>
    <w:rsid w:val="000939C4"/>
    <w:rsid w:val="00093A60"/>
    <w:rsid w:val="00093AC1"/>
    <w:rsid w:val="00093CBF"/>
    <w:rsid w:val="00093E57"/>
    <w:rsid w:val="00093FD5"/>
    <w:rsid w:val="0009400A"/>
    <w:rsid w:val="0009401B"/>
    <w:rsid w:val="0009404A"/>
    <w:rsid w:val="0009405C"/>
    <w:rsid w:val="000941B4"/>
    <w:rsid w:val="00094240"/>
    <w:rsid w:val="000942C7"/>
    <w:rsid w:val="000943BF"/>
    <w:rsid w:val="000945D3"/>
    <w:rsid w:val="000946E7"/>
    <w:rsid w:val="000947D3"/>
    <w:rsid w:val="000947E4"/>
    <w:rsid w:val="00094870"/>
    <w:rsid w:val="000948A3"/>
    <w:rsid w:val="0009493A"/>
    <w:rsid w:val="0009493C"/>
    <w:rsid w:val="000949C6"/>
    <w:rsid w:val="00094B67"/>
    <w:rsid w:val="00094B7A"/>
    <w:rsid w:val="00094B80"/>
    <w:rsid w:val="00094BD2"/>
    <w:rsid w:val="00094C48"/>
    <w:rsid w:val="00094C7B"/>
    <w:rsid w:val="00094F02"/>
    <w:rsid w:val="00095147"/>
    <w:rsid w:val="0009516C"/>
    <w:rsid w:val="00095230"/>
    <w:rsid w:val="000952A4"/>
    <w:rsid w:val="000952B4"/>
    <w:rsid w:val="00095385"/>
    <w:rsid w:val="0009541D"/>
    <w:rsid w:val="0009562C"/>
    <w:rsid w:val="000956FB"/>
    <w:rsid w:val="000957A3"/>
    <w:rsid w:val="000957BD"/>
    <w:rsid w:val="000957C9"/>
    <w:rsid w:val="0009583F"/>
    <w:rsid w:val="0009588D"/>
    <w:rsid w:val="00095938"/>
    <w:rsid w:val="000959BF"/>
    <w:rsid w:val="00095AC8"/>
    <w:rsid w:val="00095AD8"/>
    <w:rsid w:val="00095B4D"/>
    <w:rsid w:val="00095BB1"/>
    <w:rsid w:val="00095E6C"/>
    <w:rsid w:val="00095EBC"/>
    <w:rsid w:val="00095EBF"/>
    <w:rsid w:val="00095F0B"/>
    <w:rsid w:val="00095FED"/>
    <w:rsid w:val="00096086"/>
    <w:rsid w:val="000960CC"/>
    <w:rsid w:val="000960CE"/>
    <w:rsid w:val="00096164"/>
    <w:rsid w:val="00096176"/>
    <w:rsid w:val="000961F5"/>
    <w:rsid w:val="000961F7"/>
    <w:rsid w:val="000962DF"/>
    <w:rsid w:val="0009637E"/>
    <w:rsid w:val="000963FB"/>
    <w:rsid w:val="000965C7"/>
    <w:rsid w:val="00096615"/>
    <w:rsid w:val="00096684"/>
    <w:rsid w:val="00096736"/>
    <w:rsid w:val="0009684A"/>
    <w:rsid w:val="00096A95"/>
    <w:rsid w:val="00096B4C"/>
    <w:rsid w:val="00096B9E"/>
    <w:rsid w:val="00096BD8"/>
    <w:rsid w:val="00096F04"/>
    <w:rsid w:val="00096F9F"/>
    <w:rsid w:val="00096FBD"/>
    <w:rsid w:val="0009726B"/>
    <w:rsid w:val="00097313"/>
    <w:rsid w:val="00097337"/>
    <w:rsid w:val="000973CA"/>
    <w:rsid w:val="000974EA"/>
    <w:rsid w:val="00097545"/>
    <w:rsid w:val="00097698"/>
    <w:rsid w:val="0009783D"/>
    <w:rsid w:val="000978D7"/>
    <w:rsid w:val="00097978"/>
    <w:rsid w:val="00097994"/>
    <w:rsid w:val="00097B73"/>
    <w:rsid w:val="00097BDD"/>
    <w:rsid w:val="00097C69"/>
    <w:rsid w:val="00097F5F"/>
    <w:rsid w:val="00097FF8"/>
    <w:rsid w:val="000A003B"/>
    <w:rsid w:val="000A0381"/>
    <w:rsid w:val="000A044F"/>
    <w:rsid w:val="000A0510"/>
    <w:rsid w:val="000A0689"/>
    <w:rsid w:val="000A0759"/>
    <w:rsid w:val="000A0768"/>
    <w:rsid w:val="000A07D7"/>
    <w:rsid w:val="000A081C"/>
    <w:rsid w:val="000A0824"/>
    <w:rsid w:val="000A0B0F"/>
    <w:rsid w:val="000A0B4C"/>
    <w:rsid w:val="000A0BB4"/>
    <w:rsid w:val="000A0CCD"/>
    <w:rsid w:val="000A0FEE"/>
    <w:rsid w:val="000A10C1"/>
    <w:rsid w:val="000A10E2"/>
    <w:rsid w:val="000A1115"/>
    <w:rsid w:val="000A120D"/>
    <w:rsid w:val="000A1237"/>
    <w:rsid w:val="000A12C8"/>
    <w:rsid w:val="000A12D2"/>
    <w:rsid w:val="000A1342"/>
    <w:rsid w:val="000A15C8"/>
    <w:rsid w:val="000A161B"/>
    <w:rsid w:val="000A1639"/>
    <w:rsid w:val="000A17B7"/>
    <w:rsid w:val="000A1888"/>
    <w:rsid w:val="000A1994"/>
    <w:rsid w:val="000A19C7"/>
    <w:rsid w:val="000A1A39"/>
    <w:rsid w:val="000A1A5C"/>
    <w:rsid w:val="000A1B00"/>
    <w:rsid w:val="000A1B4D"/>
    <w:rsid w:val="000A1BF0"/>
    <w:rsid w:val="000A1C02"/>
    <w:rsid w:val="000A1C50"/>
    <w:rsid w:val="000A1D9F"/>
    <w:rsid w:val="000A1E31"/>
    <w:rsid w:val="000A1F08"/>
    <w:rsid w:val="000A1F97"/>
    <w:rsid w:val="000A2124"/>
    <w:rsid w:val="000A2125"/>
    <w:rsid w:val="000A22F3"/>
    <w:rsid w:val="000A2328"/>
    <w:rsid w:val="000A232B"/>
    <w:rsid w:val="000A2336"/>
    <w:rsid w:val="000A281C"/>
    <w:rsid w:val="000A2871"/>
    <w:rsid w:val="000A28A6"/>
    <w:rsid w:val="000A29C6"/>
    <w:rsid w:val="000A2A10"/>
    <w:rsid w:val="000A2BC2"/>
    <w:rsid w:val="000A2CA7"/>
    <w:rsid w:val="000A2D30"/>
    <w:rsid w:val="000A2EA7"/>
    <w:rsid w:val="000A2ECA"/>
    <w:rsid w:val="000A3091"/>
    <w:rsid w:val="000A3156"/>
    <w:rsid w:val="000A3234"/>
    <w:rsid w:val="000A326E"/>
    <w:rsid w:val="000A328F"/>
    <w:rsid w:val="000A335C"/>
    <w:rsid w:val="000A3389"/>
    <w:rsid w:val="000A34AB"/>
    <w:rsid w:val="000A3636"/>
    <w:rsid w:val="000A3683"/>
    <w:rsid w:val="000A368E"/>
    <w:rsid w:val="000A390F"/>
    <w:rsid w:val="000A39E2"/>
    <w:rsid w:val="000A3A81"/>
    <w:rsid w:val="000A3AC2"/>
    <w:rsid w:val="000A3AC4"/>
    <w:rsid w:val="000A3B21"/>
    <w:rsid w:val="000A3CAF"/>
    <w:rsid w:val="000A3D5B"/>
    <w:rsid w:val="000A3F5A"/>
    <w:rsid w:val="000A406B"/>
    <w:rsid w:val="000A411F"/>
    <w:rsid w:val="000A41B2"/>
    <w:rsid w:val="000A4579"/>
    <w:rsid w:val="000A45D9"/>
    <w:rsid w:val="000A47F2"/>
    <w:rsid w:val="000A49B4"/>
    <w:rsid w:val="000A4B43"/>
    <w:rsid w:val="000A4C0F"/>
    <w:rsid w:val="000A4D2D"/>
    <w:rsid w:val="000A4E3E"/>
    <w:rsid w:val="000A4EEA"/>
    <w:rsid w:val="000A4FC1"/>
    <w:rsid w:val="000A514F"/>
    <w:rsid w:val="000A5206"/>
    <w:rsid w:val="000A5370"/>
    <w:rsid w:val="000A5386"/>
    <w:rsid w:val="000A53D3"/>
    <w:rsid w:val="000A53F8"/>
    <w:rsid w:val="000A54A9"/>
    <w:rsid w:val="000A55C3"/>
    <w:rsid w:val="000A55E5"/>
    <w:rsid w:val="000A568E"/>
    <w:rsid w:val="000A58AC"/>
    <w:rsid w:val="000A58B6"/>
    <w:rsid w:val="000A5B24"/>
    <w:rsid w:val="000A5B41"/>
    <w:rsid w:val="000A5BF7"/>
    <w:rsid w:val="000A5D71"/>
    <w:rsid w:val="000A5D91"/>
    <w:rsid w:val="000A5E75"/>
    <w:rsid w:val="000A5EFD"/>
    <w:rsid w:val="000A5F4A"/>
    <w:rsid w:val="000A5F6B"/>
    <w:rsid w:val="000A5FBD"/>
    <w:rsid w:val="000A60BD"/>
    <w:rsid w:val="000A6142"/>
    <w:rsid w:val="000A6206"/>
    <w:rsid w:val="000A6229"/>
    <w:rsid w:val="000A6247"/>
    <w:rsid w:val="000A6628"/>
    <w:rsid w:val="000A6634"/>
    <w:rsid w:val="000A66C3"/>
    <w:rsid w:val="000A66CB"/>
    <w:rsid w:val="000A671E"/>
    <w:rsid w:val="000A67BF"/>
    <w:rsid w:val="000A6871"/>
    <w:rsid w:val="000A6911"/>
    <w:rsid w:val="000A6922"/>
    <w:rsid w:val="000A6992"/>
    <w:rsid w:val="000A6A1A"/>
    <w:rsid w:val="000A6B51"/>
    <w:rsid w:val="000A6B53"/>
    <w:rsid w:val="000A6BFF"/>
    <w:rsid w:val="000A6D98"/>
    <w:rsid w:val="000A6E32"/>
    <w:rsid w:val="000A6E7A"/>
    <w:rsid w:val="000A7157"/>
    <w:rsid w:val="000A7181"/>
    <w:rsid w:val="000A719C"/>
    <w:rsid w:val="000A71A8"/>
    <w:rsid w:val="000A71D4"/>
    <w:rsid w:val="000A723A"/>
    <w:rsid w:val="000A7271"/>
    <w:rsid w:val="000A7332"/>
    <w:rsid w:val="000A7396"/>
    <w:rsid w:val="000A742F"/>
    <w:rsid w:val="000A7444"/>
    <w:rsid w:val="000A757F"/>
    <w:rsid w:val="000A7676"/>
    <w:rsid w:val="000A7788"/>
    <w:rsid w:val="000A7790"/>
    <w:rsid w:val="000A77D8"/>
    <w:rsid w:val="000A7800"/>
    <w:rsid w:val="000A784E"/>
    <w:rsid w:val="000A78B6"/>
    <w:rsid w:val="000A792F"/>
    <w:rsid w:val="000A7B61"/>
    <w:rsid w:val="000A7BB5"/>
    <w:rsid w:val="000A7C30"/>
    <w:rsid w:val="000A7C6D"/>
    <w:rsid w:val="000A7CFE"/>
    <w:rsid w:val="000A7D75"/>
    <w:rsid w:val="000A7D77"/>
    <w:rsid w:val="000A7F4A"/>
    <w:rsid w:val="000B001C"/>
    <w:rsid w:val="000B003A"/>
    <w:rsid w:val="000B0175"/>
    <w:rsid w:val="000B031E"/>
    <w:rsid w:val="000B0412"/>
    <w:rsid w:val="000B056D"/>
    <w:rsid w:val="000B0697"/>
    <w:rsid w:val="000B07C2"/>
    <w:rsid w:val="000B0857"/>
    <w:rsid w:val="000B08F2"/>
    <w:rsid w:val="000B09B3"/>
    <w:rsid w:val="000B0ADA"/>
    <w:rsid w:val="000B0B4A"/>
    <w:rsid w:val="000B0B88"/>
    <w:rsid w:val="000B0CE7"/>
    <w:rsid w:val="000B0D01"/>
    <w:rsid w:val="000B0DA4"/>
    <w:rsid w:val="000B0DB3"/>
    <w:rsid w:val="000B0DD5"/>
    <w:rsid w:val="000B0E51"/>
    <w:rsid w:val="000B0EF5"/>
    <w:rsid w:val="000B10C7"/>
    <w:rsid w:val="000B124F"/>
    <w:rsid w:val="000B135D"/>
    <w:rsid w:val="000B13E1"/>
    <w:rsid w:val="000B146B"/>
    <w:rsid w:val="000B155A"/>
    <w:rsid w:val="000B1690"/>
    <w:rsid w:val="000B18B8"/>
    <w:rsid w:val="000B1947"/>
    <w:rsid w:val="000B1971"/>
    <w:rsid w:val="000B198E"/>
    <w:rsid w:val="000B1AD5"/>
    <w:rsid w:val="000B1BC5"/>
    <w:rsid w:val="000B1BCA"/>
    <w:rsid w:val="000B1BF2"/>
    <w:rsid w:val="000B1DFA"/>
    <w:rsid w:val="000B1E01"/>
    <w:rsid w:val="000B1E0C"/>
    <w:rsid w:val="000B1EA9"/>
    <w:rsid w:val="000B2106"/>
    <w:rsid w:val="000B2122"/>
    <w:rsid w:val="000B2199"/>
    <w:rsid w:val="000B21CD"/>
    <w:rsid w:val="000B21D8"/>
    <w:rsid w:val="000B2370"/>
    <w:rsid w:val="000B239F"/>
    <w:rsid w:val="000B2416"/>
    <w:rsid w:val="000B249A"/>
    <w:rsid w:val="000B2604"/>
    <w:rsid w:val="000B262A"/>
    <w:rsid w:val="000B2698"/>
    <w:rsid w:val="000B2746"/>
    <w:rsid w:val="000B2A7D"/>
    <w:rsid w:val="000B2BA9"/>
    <w:rsid w:val="000B2BD0"/>
    <w:rsid w:val="000B2C87"/>
    <w:rsid w:val="000B2D52"/>
    <w:rsid w:val="000B2F14"/>
    <w:rsid w:val="000B2F2B"/>
    <w:rsid w:val="000B2F5D"/>
    <w:rsid w:val="000B2F9B"/>
    <w:rsid w:val="000B30C7"/>
    <w:rsid w:val="000B30E0"/>
    <w:rsid w:val="000B323F"/>
    <w:rsid w:val="000B326F"/>
    <w:rsid w:val="000B32CF"/>
    <w:rsid w:val="000B3377"/>
    <w:rsid w:val="000B33C0"/>
    <w:rsid w:val="000B33F6"/>
    <w:rsid w:val="000B3496"/>
    <w:rsid w:val="000B34C9"/>
    <w:rsid w:val="000B376B"/>
    <w:rsid w:val="000B37B9"/>
    <w:rsid w:val="000B3826"/>
    <w:rsid w:val="000B3855"/>
    <w:rsid w:val="000B38D9"/>
    <w:rsid w:val="000B3944"/>
    <w:rsid w:val="000B3A3E"/>
    <w:rsid w:val="000B3A4F"/>
    <w:rsid w:val="000B3BD8"/>
    <w:rsid w:val="000B3D6D"/>
    <w:rsid w:val="000B3EB6"/>
    <w:rsid w:val="000B3EE3"/>
    <w:rsid w:val="000B41D8"/>
    <w:rsid w:val="000B441D"/>
    <w:rsid w:val="000B445E"/>
    <w:rsid w:val="000B44B3"/>
    <w:rsid w:val="000B44D2"/>
    <w:rsid w:val="000B45B0"/>
    <w:rsid w:val="000B46DF"/>
    <w:rsid w:val="000B4760"/>
    <w:rsid w:val="000B4835"/>
    <w:rsid w:val="000B4869"/>
    <w:rsid w:val="000B4966"/>
    <w:rsid w:val="000B499E"/>
    <w:rsid w:val="000B49BF"/>
    <w:rsid w:val="000B4B83"/>
    <w:rsid w:val="000B4CC3"/>
    <w:rsid w:val="000B4D2B"/>
    <w:rsid w:val="000B4D3E"/>
    <w:rsid w:val="000B4D68"/>
    <w:rsid w:val="000B4E61"/>
    <w:rsid w:val="000B4E8F"/>
    <w:rsid w:val="000B4EA2"/>
    <w:rsid w:val="000B4EBB"/>
    <w:rsid w:val="000B4ECA"/>
    <w:rsid w:val="000B4F8A"/>
    <w:rsid w:val="000B5227"/>
    <w:rsid w:val="000B5293"/>
    <w:rsid w:val="000B52A6"/>
    <w:rsid w:val="000B52B6"/>
    <w:rsid w:val="000B52BF"/>
    <w:rsid w:val="000B5309"/>
    <w:rsid w:val="000B5332"/>
    <w:rsid w:val="000B5462"/>
    <w:rsid w:val="000B562F"/>
    <w:rsid w:val="000B568B"/>
    <w:rsid w:val="000B56FC"/>
    <w:rsid w:val="000B571D"/>
    <w:rsid w:val="000B57DD"/>
    <w:rsid w:val="000B57FF"/>
    <w:rsid w:val="000B5884"/>
    <w:rsid w:val="000B5C80"/>
    <w:rsid w:val="000B5DF6"/>
    <w:rsid w:val="000B5EF7"/>
    <w:rsid w:val="000B5F4B"/>
    <w:rsid w:val="000B5F99"/>
    <w:rsid w:val="000B5FBD"/>
    <w:rsid w:val="000B62AF"/>
    <w:rsid w:val="000B63A4"/>
    <w:rsid w:val="000B63C3"/>
    <w:rsid w:val="000B63D7"/>
    <w:rsid w:val="000B642B"/>
    <w:rsid w:val="000B6509"/>
    <w:rsid w:val="000B6688"/>
    <w:rsid w:val="000B66C5"/>
    <w:rsid w:val="000B66EA"/>
    <w:rsid w:val="000B6896"/>
    <w:rsid w:val="000B6947"/>
    <w:rsid w:val="000B6958"/>
    <w:rsid w:val="000B6C2B"/>
    <w:rsid w:val="000B6CF0"/>
    <w:rsid w:val="000B6F32"/>
    <w:rsid w:val="000B6F65"/>
    <w:rsid w:val="000B6FE1"/>
    <w:rsid w:val="000B71A6"/>
    <w:rsid w:val="000B729F"/>
    <w:rsid w:val="000B7306"/>
    <w:rsid w:val="000B7341"/>
    <w:rsid w:val="000B7388"/>
    <w:rsid w:val="000B73DB"/>
    <w:rsid w:val="000B7429"/>
    <w:rsid w:val="000B7468"/>
    <w:rsid w:val="000B7514"/>
    <w:rsid w:val="000B7528"/>
    <w:rsid w:val="000B75BF"/>
    <w:rsid w:val="000B7776"/>
    <w:rsid w:val="000B7921"/>
    <w:rsid w:val="000B7C02"/>
    <w:rsid w:val="000B7D52"/>
    <w:rsid w:val="000B7E53"/>
    <w:rsid w:val="000B7F09"/>
    <w:rsid w:val="000B7FD7"/>
    <w:rsid w:val="000C016C"/>
    <w:rsid w:val="000C022E"/>
    <w:rsid w:val="000C0371"/>
    <w:rsid w:val="000C0374"/>
    <w:rsid w:val="000C042E"/>
    <w:rsid w:val="000C0442"/>
    <w:rsid w:val="000C0466"/>
    <w:rsid w:val="000C047C"/>
    <w:rsid w:val="000C04D5"/>
    <w:rsid w:val="000C074C"/>
    <w:rsid w:val="000C0792"/>
    <w:rsid w:val="000C0908"/>
    <w:rsid w:val="000C0926"/>
    <w:rsid w:val="000C0930"/>
    <w:rsid w:val="000C094E"/>
    <w:rsid w:val="000C0B88"/>
    <w:rsid w:val="000C0BDA"/>
    <w:rsid w:val="000C0D43"/>
    <w:rsid w:val="000C0DBB"/>
    <w:rsid w:val="000C0E68"/>
    <w:rsid w:val="000C0EEB"/>
    <w:rsid w:val="000C0F57"/>
    <w:rsid w:val="000C0FB8"/>
    <w:rsid w:val="000C10C7"/>
    <w:rsid w:val="000C1489"/>
    <w:rsid w:val="000C1540"/>
    <w:rsid w:val="000C15E9"/>
    <w:rsid w:val="000C161C"/>
    <w:rsid w:val="000C166B"/>
    <w:rsid w:val="000C16B7"/>
    <w:rsid w:val="000C1728"/>
    <w:rsid w:val="000C1768"/>
    <w:rsid w:val="000C183D"/>
    <w:rsid w:val="000C184E"/>
    <w:rsid w:val="000C1AF3"/>
    <w:rsid w:val="000C1C7E"/>
    <w:rsid w:val="000C1D05"/>
    <w:rsid w:val="000C1E1D"/>
    <w:rsid w:val="000C1F3C"/>
    <w:rsid w:val="000C1F63"/>
    <w:rsid w:val="000C2094"/>
    <w:rsid w:val="000C2098"/>
    <w:rsid w:val="000C2124"/>
    <w:rsid w:val="000C2154"/>
    <w:rsid w:val="000C2421"/>
    <w:rsid w:val="000C2451"/>
    <w:rsid w:val="000C245E"/>
    <w:rsid w:val="000C24C6"/>
    <w:rsid w:val="000C24D4"/>
    <w:rsid w:val="000C270F"/>
    <w:rsid w:val="000C28C3"/>
    <w:rsid w:val="000C2AC0"/>
    <w:rsid w:val="000C2C5D"/>
    <w:rsid w:val="000C2C88"/>
    <w:rsid w:val="000C2DBD"/>
    <w:rsid w:val="000C2DD7"/>
    <w:rsid w:val="000C2F11"/>
    <w:rsid w:val="000C2F1C"/>
    <w:rsid w:val="000C2FD6"/>
    <w:rsid w:val="000C308A"/>
    <w:rsid w:val="000C31BC"/>
    <w:rsid w:val="000C31D0"/>
    <w:rsid w:val="000C32A3"/>
    <w:rsid w:val="000C32C3"/>
    <w:rsid w:val="000C33F1"/>
    <w:rsid w:val="000C35AE"/>
    <w:rsid w:val="000C368B"/>
    <w:rsid w:val="000C36CB"/>
    <w:rsid w:val="000C39C2"/>
    <w:rsid w:val="000C3A4D"/>
    <w:rsid w:val="000C3BA1"/>
    <w:rsid w:val="000C3C51"/>
    <w:rsid w:val="000C3D31"/>
    <w:rsid w:val="000C3EEE"/>
    <w:rsid w:val="000C3F28"/>
    <w:rsid w:val="000C3F76"/>
    <w:rsid w:val="000C3FAE"/>
    <w:rsid w:val="000C4021"/>
    <w:rsid w:val="000C403C"/>
    <w:rsid w:val="000C40AE"/>
    <w:rsid w:val="000C40F8"/>
    <w:rsid w:val="000C4111"/>
    <w:rsid w:val="000C420A"/>
    <w:rsid w:val="000C425F"/>
    <w:rsid w:val="000C4310"/>
    <w:rsid w:val="000C438D"/>
    <w:rsid w:val="000C4566"/>
    <w:rsid w:val="000C485F"/>
    <w:rsid w:val="000C48ED"/>
    <w:rsid w:val="000C49A9"/>
    <w:rsid w:val="000C4AF8"/>
    <w:rsid w:val="000C4B44"/>
    <w:rsid w:val="000C50BE"/>
    <w:rsid w:val="000C5117"/>
    <w:rsid w:val="000C514D"/>
    <w:rsid w:val="000C5259"/>
    <w:rsid w:val="000C541F"/>
    <w:rsid w:val="000C5498"/>
    <w:rsid w:val="000C573A"/>
    <w:rsid w:val="000C57AC"/>
    <w:rsid w:val="000C57C1"/>
    <w:rsid w:val="000C5847"/>
    <w:rsid w:val="000C5930"/>
    <w:rsid w:val="000C59CD"/>
    <w:rsid w:val="000C5A14"/>
    <w:rsid w:val="000C5BAC"/>
    <w:rsid w:val="000C5C87"/>
    <w:rsid w:val="000C5CB9"/>
    <w:rsid w:val="000C5DDE"/>
    <w:rsid w:val="000C5E13"/>
    <w:rsid w:val="000C60BA"/>
    <w:rsid w:val="000C615C"/>
    <w:rsid w:val="000C61B8"/>
    <w:rsid w:val="000C6291"/>
    <w:rsid w:val="000C641C"/>
    <w:rsid w:val="000C647C"/>
    <w:rsid w:val="000C649D"/>
    <w:rsid w:val="000C667E"/>
    <w:rsid w:val="000C67CE"/>
    <w:rsid w:val="000C6828"/>
    <w:rsid w:val="000C684E"/>
    <w:rsid w:val="000C6866"/>
    <w:rsid w:val="000C69FF"/>
    <w:rsid w:val="000C6AF2"/>
    <w:rsid w:val="000C6B0C"/>
    <w:rsid w:val="000C6D0C"/>
    <w:rsid w:val="000C6D15"/>
    <w:rsid w:val="000C6D21"/>
    <w:rsid w:val="000C6DCB"/>
    <w:rsid w:val="000C6F29"/>
    <w:rsid w:val="000C6FCD"/>
    <w:rsid w:val="000C7108"/>
    <w:rsid w:val="000C717B"/>
    <w:rsid w:val="000C7200"/>
    <w:rsid w:val="000C733B"/>
    <w:rsid w:val="000C7387"/>
    <w:rsid w:val="000C73E4"/>
    <w:rsid w:val="000C747A"/>
    <w:rsid w:val="000C7684"/>
    <w:rsid w:val="000C772F"/>
    <w:rsid w:val="000C7814"/>
    <w:rsid w:val="000C78B9"/>
    <w:rsid w:val="000C78D8"/>
    <w:rsid w:val="000C796D"/>
    <w:rsid w:val="000C7979"/>
    <w:rsid w:val="000C7AA8"/>
    <w:rsid w:val="000C7B01"/>
    <w:rsid w:val="000C7BF1"/>
    <w:rsid w:val="000C7F5F"/>
    <w:rsid w:val="000C7FF3"/>
    <w:rsid w:val="000D013F"/>
    <w:rsid w:val="000D01CE"/>
    <w:rsid w:val="000D01EB"/>
    <w:rsid w:val="000D02B5"/>
    <w:rsid w:val="000D0356"/>
    <w:rsid w:val="000D063A"/>
    <w:rsid w:val="000D0836"/>
    <w:rsid w:val="000D09DA"/>
    <w:rsid w:val="000D09E4"/>
    <w:rsid w:val="000D0A2F"/>
    <w:rsid w:val="000D0ADA"/>
    <w:rsid w:val="000D0C16"/>
    <w:rsid w:val="000D0C5E"/>
    <w:rsid w:val="000D0CA3"/>
    <w:rsid w:val="000D0E8D"/>
    <w:rsid w:val="000D0EA8"/>
    <w:rsid w:val="000D0F84"/>
    <w:rsid w:val="000D0F87"/>
    <w:rsid w:val="000D1078"/>
    <w:rsid w:val="000D107C"/>
    <w:rsid w:val="000D1170"/>
    <w:rsid w:val="000D1245"/>
    <w:rsid w:val="000D12D8"/>
    <w:rsid w:val="000D1322"/>
    <w:rsid w:val="000D1333"/>
    <w:rsid w:val="000D139C"/>
    <w:rsid w:val="000D1409"/>
    <w:rsid w:val="000D1512"/>
    <w:rsid w:val="000D165A"/>
    <w:rsid w:val="000D17FF"/>
    <w:rsid w:val="000D195B"/>
    <w:rsid w:val="000D1A50"/>
    <w:rsid w:val="000D1C9B"/>
    <w:rsid w:val="000D1D54"/>
    <w:rsid w:val="000D1DED"/>
    <w:rsid w:val="000D1F9B"/>
    <w:rsid w:val="000D21C9"/>
    <w:rsid w:val="000D21F2"/>
    <w:rsid w:val="000D24EF"/>
    <w:rsid w:val="000D2552"/>
    <w:rsid w:val="000D25DA"/>
    <w:rsid w:val="000D2650"/>
    <w:rsid w:val="000D2C74"/>
    <w:rsid w:val="000D2E15"/>
    <w:rsid w:val="000D2E20"/>
    <w:rsid w:val="000D2E75"/>
    <w:rsid w:val="000D305F"/>
    <w:rsid w:val="000D30C5"/>
    <w:rsid w:val="000D3124"/>
    <w:rsid w:val="000D31C1"/>
    <w:rsid w:val="000D325A"/>
    <w:rsid w:val="000D329D"/>
    <w:rsid w:val="000D32A9"/>
    <w:rsid w:val="000D3467"/>
    <w:rsid w:val="000D35B3"/>
    <w:rsid w:val="000D374C"/>
    <w:rsid w:val="000D3790"/>
    <w:rsid w:val="000D3888"/>
    <w:rsid w:val="000D388D"/>
    <w:rsid w:val="000D3893"/>
    <w:rsid w:val="000D38F1"/>
    <w:rsid w:val="000D3920"/>
    <w:rsid w:val="000D3AC9"/>
    <w:rsid w:val="000D3AE4"/>
    <w:rsid w:val="000D3CB8"/>
    <w:rsid w:val="000D3D2C"/>
    <w:rsid w:val="000D3DB2"/>
    <w:rsid w:val="000D3DB5"/>
    <w:rsid w:val="000D3DC3"/>
    <w:rsid w:val="000D3E9A"/>
    <w:rsid w:val="000D3F3E"/>
    <w:rsid w:val="000D3F7B"/>
    <w:rsid w:val="000D3FBE"/>
    <w:rsid w:val="000D43B1"/>
    <w:rsid w:val="000D4446"/>
    <w:rsid w:val="000D459D"/>
    <w:rsid w:val="000D46AF"/>
    <w:rsid w:val="000D47C5"/>
    <w:rsid w:val="000D4841"/>
    <w:rsid w:val="000D48D3"/>
    <w:rsid w:val="000D494E"/>
    <w:rsid w:val="000D496D"/>
    <w:rsid w:val="000D4BB6"/>
    <w:rsid w:val="000D4BF5"/>
    <w:rsid w:val="000D4C49"/>
    <w:rsid w:val="000D4DDE"/>
    <w:rsid w:val="000D4EA1"/>
    <w:rsid w:val="000D4F22"/>
    <w:rsid w:val="000D5048"/>
    <w:rsid w:val="000D50CB"/>
    <w:rsid w:val="000D50F7"/>
    <w:rsid w:val="000D51F5"/>
    <w:rsid w:val="000D5252"/>
    <w:rsid w:val="000D5277"/>
    <w:rsid w:val="000D5301"/>
    <w:rsid w:val="000D535B"/>
    <w:rsid w:val="000D54D7"/>
    <w:rsid w:val="000D5613"/>
    <w:rsid w:val="000D56BE"/>
    <w:rsid w:val="000D572C"/>
    <w:rsid w:val="000D5881"/>
    <w:rsid w:val="000D58CD"/>
    <w:rsid w:val="000D5A4C"/>
    <w:rsid w:val="000D5A61"/>
    <w:rsid w:val="000D5A90"/>
    <w:rsid w:val="000D5ABB"/>
    <w:rsid w:val="000D5AF0"/>
    <w:rsid w:val="000D5B66"/>
    <w:rsid w:val="000D5C28"/>
    <w:rsid w:val="000D5E14"/>
    <w:rsid w:val="000D6097"/>
    <w:rsid w:val="000D6191"/>
    <w:rsid w:val="000D61D9"/>
    <w:rsid w:val="000D6358"/>
    <w:rsid w:val="000D637B"/>
    <w:rsid w:val="000D64BB"/>
    <w:rsid w:val="000D656B"/>
    <w:rsid w:val="000D68A2"/>
    <w:rsid w:val="000D6AAF"/>
    <w:rsid w:val="000D6B8A"/>
    <w:rsid w:val="000D6C3F"/>
    <w:rsid w:val="000D6CF0"/>
    <w:rsid w:val="000D6DE0"/>
    <w:rsid w:val="000D6E53"/>
    <w:rsid w:val="000D7054"/>
    <w:rsid w:val="000D71E6"/>
    <w:rsid w:val="000D7256"/>
    <w:rsid w:val="000D731F"/>
    <w:rsid w:val="000D73EE"/>
    <w:rsid w:val="000D745F"/>
    <w:rsid w:val="000D74CA"/>
    <w:rsid w:val="000D7588"/>
    <w:rsid w:val="000D760A"/>
    <w:rsid w:val="000D76C0"/>
    <w:rsid w:val="000D7997"/>
    <w:rsid w:val="000D7A51"/>
    <w:rsid w:val="000D7AC4"/>
    <w:rsid w:val="000D7C39"/>
    <w:rsid w:val="000D7D15"/>
    <w:rsid w:val="000D7D6A"/>
    <w:rsid w:val="000E0790"/>
    <w:rsid w:val="000E07BA"/>
    <w:rsid w:val="000E08C6"/>
    <w:rsid w:val="000E092D"/>
    <w:rsid w:val="000E09D7"/>
    <w:rsid w:val="000E0C36"/>
    <w:rsid w:val="000E0E57"/>
    <w:rsid w:val="000E0EB0"/>
    <w:rsid w:val="000E101A"/>
    <w:rsid w:val="000E1181"/>
    <w:rsid w:val="000E1196"/>
    <w:rsid w:val="000E11AC"/>
    <w:rsid w:val="000E1241"/>
    <w:rsid w:val="000E126C"/>
    <w:rsid w:val="000E1277"/>
    <w:rsid w:val="000E1321"/>
    <w:rsid w:val="000E14A4"/>
    <w:rsid w:val="000E1601"/>
    <w:rsid w:val="000E17EA"/>
    <w:rsid w:val="000E195B"/>
    <w:rsid w:val="000E1975"/>
    <w:rsid w:val="000E19A7"/>
    <w:rsid w:val="000E19FF"/>
    <w:rsid w:val="000E1ADB"/>
    <w:rsid w:val="000E1B18"/>
    <w:rsid w:val="000E1BF0"/>
    <w:rsid w:val="000E1C10"/>
    <w:rsid w:val="000E1C37"/>
    <w:rsid w:val="000E1FB6"/>
    <w:rsid w:val="000E2115"/>
    <w:rsid w:val="000E2194"/>
    <w:rsid w:val="000E21EC"/>
    <w:rsid w:val="000E226C"/>
    <w:rsid w:val="000E2362"/>
    <w:rsid w:val="000E239C"/>
    <w:rsid w:val="000E23E6"/>
    <w:rsid w:val="000E2411"/>
    <w:rsid w:val="000E2490"/>
    <w:rsid w:val="000E25AC"/>
    <w:rsid w:val="000E26D6"/>
    <w:rsid w:val="000E271C"/>
    <w:rsid w:val="000E284A"/>
    <w:rsid w:val="000E2C26"/>
    <w:rsid w:val="000E2CAF"/>
    <w:rsid w:val="000E2CEB"/>
    <w:rsid w:val="000E2F12"/>
    <w:rsid w:val="000E2FB9"/>
    <w:rsid w:val="000E2FED"/>
    <w:rsid w:val="000E3030"/>
    <w:rsid w:val="000E30A9"/>
    <w:rsid w:val="000E333E"/>
    <w:rsid w:val="000E347E"/>
    <w:rsid w:val="000E35A3"/>
    <w:rsid w:val="000E368E"/>
    <w:rsid w:val="000E36FC"/>
    <w:rsid w:val="000E372B"/>
    <w:rsid w:val="000E388E"/>
    <w:rsid w:val="000E3A35"/>
    <w:rsid w:val="000E3B16"/>
    <w:rsid w:val="000E3B47"/>
    <w:rsid w:val="000E3B4E"/>
    <w:rsid w:val="000E3BA6"/>
    <w:rsid w:val="000E3CFA"/>
    <w:rsid w:val="000E3DA3"/>
    <w:rsid w:val="000E3DC6"/>
    <w:rsid w:val="000E3F34"/>
    <w:rsid w:val="000E4065"/>
    <w:rsid w:val="000E4092"/>
    <w:rsid w:val="000E4123"/>
    <w:rsid w:val="000E41E6"/>
    <w:rsid w:val="000E42FB"/>
    <w:rsid w:val="000E481D"/>
    <w:rsid w:val="000E4892"/>
    <w:rsid w:val="000E4A1D"/>
    <w:rsid w:val="000E4AB5"/>
    <w:rsid w:val="000E4C88"/>
    <w:rsid w:val="000E4CB0"/>
    <w:rsid w:val="000E4CDD"/>
    <w:rsid w:val="000E4E08"/>
    <w:rsid w:val="000E4E57"/>
    <w:rsid w:val="000E5251"/>
    <w:rsid w:val="000E5284"/>
    <w:rsid w:val="000E56F6"/>
    <w:rsid w:val="000E570F"/>
    <w:rsid w:val="000E5719"/>
    <w:rsid w:val="000E575F"/>
    <w:rsid w:val="000E57FD"/>
    <w:rsid w:val="000E5AD1"/>
    <w:rsid w:val="000E5B8F"/>
    <w:rsid w:val="000E5BB7"/>
    <w:rsid w:val="000E5BF8"/>
    <w:rsid w:val="000E5C03"/>
    <w:rsid w:val="000E5C08"/>
    <w:rsid w:val="000E5E36"/>
    <w:rsid w:val="000E5E56"/>
    <w:rsid w:val="000E5F3A"/>
    <w:rsid w:val="000E6097"/>
    <w:rsid w:val="000E60F7"/>
    <w:rsid w:val="000E61F8"/>
    <w:rsid w:val="000E62A9"/>
    <w:rsid w:val="000E63E8"/>
    <w:rsid w:val="000E644A"/>
    <w:rsid w:val="000E64AD"/>
    <w:rsid w:val="000E64DB"/>
    <w:rsid w:val="000E6538"/>
    <w:rsid w:val="000E6756"/>
    <w:rsid w:val="000E67A7"/>
    <w:rsid w:val="000E680C"/>
    <w:rsid w:val="000E68F5"/>
    <w:rsid w:val="000E6AA0"/>
    <w:rsid w:val="000E6B2A"/>
    <w:rsid w:val="000E6BAC"/>
    <w:rsid w:val="000E6C56"/>
    <w:rsid w:val="000E6C70"/>
    <w:rsid w:val="000E6DA3"/>
    <w:rsid w:val="000E6EE8"/>
    <w:rsid w:val="000E6EEB"/>
    <w:rsid w:val="000E6F97"/>
    <w:rsid w:val="000E6FA4"/>
    <w:rsid w:val="000E701B"/>
    <w:rsid w:val="000E7034"/>
    <w:rsid w:val="000E7035"/>
    <w:rsid w:val="000E710A"/>
    <w:rsid w:val="000E7301"/>
    <w:rsid w:val="000E73BF"/>
    <w:rsid w:val="000E757D"/>
    <w:rsid w:val="000E75C2"/>
    <w:rsid w:val="000E75FE"/>
    <w:rsid w:val="000E7616"/>
    <w:rsid w:val="000E7645"/>
    <w:rsid w:val="000E79D8"/>
    <w:rsid w:val="000E7A45"/>
    <w:rsid w:val="000E7AC8"/>
    <w:rsid w:val="000E7AF7"/>
    <w:rsid w:val="000E7B31"/>
    <w:rsid w:val="000E7B9F"/>
    <w:rsid w:val="000E7BC9"/>
    <w:rsid w:val="000E7CB0"/>
    <w:rsid w:val="000E7D73"/>
    <w:rsid w:val="000E7F0C"/>
    <w:rsid w:val="000E7FF5"/>
    <w:rsid w:val="000F0094"/>
    <w:rsid w:val="000F00A3"/>
    <w:rsid w:val="000F031E"/>
    <w:rsid w:val="000F0323"/>
    <w:rsid w:val="000F0426"/>
    <w:rsid w:val="000F0510"/>
    <w:rsid w:val="000F059B"/>
    <w:rsid w:val="000F065B"/>
    <w:rsid w:val="000F072C"/>
    <w:rsid w:val="000F08C7"/>
    <w:rsid w:val="000F08FD"/>
    <w:rsid w:val="000F09B4"/>
    <w:rsid w:val="000F09FE"/>
    <w:rsid w:val="000F0B2F"/>
    <w:rsid w:val="000F0C60"/>
    <w:rsid w:val="000F0DE7"/>
    <w:rsid w:val="000F0F2F"/>
    <w:rsid w:val="000F1085"/>
    <w:rsid w:val="000F109E"/>
    <w:rsid w:val="000F10F9"/>
    <w:rsid w:val="000F1246"/>
    <w:rsid w:val="000F127F"/>
    <w:rsid w:val="000F1352"/>
    <w:rsid w:val="000F13EE"/>
    <w:rsid w:val="000F14F4"/>
    <w:rsid w:val="000F15AE"/>
    <w:rsid w:val="000F1709"/>
    <w:rsid w:val="000F17B3"/>
    <w:rsid w:val="000F1827"/>
    <w:rsid w:val="000F1911"/>
    <w:rsid w:val="000F1BA8"/>
    <w:rsid w:val="000F1DAC"/>
    <w:rsid w:val="000F1ED0"/>
    <w:rsid w:val="000F1F22"/>
    <w:rsid w:val="000F1FB0"/>
    <w:rsid w:val="000F1FEB"/>
    <w:rsid w:val="000F21E3"/>
    <w:rsid w:val="000F22E2"/>
    <w:rsid w:val="000F245B"/>
    <w:rsid w:val="000F2469"/>
    <w:rsid w:val="000F2746"/>
    <w:rsid w:val="000F2790"/>
    <w:rsid w:val="000F28A3"/>
    <w:rsid w:val="000F29AF"/>
    <w:rsid w:val="000F2A2E"/>
    <w:rsid w:val="000F2A4C"/>
    <w:rsid w:val="000F2B54"/>
    <w:rsid w:val="000F2BD4"/>
    <w:rsid w:val="000F2C66"/>
    <w:rsid w:val="000F2CAE"/>
    <w:rsid w:val="000F2CE1"/>
    <w:rsid w:val="000F2EB7"/>
    <w:rsid w:val="000F2F3B"/>
    <w:rsid w:val="000F2F57"/>
    <w:rsid w:val="000F2F79"/>
    <w:rsid w:val="000F2FA3"/>
    <w:rsid w:val="000F2FB8"/>
    <w:rsid w:val="000F302A"/>
    <w:rsid w:val="000F30AC"/>
    <w:rsid w:val="000F3114"/>
    <w:rsid w:val="000F3409"/>
    <w:rsid w:val="000F3411"/>
    <w:rsid w:val="000F344D"/>
    <w:rsid w:val="000F346B"/>
    <w:rsid w:val="000F34A1"/>
    <w:rsid w:val="000F34CE"/>
    <w:rsid w:val="000F3519"/>
    <w:rsid w:val="000F35F1"/>
    <w:rsid w:val="000F3622"/>
    <w:rsid w:val="000F36AC"/>
    <w:rsid w:val="000F37E3"/>
    <w:rsid w:val="000F3AAF"/>
    <w:rsid w:val="000F3B77"/>
    <w:rsid w:val="000F3C32"/>
    <w:rsid w:val="000F3C7B"/>
    <w:rsid w:val="000F3CAE"/>
    <w:rsid w:val="000F3EE4"/>
    <w:rsid w:val="000F4178"/>
    <w:rsid w:val="000F419E"/>
    <w:rsid w:val="000F4399"/>
    <w:rsid w:val="000F43FE"/>
    <w:rsid w:val="000F4503"/>
    <w:rsid w:val="000F456B"/>
    <w:rsid w:val="000F45B2"/>
    <w:rsid w:val="000F460E"/>
    <w:rsid w:val="000F46E6"/>
    <w:rsid w:val="000F46F4"/>
    <w:rsid w:val="000F4754"/>
    <w:rsid w:val="000F4827"/>
    <w:rsid w:val="000F4828"/>
    <w:rsid w:val="000F48A8"/>
    <w:rsid w:val="000F494A"/>
    <w:rsid w:val="000F498F"/>
    <w:rsid w:val="000F49BB"/>
    <w:rsid w:val="000F49C5"/>
    <w:rsid w:val="000F4A58"/>
    <w:rsid w:val="000F4AFE"/>
    <w:rsid w:val="000F4B85"/>
    <w:rsid w:val="000F4C95"/>
    <w:rsid w:val="000F4D07"/>
    <w:rsid w:val="000F4D49"/>
    <w:rsid w:val="000F4DD7"/>
    <w:rsid w:val="000F4E61"/>
    <w:rsid w:val="000F4EDD"/>
    <w:rsid w:val="000F4FBF"/>
    <w:rsid w:val="000F51D9"/>
    <w:rsid w:val="000F534E"/>
    <w:rsid w:val="000F53DD"/>
    <w:rsid w:val="000F53E6"/>
    <w:rsid w:val="000F544F"/>
    <w:rsid w:val="000F5510"/>
    <w:rsid w:val="000F563B"/>
    <w:rsid w:val="000F566E"/>
    <w:rsid w:val="000F56C9"/>
    <w:rsid w:val="000F57B3"/>
    <w:rsid w:val="000F57B5"/>
    <w:rsid w:val="000F599D"/>
    <w:rsid w:val="000F5A20"/>
    <w:rsid w:val="000F5AFB"/>
    <w:rsid w:val="000F5B95"/>
    <w:rsid w:val="000F5C80"/>
    <w:rsid w:val="000F5CB4"/>
    <w:rsid w:val="000F5E1D"/>
    <w:rsid w:val="000F607D"/>
    <w:rsid w:val="000F6221"/>
    <w:rsid w:val="000F62AB"/>
    <w:rsid w:val="000F6344"/>
    <w:rsid w:val="000F63E1"/>
    <w:rsid w:val="000F63EA"/>
    <w:rsid w:val="000F6409"/>
    <w:rsid w:val="000F6433"/>
    <w:rsid w:val="000F64DD"/>
    <w:rsid w:val="000F663E"/>
    <w:rsid w:val="000F6BA9"/>
    <w:rsid w:val="000F6C93"/>
    <w:rsid w:val="000F6D5D"/>
    <w:rsid w:val="000F6E0A"/>
    <w:rsid w:val="000F6E5B"/>
    <w:rsid w:val="000F6E7A"/>
    <w:rsid w:val="000F6FB2"/>
    <w:rsid w:val="000F7052"/>
    <w:rsid w:val="000F7057"/>
    <w:rsid w:val="000F7098"/>
    <w:rsid w:val="000F71ED"/>
    <w:rsid w:val="000F71F8"/>
    <w:rsid w:val="000F7224"/>
    <w:rsid w:val="000F735B"/>
    <w:rsid w:val="000F7494"/>
    <w:rsid w:val="000F74D6"/>
    <w:rsid w:val="000F74E1"/>
    <w:rsid w:val="000F750B"/>
    <w:rsid w:val="000F77DF"/>
    <w:rsid w:val="000F77E2"/>
    <w:rsid w:val="000F7886"/>
    <w:rsid w:val="000F78BA"/>
    <w:rsid w:val="000F78DA"/>
    <w:rsid w:val="000F7985"/>
    <w:rsid w:val="000F7B3D"/>
    <w:rsid w:val="000F7C36"/>
    <w:rsid w:val="000F7CC5"/>
    <w:rsid w:val="000F7CCE"/>
    <w:rsid w:val="000F7D47"/>
    <w:rsid w:val="000F7EE8"/>
    <w:rsid w:val="00100070"/>
    <w:rsid w:val="001000B8"/>
    <w:rsid w:val="001000E1"/>
    <w:rsid w:val="001001DD"/>
    <w:rsid w:val="00100229"/>
    <w:rsid w:val="001002D8"/>
    <w:rsid w:val="00100321"/>
    <w:rsid w:val="0010040A"/>
    <w:rsid w:val="00100470"/>
    <w:rsid w:val="001004ED"/>
    <w:rsid w:val="001006AC"/>
    <w:rsid w:val="001008FA"/>
    <w:rsid w:val="00100956"/>
    <w:rsid w:val="001009C5"/>
    <w:rsid w:val="00100C26"/>
    <w:rsid w:val="00100E4E"/>
    <w:rsid w:val="00100EB4"/>
    <w:rsid w:val="00100EDC"/>
    <w:rsid w:val="001010A3"/>
    <w:rsid w:val="0010120A"/>
    <w:rsid w:val="001012E7"/>
    <w:rsid w:val="00101350"/>
    <w:rsid w:val="00101406"/>
    <w:rsid w:val="001014A9"/>
    <w:rsid w:val="001014C2"/>
    <w:rsid w:val="001014FB"/>
    <w:rsid w:val="0010164D"/>
    <w:rsid w:val="001019EF"/>
    <w:rsid w:val="00101A11"/>
    <w:rsid w:val="00101A55"/>
    <w:rsid w:val="00101AB3"/>
    <w:rsid w:val="00101C4B"/>
    <w:rsid w:val="00101CE0"/>
    <w:rsid w:val="00101DE4"/>
    <w:rsid w:val="00101DFD"/>
    <w:rsid w:val="00101E86"/>
    <w:rsid w:val="00101FE6"/>
    <w:rsid w:val="0010208D"/>
    <w:rsid w:val="0010211A"/>
    <w:rsid w:val="00102294"/>
    <w:rsid w:val="00102354"/>
    <w:rsid w:val="001023BC"/>
    <w:rsid w:val="001024E9"/>
    <w:rsid w:val="00102556"/>
    <w:rsid w:val="00102598"/>
    <w:rsid w:val="001025CB"/>
    <w:rsid w:val="001025D7"/>
    <w:rsid w:val="00102646"/>
    <w:rsid w:val="001027B4"/>
    <w:rsid w:val="00102ADE"/>
    <w:rsid w:val="00102B10"/>
    <w:rsid w:val="00102B16"/>
    <w:rsid w:val="00102C02"/>
    <w:rsid w:val="00102CFD"/>
    <w:rsid w:val="00102E94"/>
    <w:rsid w:val="00102EB5"/>
    <w:rsid w:val="00102ED1"/>
    <w:rsid w:val="00103265"/>
    <w:rsid w:val="001033B3"/>
    <w:rsid w:val="001033F0"/>
    <w:rsid w:val="0010349E"/>
    <w:rsid w:val="00103586"/>
    <w:rsid w:val="00103685"/>
    <w:rsid w:val="001036CE"/>
    <w:rsid w:val="001036FA"/>
    <w:rsid w:val="00103766"/>
    <w:rsid w:val="00103867"/>
    <w:rsid w:val="00103894"/>
    <w:rsid w:val="001038D8"/>
    <w:rsid w:val="00103927"/>
    <w:rsid w:val="00103A54"/>
    <w:rsid w:val="00103CE4"/>
    <w:rsid w:val="00103D3F"/>
    <w:rsid w:val="00103D4F"/>
    <w:rsid w:val="00103D51"/>
    <w:rsid w:val="00103D9F"/>
    <w:rsid w:val="00103EDC"/>
    <w:rsid w:val="00104107"/>
    <w:rsid w:val="001041BC"/>
    <w:rsid w:val="001041BE"/>
    <w:rsid w:val="00104252"/>
    <w:rsid w:val="00104271"/>
    <w:rsid w:val="001042AD"/>
    <w:rsid w:val="00104332"/>
    <w:rsid w:val="00104345"/>
    <w:rsid w:val="0010460E"/>
    <w:rsid w:val="00104647"/>
    <w:rsid w:val="001046E5"/>
    <w:rsid w:val="001048CB"/>
    <w:rsid w:val="0010490B"/>
    <w:rsid w:val="001049D6"/>
    <w:rsid w:val="001049DF"/>
    <w:rsid w:val="00104A36"/>
    <w:rsid w:val="00104A98"/>
    <w:rsid w:val="00104CEC"/>
    <w:rsid w:val="00104E46"/>
    <w:rsid w:val="00104EEC"/>
    <w:rsid w:val="00105010"/>
    <w:rsid w:val="001050AA"/>
    <w:rsid w:val="0010512D"/>
    <w:rsid w:val="0010514C"/>
    <w:rsid w:val="00105189"/>
    <w:rsid w:val="00105420"/>
    <w:rsid w:val="001054D1"/>
    <w:rsid w:val="0010551F"/>
    <w:rsid w:val="001055B4"/>
    <w:rsid w:val="001055D1"/>
    <w:rsid w:val="00105656"/>
    <w:rsid w:val="00105671"/>
    <w:rsid w:val="00105681"/>
    <w:rsid w:val="0010578F"/>
    <w:rsid w:val="001057CB"/>
    <w:rsid w:val="001057F6"/>
    <w:rsid w:val="0010581C"/>
    <w:rsid w:val="0010596E"/>
    <w:rsid w:val="0010598C"/>
    <w:rsid w:val="001059B9"/>
    <w:rsid w:val="00105A2E"/>
    <w:rsid w:val="00105A85"/>
    <w:rsid w:val="00105AFC"/>
    <w:rsid w:val="00105AFD"/>
    <w:rsid w:val="00105C90"/>
    <w:rsid w:val="00105D0D"/>
    <w:rsid w:val="00105DFC"/>
    <w:rsid w:val="00105E1F"/>
    <w:rsid w:val="00105E2B"/>
    <w:rsid w:val="00105E3B"/>
    <w:rsid w:val="00106169"/>
    <w:rsid w:val="001061C1"/>
    <w:rsid w:val="00106249"/>
    <w:rsid w:val="001062A2"/>
    <w:rsid w:val="001062D5"/>
    <w:rsid w:val="001062DB"/>
    <w:rsid w:val="0010635A"/>
    <w:rsid w:val="0010657F"/>
    <w:rsid w:val="001065D2"/>
    <w:rsid w:val="00106749"/>
    <w:rsid w:val="00106768"/>
    <w:rsid w:val="001068A0"/>
    <w:rsid w:val="00106C6E"/>
    <w:rsid w:val="00106D3F"/>
    <w:rsid w:val="00106D64"/>
    <w:rsid w:val="00106EFF"/>
    <w:rsid w:val="00107046"/>
    <w:rsid w:val="0010711F"/>
    <w:rsid w:val="00107203"/>
    <w:rsid w:val="001073B9"/>
    <w:rsid w:val="001073C8"/>
    <w:rsid w:val="0010745B"/>
    <w:rsid w:val="001074FA"/>
    <w:rsid w:val="0010757E"/>
    <w:rsid w:val="00107691"/>
    <w:rsid w:val="00107790"/>
    <w:rsid w:val="0010789C"/>
    <w:rsid w:val="00107928"/>
    <w:rsid w:val="00107BFC"/>
    <w:rsid w:val="00107CC9"/>
    <w:rsid w:val="00107D0E"/>
    <w:rsid w:val="00107E1B"/>
    <w:rsid w:val="00110017"/>
    <w:rsid w:val="001101CC"/>
    <w:rsid w:val="00110201"/>
    <w:rsid w:val="0011024F"/>
    <w:rsid w:val="001102A7"/>
    <w:rsid w:val="0011037C"/>
    <w:rsid w:val="00110527"/>
    <w:rsid w:val="0011056A"/>
    <w:rsid w:val="001105F7"/>
    <w:rsid w:val="001106CE"/>
    <w:rsid w:val="0011074E"/>
    <w:rsid w:val="001107A6"/>
    <w:rsid w:val="00110A54"/>
    <w:rsid w:val="00110C8B"/>
    <w:rsid w:val="00110CF1"/>
    <w:rsid w:val="00110D3D"/>
    <w:rsid w:val="00110DA8"/>
    <w:rsid w:val="00110E23"/>
    <w:rsid w:val="00110EC5"/>
    <w:rsid w:val="00110ECA"/>
    <w:rsid w:val="00110FFE"/>
    <w:rsid w:val="001110E2"/>
    <w:rsid w:val="00111231"/>
    <w:rsid w:val="0011130D"/>
    <w:rsid w:val="00111318"/>
    <w:rsid w:val="0011137C"/>
    <w:rsid w:val="001113CB"/>
    <w:rsid w:val="00111438"/>
    <w:rsid w:val="0011155E"/>
    <w:rsid w:val="001115FF"/>
    <w:rsid w:val="00111847"/>
    <w:rsid w:val="001118EE"/>
    <w:rsid w:val="0011199D"/>
    <w:rsid w:val="00111ACE"/>
    <w:rsid w:val="00111BC8"/>
    <w:rsid w:val="00111BF1"/>
    <w:rsid w:val="00111CB4"/>
    <w:rsid w:val="00111CBA"/>
    <w:rsid w:val="00111D16"/>
    <w:rsid w:val="00111E3E"/>
    <w:rsid w:val="00111F2D"/>
    <w:rsid w:val="00112089"/>
    <w:rsid w:val="001120E1"/>
    <w:rsid w:val="001121BB"/>
    <w:rsid w:val="001121DE"/>
    <w:rsid w:val="0011220C"/>
    <w:rsid w:val="00112240"/>
    <w:rsid w:val="0011242E"/>
    <w:rsid w:val="001125D9"/>
    <w:rsid w:val="00112646"/>
    <w:rsid w:val="001127DB"/>
    <w:rsid w:val="00112A34"/>
    <w:rsid w:val="00112B9A"/>
    <w:rsid w:val="00112BC0"/>
    <w:rsid w:val="00112C32"/>
    <w:rsid w:val="00112F5F"/>
    <w:rsid w:val="0011303C"/>
    <w:rsid w:val="00113170"/>
    <w:rsid w:val="00113267"/>
    <w:rsid w:val="0011329F"/>
    <w:rsid w:val="00113305"/>
    <w:rsid w:val="00113328"/>
    <w:rsid w:val="00113366"/>
    <w:rsid w:val="00113426"/>
    <w:rsid w:val="00113436"/>
    <w:rsid w:val="001134D7"/>
    <w:rsid w:val="001135A2"/>
    <w:rsid w:val="0011362B"/>
    <w:rsid w:val="00113885"/>
    <w:rsid w:val="00113962"/>
    <w:rsid w:val="00113A61"/>
    <w:rsid w:val="00113A76"/>
    <w:rsid w:val="00113BCE"/>
    <w:rsid w:val="00113D99"/>
    <w:rsid w:val="00113E96"/>
    <w:rsid w:val="00113FC1"/>
    <w:rsid w:val="00113FE7"/>
    <w:rsid w:val="00113FF8"/>
    <w:rsid w:val="00114000"/>
    <w:rsid w:val="001140C3"/>
    <w:rsid w:val="00114131"/>
    <w:rsid w:val="001141A6"/>
    <w:rsid w:val="001141BB"/>
    <w:rsid w:val="001141FB"/>
    <w:rsid w:val="0011422D"/>
    <w:rsid w:val="00114347"/>
    <w:rsid w:val="001143F8"/>
    <w:rsid w:val="00114472"/>
    <w:rsid w:val="00114519"/>
    <w:rsid w:val="00114548"/>
    <w:rsid w:val="001145FD"/>
    <w:rsid w:val="0011465A"/>
    <w:rsid w:val="0011471A"/>
    <w:rsid w:val="00114C4F"/>
    <w:rsid w:val="00114C84"/>
    <w:rsid w:val="00114DDF"/>
    <w:rsid w:val="00114DE5"/>
    <w:rsid w:val="00114E40"/>
    <w:rsid w:val="00114EF6"/>
    <w:rsid w:val="00115093"/>
    <w:rsid w:val="00115096"/>
    <w:rsid w:val="001150E3"/>
    <w:rsid w:val="0011520B"/>
    <w:rsid w:val="001152BF"/>
    <w:rsid w:val="001152C8"/>
    <w:rsid w:val="0011541C"/>
    <w:rsid w:val="0011541E"/>
    <w:rsid w:val="0011544A"/>
    <w:rsid w:val="0011544D"/>
    <w:rsid w:val="00115530"/>
    <w:rsid w:val="00115657"/>
    <w:rsid w:val="0011577E"/>
    <w:rsid w:val="001157F2"/>
    <w:rsid w:val="001157FD"/>
    <w:rsid w:val="0011584B"/>
    <w:rsid w:val="001158F7"/>
    <w:rsid w:val="00115987"/>
    <w:rsid w:val="00115BEF"/>
    <w:rsid w:val="00115D3E"/>
    <w:rsid w:val="00115D95"/>
    <w:rsid w:val="00115E88"/>
    <w:rsid w:val="00115F5E"/>
    <w:rsid w:val="00116084"/>
    <w:rsid w:val="001160B0"/>
    <w:rsid w:val="00116166"/>
    <w:rsid w:val="0011620D"/>
    <w:rsid w:val="0011622F"/>
    <w:rsid w:val="0011629D"/>
    <w:rsid w:val="001163E0"/>
    <w:rsid w:val="0011647E"/>
    <w:rsid w:val="00116545"/>
    <w:rsid w:val="00116598"/>
    <w:rsid w:val="001165C7"/>
    <w:rsid w:val="001166AC"/>
    <w:rsid w:val="001166AD"/>
    <w:rsid w:val="001167D4"/>
    <w:rsid w:val="00116893"/>
    <w:rsid w:val="001168FE"/>
    <w:rsid w:val="00116958"/>
    <w:rsid w:val="00116986"/>
    <w:rsid w:val="00116A24"/>
    <w:rsid w:val="00116A92"/>
    <w:rsid w:val="00116ADF"/>
    <w:rsid w:val="00116B46"/>
    <w:rsid w:val="00116CD1"/>
    <w:rsid w:val="00116F00"/>
    <w:rsid w:val="00117109"/>
    <w:rsid w:val="001172E7"/>
    <w:rsid w:val="001172F5"/>
    <w:rsid w:val="00117355"/>
    <w:rsid w:val="0011738E"/>
    <w:rsid w:val="001173A0"/>
    <w:rsid w:val="001173AE"/>
    <w:rsid w:val="00117400"/>
    <w:rsid w:val="0011741F"/>
    <w:rsid w:val="001175B0"/>
    <w:rsid w:val="0011767A"/>
    <w:rsid w:val="001176AB"/>
    <w:rsid w:val="00117756"/>
    <w:rsid w:val="00117822"/>
    <w:rsid w:val="0011792F"/>
    <w:rsid w:val="00117933"/>
    <w:rsid w:val="001179B3"/>
    <w:rsid w:val="00117A4E"/>
    <w:rsid w:val="00117B09"/>
    <w:rsid w:val="00117B18"/>
    <w:rsid w:val="00117D55"/>
    <w:rsid w:val="00117E03"/>
    <w:rsid w:val="00117FD2"/>
    <w:rsid w:val="00117FD4"/>
    <w:rsid w:val="00120002"/>
    <w:rsid w:val="001200A5"/>
    <w:rsid w:val="001200C0"/>
    <w:rsid w:val="001202AB"/>
    <w:rsid w:val="00120368"/>
    <w:rsid w:val="0012043F"/>
    <w:rsid w:val="0012078C"/>
    <w:rsid w:val="00120806"/>
    <w:rsid w:val="0012094E"/>
    <w:rsid w:val="00120965"/>
    <w:rsid w:val="001209BB"/>
    <w:rsid w:val="00120B31"/>
    <w:rsid w:val="00120BA3"/>
    <w:rsid w:val="00120C58"/>
    <w:rsid w:val="00120C74"/>
    <w:rsid w:val="00120CB0"/>
    <w:rsid w:val="00120CBD"/>
    <w:rsid w:val="00120D6F"/>
    <w:rsid w:val="00120EC0"/>
    <w:rsid w:val="00121015"/>
    <w:rsid w:val="001212A2"/>
    <w:rsid w:val="001212D5"/>
    <w:rsid w:val="00121302"/>
    <w:rsid w:val="00121330"/>
    <w:rsid w:val="001213E7"/>
    <w:rsid w:val="0012144B"/>
    <w:rsid w:val="001215C1"/>
    <w:rsid w:val="00121673"/>
    <w:rsid w:val="001217DC"/>
    <w:rsid w:val="00121811"/>
    <w:rsid w:val="00121837"/>
    <w:rsid w:val="0012186A"/>
    <w:rsid w:val="00121AA3"/>
    <w:rsid w:val="00121B4A"/>
    <w:rsid w:val="00121B73"/>
    <w:rsid w:val="00121C0B"/>
    <w:rsid w:val="00121C34"/>
    <w:rsid w:val="00121C86"/>
    <w:rsid w:val="00121C97"/>
    <w:rsid w:val="00121D8D"/>
    <w:rsid w:val="00121E0D"/>
    <w:rsid w:val="00121E46"/>
    <w:rsid w:val="00121EE7"/>
    <w:rsid w:val="001220FC"/>
    <w:rsid w:val="001221C9"/>
    <w:rsid w:val="001221D9"/>
    <w:rsid w:val="0012220D"/>
    <w:rsid w:val="0012276C"/>
    <w:rsid w:val="001229BD"/>
    <w:rsid w:val="00122A01"/>
    <w:rsid w:val="00122A2E"/>
    <w:rsid w:val="00122BC6"/>
    <w:rsid w:val="00122BE7"/>
    <w:rsid w:val="00122DE6"/>
    <w:rsid w:val="00123074"/>
    <w:rsid w:val="001231F1"/>
    <w:rsid w:val="0012325A"/>
    <w:rsid w:val="001232F1"/>
    <w:rsid w:val="0012347E"/>
    <w:rsid w:val="001234DF"/>
    <w:rsid w:val="00123508"/>
    <w:rsid w:val="00123558"/>
    <w:rsid w:val="0012356C"/>
    <w:rsid w:val="00123754"/>
    <w:rsid w:val="00123812"/>
    <w:rsid w:val="00123872"/>
    <w:rsid w:val="0012397F"/>
    <w:rsid w:val="00123A33"/>
    <w:rsid w:val="00123AC9"/>
    <w:rsid w:val="00123BA4"/>
    <w:rsid w:val="00123BA7"/>
    <w:rsid w:val="00123BD9"/>
    <w:rsid w:val="00123CE6"/>
    <w:rsid w:val="00123D33"/>
    <w:rsid w:val="00123D8E"/>
    <w:rsid w:val="00123F1E"/>
    <w:rsid w:val="0012406C"/>
    <w:rsid w:val="00124189"/>
    <w:rsid w:val="00124222"/>
    <w:rsid w:val="001242D8"/>
    <w:rsid w:val="00124427"/>
    <w:rsid w:val="001245A0"/>
    <w:rsid w:val="0012461A"/>
    <w:rsid w:val="00124698"/>
    <w:rsid w:val="00124701"/>
    <w:rsid w:val="001249D6"/>
    <w:rsid w:val="00124A7E"/>
    <w:rsid w:val="00124C99"/>
    <w:rsid w:val="00124CB4"/>
    <w:rsid w:val="00124D51"/>
    <w:rsid w:val="00124DF1"/>
    <w:rsid w:val="00124DF8"/>
    <w:rsid w:val="00125093"/>
    <w:rsid w:val="0012532B"/>
    <w:rsid w:val="00125418"/>
    <w:rsid w:val="0012541B"/>
    <w:rsid w:val="00125462"/>
    <w:rsid w:val="00125474"/>
    <w:rsid w:val="00125542"/>
    <w:rsid w:val="00125577"/>
    <w:rsid w:val="00125588"/>
    <w:rsid w:val="001255B2"/>
    <w:rsid w:val="00125628"/>
    <w:rsid w:val="00125693"/>
    <w:rsid w:val="00125836"/>
    <w:rsid w:val="00125880"/>
    <w:rsid w:val="00125905"/>
    <w:rsid w:val="00125A3C"/>
    <w:rsid w:val="00125ABA"/>
    <w:rsid w:val="00125B34"/>
    <w:rsid w:val="00125C4B"/>
    <w:rsid w:val="00125C9B"/>
    <w:rsid w:val="00125DF5"/>
    <w:rsid w:val="00125F64"/>
    <w:rsid w:val="00125F9C"/>
    <w:rsid w:val="00125FF6"/>
    <w:rsid w:val="001260CC"/>
    <w:rsid w:val="001261B4"/>
    <w:rsid w:val="001262AF"/>
    <w:rsid w:val="001262B5"/>
    <w:rsid w:val="00126513"/>
    <w:rsid w:val="00126737"/>
    <w:rsid w:val="00126748"/>
    <w:rsid w:val="001267CB"/>
    <w:rsid w:val="0012686B"/>
    <w:rsid w:val="00126933"/>
    <w:rsid w:val="00126936"/>
    <w:rsid w:val="001269EE"/>
    <w:rsid w:val="00126AAF"/>
    <w:rsid w:val="00126AF2"/>
    <w:rsid w:val="00126B42"/>
    <w:rsid w:val="00126C08"/>
    <w:rsid w:val="00126DE1"/>
    <w:rsid w:val="00126E35"/>
    <w:rsid w:val="00126E94"/>
    <w:rsid w:val="00126F13"/>
    <w:rsid w:val="00126F2C"/>
    <w:rsid w:val="00127061"/>
    <w:rsid w:val="00127090"/>
    <w:rsid w:val="001270C1"/>
    <w:rsid w:val="0012716A"/>
    <w:rsid w:val="001274AD"/>
    <w:rsid w:val="00127648"/>
    <w:rsid w:val="0012766A"/>
    <w:rsid w:val="0012769F"/>
    <w:rsid w:val="00127729"/>
    <w:rsid w:val="00127781"/>
    <w:rsid w:val="0012788D"/>
    <w:rsid w:val="00127918"/>
    <w:rsid w:val="00127953"/>
    <w:rsid w:val="0012799C"/>
    <w:rsid w:val="00127A08"/>
    <w:rsid w:val="00127C20"/>
    <w:rsid w:val="00127DF9"/>
    <w:rsid w:val="00127E40"/>
    <w:rsid w:val="00127E7B"/>
    <w:rsid w:val="00127E95"/>
    <w:rsid w:val="00127EED"/>
    <w:rsid w:val="00130284"/>
    <w:rsid w:val="0013035F"/>
    <w:rsid w:val="00130393"/>
    <w:rsid w:val="0013044B"/>
    <w:rsid w:val="0013052E"/>
    <w:rsid w:val="001307BC"/>
    <w:rsid w:val="001307E5"/>
    <w:rsid w:val="0013091F"/>
    <w:rsid w:val="00130AE2"/>
    <w:rsid w:val="00130AFF"/>
    <w:rsid w:val="00130BEF"/>
    <w:rsid w:val="00130C6B"/>
    <w:rsid w:val="00130D80"/>
    <w:rsid w:val="00130EB1"/>
    <w:rsid w:val="00130F5D"/>
    <w:rsid w:val="00130FA7"/>
    <w:rsid w:val="00130FD8"/>
    <w:rsid w:val="00131016"/>
    <w:rsid w:val="0013101F"/>
    <w:rsid w:val="0013102B"/>
    <w:rsid w:val="001310CD"/>
    <w:rsid w:val="0013110A"/>
    <w:rsid w:val="00131145"/>
    <w:rsid w:val="001313EF"/>
    <w:rsid w:val="001314E5"/>
    <w:rsid w:val="00131533"/>
    <w:rsid w:val="0013174B"/>
    <w:rsid w:val="001317AF"/>
    <w:rsid w:val="001318A8"/>
    <w:rsid w:val="00131916"/>
    <w:rsid w:val="00131B4E"/>
    <w:rsid w:val="00131E9F"/>
    <w:rsid w:val="00131FE7"/>
    <w:rsid w:val="00132100"/>
    <w:rsid w:val="0013210B"/>
    <w:rsid w:val="001323B0"/>
    <w:rsid w:val="001324C5"/>
    <w:rsid w:val="00132505"/>
    <w:rsid w:val="00132588"/>
    <w:rsid w:val="001325AC"/>
    <w:rsid w:val="00132790"/>
    <w:rsid w:val="0013281E"/>
    <w:rsid w:val="00132954"/>
    <w:rsid w:val="00132966"/>
    <w:rsid w:val="001329E3"/>
    <w:rsid w:val="00132AC9"/>
    <w:rsid w:val="00132B9A"/>
    <w:rsid w:val="00132C16"/>
    <w:rsid w:val="00132D45"/>
    <w:rsid w:val="00132D8C"/>
    <w:rsid w:val="00132DAB"/>
    <w:rsid w:val="00132E46"/>
    <w:rsid w:val="00132FD5"/>
    <w:rsid w:val="0013314B"/>
    <w:rsid w:val="0013315D"/>
    <w:rsid w:val="00133202"/>
    <w:rsid w:val="00133461"/>
    <w:rsid w:val="001336D4"/>
    <w:rsid w:val="00133754"/>
    <w:rsid w:val="0013384E"/>
    <w:rsid w:val="001338D0"/>
    <w:rsid w:val="00133924"/>
    <w:rsid w:val="00133976"/>
    <w:rsid w:val="001339C1"/>
    <w:rsid w:val="00133BF6"/>
    <w:rsid w:val="00133C59"/>
    <w:rsid w:val="00133C76"/>
    <w:rsid w:val="00133D8D"/>
    <w:rsid w:val="00133DA9"/>
    <w:rsid w:val="00133E00"/>
    <w:rsid w:val="00133E07"/>
    <w:rsid w:val="00133E3E"/>
    <w:rsid w:val="00133E6F"/>
    <w:rsid w:val="00133ECA"/>
    <w:rsid w:val="00133F33"/>
    <w:rsid w:val="00134018"/>
    <w:rsid w:val="001340CC"/>
    <w:rsid w:val="001340DC"/>
    <w:rsid w:val="00134122"/>
    <w:rsid w:val="00134401"/>
    <w:rsid w:val="00134407"/>
    <w:rsid w:val="001344E7"/>
    <w:rsid w:val="00134501"/>
    <w:rsid w:val="001347FB"/>
    <w:rsid w:val="0013496B"/>
    <w:rsid w:val="00134ABA"/>
    <w:rsid w:val="00134ABB"/>
    <w:rsid w:val="00134B06"/>
    <w:rsid w:val="00134CB2"/>
    <w:rsid w:val="001350AD"/>
    <w:rsid w:val="001350B9"/>
    <w:rsid w:val="001353BF"/>
    <w:rsid w:val="0013554C"/>
    <w:rsid w:val="00135607"/>
    <w:rsid w:val="00135681"/>
    <w:rsid w:val="001357B5"/>
    <w:rsid w:val="0013580C"/>
    <w:rsid w:val="0013583C"/>
    <w:rsid w:val="00135905"/>
    <w:rsid w:val="001359AE"/>
    <w:rsid w:val="00135BA0"/>
    <w:rsid w:val="00135C43"/>
    <w:rsid w:val="00135C68"/>
    <w:rsid w:val="00135CD6"/>
    <w:rsid w:val="00135DBF"/>
    <w:rsid w:val="00135EC6"/>
    <w:rsid w:val="00135F9A"/>
    <w:rsid w:val="00136084"/>
    <w:rsid w:val="00136160"/>
    <w:rsid w:val="001361EA"/>
    <w:rsid w:val="001362BF"/>
    <w:rsid w:val="001362CD"/>
    <w:rsid w:val="0013638E"/>
    <w:rsid w:val="0013654A"/>
    <w:rsid w:val="00136707"/>
    <w:rsid w:val="00136761"/>
    <w:rsid w:val="00136961"/>
    <w:rsid w:val="001369D3"/>
    <w:rsid w:val="00136A42"/>
    <w:rsid w:val="00136BF0"/>
    <w:rsid w:val="00136C03"/>
    <w:rsid w:val="00136CE9"/>
    <w:rsid w:val="00136CFE"/>
    <w:rsid w:val="00136CFF"/>
    <w:rsid w:val="00136E08"/>
    <w:rsid w:val="00136E2F"/>
    <w:rsid w:val="00136E47"/>
    <w:rsid w:val="00136EC4"/>
    <w:rsid w:val="00136EFF"/>
    <w:rsid w:val="00136F68"/>
    <w:rsid w:val="00136F75"/>
    <w:rsid w:val="001370E8"/>
    <w:rsid w:val="00137256"/>
    <w:rsid w:val="001372E9"/>
    <w:rsid w:val="001372EE"/>
    <w:rsid w:val="00137537"/>
    <w:rsid w:val="00137624"/>
    <w:rsid w:val="00137691"/>
    <w:rsid w:val="001376E6"/>
    <w:rsid w:val="001376F0"/>
    <w:rsid w:val="001377B0"/>
    <w:rsid w:val="00137995"/>
    <w:rsid w:val="00137BCA"/>
    <w:rsid w:val="00137C18"/>
    <w:rsid w:val="00137C61"/>
    <w:rsid w:val="00137CAC"/>
    <w:rsid w:val="00137CEE"/>
    <w:rsid w:val="00137D53"/>
    <w:rsid w:val="00137F6B"/>
    <w:rsid w:val="00137F9F"/>
    <w:rsid w:val="00140034"/>
    <w:rsid w:val="00140086"/>
    <w:rsid w:val="001400FA"/>
    <w:rsid w:val="0014010C"/>
    <w:rsid w:val="00140246"/>
    <w:rsid w:val="00140257"/>
    <w:rsid w:val="00140867"/>
    <w:rsid w:val="00140B10"/>
    <w:rsid w:val="00140D31"/>
    <w:rsid w:val="00140D81"/>
    <w:rsid w:val="001410BB"/>
    <w:rsid w:val="00141326"/>
    <w:rsid w:val="00141337"/>
    <w:rsid w:val="00141367"/>
    <w:rsid w:val="001413EE"/>
    <w:rsid w:val="001414D4"/>
    <w:rsid w:val="0014158D"/>
    <w:rsid w:val="001415FE"/>
    <w:rsid w:val="001416BE"/>
    <w:rsid w:val="00141716"/>
    <w:rsid w:val="00141733"/>
    <w:rsid w:val="001417C7"/>
    <w:rsid w:val="00141C29"/>
    <w:rsid w:val="00141CB9"/>
    <w:rsid w:val="00141D06"/>
    <w:rsid w:val="00141D3F"/>
    <w:rsid w:val="00141D51"/>
    <w:rsid w:val="00141E07"/>
    <w:rsid w:val="00141E2E"/>
    <w:rsid w:val="00141E47"/>
    <w:rsid w:val="00141F8A"/>
    <w:rsid w:val="00141FBD"/>
    <w:rsid w:val="0014200A"/>
    <w:rsid w:val="0014205B"/>
    <w:rsid w:val="001420AA"/>
    <w:rsid w:val="001422CB"/>
    <w:rsid w:val="00142389"/>
    <w:rsid w:val="001423C7"/>
    <w:rsid w:val="001425A4"/>
    <w:rsid w:val="0014280B"/>
    <w:rsid w:val="001428B6"/>
    <w:rsid w:val="00142916"/>
    <w:rsid w:val="00142918"/>
    <w:rsid w:val="001429D4"/>
    <w:rsid w:val="00142A04"/>
    <w:rsid w:val="00142A05"/>
    <w:rsid w:val="00142A32"/>
    <w:rsid w:val="00142A4D"/>
    <w:rsid w:val="00142A85"/>
    <w:rsid w:val="00142A8E"/>
    <w:rsid w:val="00142B36"/>
    <w:rsid w:val="00142B7C"/>
    <w:rsid w:val="00142BC1"/>
    <w:rsid w:val="00142C1D"/>
    <w:rsid w:val="00142CCA"/>
    <w:rsid w:val="00142D64"/>
    <w:rsid w:val="00142DC9"/>
    <w:rsid w:val="00142E67"/>
    <w:rsid w:val="0014303C"/>
    <w:rsid w:val="00143142"/>
    <w:rsid w:val="0014325A"/>
    <w:rsid w:val="00143287"/>
    <w:rsid w:val="001432CF"/>
    <w:rsid w:val="00143309"/>
    <w:rsid w:val="00143478"/>
    <w:rsid w:val="001434AA"/>
    <w:rsid w:val="001434C4"/>
    <w:rsid w:val="001434F6"/>
    <w:rsid w:val="0014373E"/>
    <w:rsid w:val="00143755"/>
    <w:rsid w:val="001437A9"/>
    <w:rsid w:val="001437BA"/>
    <w:rsid w:val="001439C6"/>
    <w:rsid w:val="00143AC7"/>
    <w:rsid w:val="00143ACE"/>
    <w:rsid w:val="00143AF7"/>
    <w:rsid w:val="00143B25"/>
    <w:rsid w:val="00143E91"/>
    <w:rsid w:val="00143EA2"/>
    <w:rsid w:val="00143FAB"/>
    <w:rsid w:val="00143FBB"/>
    <w:rsid w:val="0014400E"/>
    <w:rsid w:val="00144159"/>
    <w:rsid w:val="00144218"/>
    <w:rsid w:val="001442B9"/>
    <w:rsid w:val="001443CD"/>
    <w:rsid w:val="001445DF"/>
    <w:rsid w:val="0014461A"/>
    <w:rsid w:val="0014478D"/>
    <w:rsid w:val="001448B0"/>
    <w:rsid w:val="00144924"/>
    <w:rsid w:val="00144D16"/>
    <w:rsid w:val="00144D63"/>
    <w:rsid w:val="00144D6C"/>
    <w:rsid w:val="00144DC6"/>
    <w:rsid w:val="00144EC5"/>
    <w:rsid w:val="00145136"/>
    <w:rsid w:val="00145159"/>
    <w:rsid w:val="0014530F"/>
    <w:rsid w:val="00145329"/>
    <w:rsid w:val="00145334"/>
    <w:rsid w:val="001453D1"/>
    <w:rsid w:val="001453D6"/>
    <w:rsid w:val="0014548C"/>
    <w:rsid w:val="0014548E"/>
    <w:rsid w:val="001454C2"/>
    <w:rsid w:val="00145546"/>
    <w:rsid w:val="00145558"/>
    <w:rsid w:val="001455C1"/>
    <w:rsid w:val="00145639"/>
    <w:rsid w:val="00145672"/>
    <w:rsid w:val="00145718"/>
    <w:rsid w:val="00145720"/>
    <w:rsid w:val="00145778"/>
    <w:rsid w:val="001457A4"/>
    <w:rsid w:val="0014595D"/>
    <w:rsid w:val="00145A1B"/>
    <w:rsid w:val="00145AA6"/>
    <w:rsid w:val="00145C28"/>
    <w:rsid w:val="00145C98"/>
    <w:rsid w:val="00145E4B"/>
    <w:rsid w:val="00145F6B"/>
    <w:rsid w:val="0014628D"/>
    <w:rsid w:val="001462D4"/>
    <w:rsid w:val="00146354"/>
    <w:rsid w:val="00146389"/>
    <w:rsid w:val="001463F4"/>
    <w:rsid w:val="00146423"/>
    <w:rsid w:val="00146695"/>
    <w:rsid w:val="00146704"/>
    <w:rsid w:val="00146730"/>
    <w:rsid w:val="0014673A"/>
    <w:rsid w:val="00146807"/>
    <w:rsid w:val="0014691C"/>
    <w:rsid w:val="00146A6A"/>
    <w:rsid w:val="00146ADB"/>
    <w:rsid w:val="00146BEA"/>
    <w:rsid w:val="00146C2E"/>
    <w:rsid w:val="00146CC4"/>
    <w:rsid w:val="00146CD9"/>
    <w:rsid w:val="00146D0D"/>
    <w:rsid w:val="00146DF9"/>
    <w:rsid w:val="00146FD8"/>
    <w:rsid w:val="0014705B"/>
    <w:rsid w:val="001472AD"/>
    <w:rsid w:val="00147418"/>
    <w:rsid w:val="00147486"/>
    <w:rsid w:val="001474B1"/>
    <w:rsid w:val="00147668"/>
    <w:rsid w:val="00147741"/>
    <w:rsid w:val="00147762"/>
    <w:rsid w:val="00147851"/>
    <w:rsid w:val="0014797E"/>
    <w:rsid w:val="00147B83"/>
    <w:rsid w:val="00147C41"/>
    <w:rsid w:val="00147D51"/>
    <w:rsid w:val="00147DEF"/>
    <w:rsid w:val="00147E70"/>
    <w:rsid w:val="00150058"/>
    <w:rsid w:val="0015022A"/>
    <w:rsid w:val="00150236"/>
    <w:rsid w:val="001504CF"/>
    <w:rsid w:val="00150543"/>
    <w:rsid w:val="00150554"/>
    <w:rsid w:val="0015056E"/>
    <w:rsid w:val="001505CC"/>
    <w:rsid w:val="001505E9"/>
    <w:rsid w:val="00150642"/>
    <w:rsid w:val="00150649"/>
    <w:rsid w:val="00150660"/>
    <w:rsid w:val="001506E7"/>
    <w:rsid w:val="001506FA"/>
    <w:rsid w:val="00150759"/>
    <w:rsid w:val="001509C0"/>
    <w:rsid w:val="00150ABD"/>
    <w:rsid w:val="00150C7A"/>
    <w:rsid w:val="00150D10"/>
    <w:rsid w:val="00150DCF"/>
    <w:rsid w:val="00150F84"/>
    <w:rsid w:val="001510AD"/>
    <w:rsid w:val="001510D4"/>
    <w:rsid w:val="0015118C"/>
    <w:rsid w:val="00151250"/>
    <w:rsid w:val="00151251"/>
    <w:rsid w:val="001513B3"/>
    <w:rsid w:val="0015143E"/>
    <w:rsid w:val="00151724"/>
    <w:rsid w:val="00151796"/>
    <w:rsid w:val="001517AF"/>
    <w:rsid w:val="0015189F"/>
    <w:rsid w:val="00151969"/>
    <w:rsid w:val="00151A10"/>
    <w:rsid w:val="00151A1E"/>
    <w:rsid w:val="00151A89"/>
    <w:rsid w:val="00151B57"/>
    <w:rsid w:val="00151BD0"/>
    <w:rsid w:val="00151DB9"/>
    <w:rsid w:val="00151E50"/>
    <w:rsid w:val="00151ED6"/>
    <w:rsid w:val="00152142"/>
    <w:rsid w:val="00152281"/>
    <w:rsid w:val="001522E4"/>
    <w:rsid w:val="00152354"/>
    <w:rsid w:val="001523C6"/>
    <w:rsid w:val="00152478"/>
    <w:rsid w:val="001524D2"/>
    <w:rsid w:val="001524DF"/>
    <w:rsid w:val="001525F1"/>
    <w:rsid w:val="00152602"/>
    <w:rsid w:val="001526B0"/>
    <w:rsid w:val="001526C8"/>
    <w:rsid w:val="00152861"/>
    <w:rsid w:val="0015293F"/>
    <w:rsid w:val="00152990"/>
    <w:rsid w:val="00152A8E"/>
    <w:rsid w:val="00152BBA"/>
    <w:rsid w:val="00152C1F"/>
    <w:rsid w:val="00152C59"/>
    <w:rsid w:val="00152CD0"/>
    <w:rsid w:val="00152D2B"/>
    <w:rsid w:val="00152D7E"/>
    <w:rsid w:val="00152E13"/>
    <w:rsid w:val="00152F25"/>
    <w:rsid w:val="00152FCA"/>
    <w:rsid w:val="0015329E"/>
    <w:rsid w:val="001532D9"/>
    <w:rsid w:val="001532E3"/>
    <w:rsid w:val="00153435"/>
    <w:rsid w:val="00153639"/>
    <w:rsid w:val="001537DC"/>
    <w:rsid w:val="001537F6"/>
    <w:rsid w:val="001538D1"/>
    <w:rsid w:val="001538D4"/>
    <w:rsid w:val="00153A0B"/>
    <w:rsid w:val="00153B13"/>
    <w:rsid w:val="00153B60"/>
    <w:rsid w:val="00153C3A"/>
    <w:rsid w:val="00153C4F"/>
    <w:rsid w:val="00153D9B"/>
    <w:rsid w:val="00153F04"/>
    <w:rsid w:val="00153F1A"/>
    <w:rsid w:val="001540A0"/>
    <w:rsid w:val="001540A1"/>
    <w:rsid w:val="00154238"/>
    <w:rsid w:val="0015436E"/>
    <w:rsid w:val="0015440C"/>
    <w:rsid w:val="001544EB"/>
    <w:rsid w:val="0015455B"/>
    <w:rsid w:val="0015463F"/>
    <w:rsid w:val="0015464F"/>
    <w:rsid w:val="0015477A"/>
    <w:rsid w:val="00154815"/>
    <w:rsid w:val="001549D1"/>
    <w:rsid w:val="00154A07"/>
    <w:rsid w:val="00154A3F"/>
    <w:rsid w:val="00154A43"/>
    <w:rsid w:val="00154A47"/>
    <w:rsid w:val="00154C39"/>
    <w:rsid w:val="00154DB9"/>
    <w:rsid w:val="00154DE6"/>
    <w:rsid w:val="00154F35"/>
    <w:rsid w:val="00154FC5"/>
    <w:rsid w:val="00154FCC"/>
    <w:rsid w:val="00155175"/>
    <w:rsid w:val="00155226"/>
    <w:rsid w:val="00155319"/>
    <w:rsid w:val="0015541E"/>
    <w:rsid w:val="001554D8"/>
    <w:rsid w:val="00155500"/>
    <w:rsid w:val="001555D5"/>
    <w:rsid w:val="0015560F"/>
    <w:rsid w:val="00155621"/>
    <w:rsid w:val="00155731"/>
    <w:rsid w:val="00155758"/>
    <w:rsid w:val="001557C7"/>
    <w:rsid w:val="001558D9"/>
    <w:rsid w:val="00155921"/>
    <w:rsid w:val="001559A2"/>
    <w:rsid w:val="001559C8"/>
    <w:rsid w:val="00155A71"/>
    <w:rsid w:val="00155AC3"/>
    <w:rsid w:val="00155B43"/>
    <w:rsid w:val="00155F32"/>
    <w:rsid w:val="00155FCA"/>
    <w:rsid w:val="00155FD3"/>
    <w:rsid w:val="00156048"/>
    <w:rsid w:val="001560D5"/>
    <w:rsid w:val="0015617E"/>
    <w:rsid w:val="001561FB"/>
    <w:rsid w:val="001563EE"/>
    <w:rsid w:val="001564C8"/>
    <w:rsid w:val="00156760"/>
    <w:rsid w:val="0015680D"/>
    <w:rsid w:val="00156908"/>
    <w:rsid w:val="00156960"/>
    <w:rsid w:val="001569DC"/>
    <w:rsid w:val="00156E42"/>
    <w:rsid w:val="00156F5B"/>
    <w:rsid w:val="00156FFC"/>
    <w:rsid w:val="00157077"/>
    <w:rsid w:val="001570A1"/>
    <w:rsid w:val="001571E8"/>
    <w:rsid w:val="0015728B"/>
    <w:rsid w:val="0015738A"/>
    <w:rsid w:val="00157465"/>
    <w:rsid w:val="001575AB"/>
    <w:rsid w:val="001575D4"/>
    <w:rsid w:val="00157621"/>
    <w:rsid w:val="001577B1"/>
    <w:rsid w:val="00157967"/>
    <w:rsid w:val="00157B91"/>
    <w:rsid w:val="00157DC8"/>
    <w:rsid w:val="00157F9A"/>
    <w:rsid w:val="00157F9E"/>
    <w:rsid w:val="00157FDD"/>
    <w:rsid w:val="00160096"/>
    <w:rsid w:val="001600FA"/>
    <w:rsid w:val="001601F9"/>
    <w:rsid w:val="001602D2"/>
    <w:rsid w:val="0016030F"/>
    <w:rsid w:val="00160423"/>
    <w:rsid w:val="001604AE"/>
    <w:rsid w:val="00160855"/>
    <w:rsid w:val="00160900"/>
    <w:rsid w:val="00160B38"/>
    <w:rsid w:val="00160B4C"/>
    <w:rsid w:val="00160D79"/>
    <w:rsid w:val="00160ED6"/>
    <w:rsid w:val="00160F36"/>
    <w:rsid w:val="001610A7"/>
    <w:rsid w:val="00161131"/>
    <w:rsid w:val="00161255"/>
    <w:rsid w:val="0016130A"/>
    <w:rsid w:val="00161450"/>
    <w:rsid w:val="00161849"/>
    <w:rsid w:val="00161852"/>
    <w:rsid w:val="001619DE"/>
    <w:rsid w:val="00161B3C"/>
    <w:rsid w:val="00161F7B"/>
    <w:rsid w:val="00161F88"/>
    <w:rsid w:val="00161FFB"/>
    <w:rsid w:val="00162011"/>
    <w:rsid w:val="001620F4"/>
    <w:rsid w:val="00162124"/>
    <w:rsid w:val="0016219A"/>
    <w:rsid w:val="00162224"/>
    <w:rsid w:val="001622B3"/>
    <w:rsid w:val="00162358"/>
    <w:rsid w:val="00162498"/>
    <w:rsid w:val="001624AB"/>
    <w:rsid w:val="00162547"/>
    <w:rsid w:val="001628FC"/>
    <w:rsid w:val="0016296F"/>
    <w:rsid w:val="00162BC7"/>
    <w:rsid w:val="00162CE8"/>
    <w:rsid w:val="00162DC8"/>
    <w:rsid w:val="00162E10"/>
    <w:rsid w:val="00162FD8"/>
    <w:rsid w:val="001630C0"/>
    <w:rsid w:val="001630D2"/>
    <w:rsid w:val="00163265"/>
    <w:rsid w:val="00163283"/>
    <w:rsid w:val="0016328D"/>
    <w:rsid w:val="00163301"/>
    <w:rsid w:val="001636C8"/>
    <w:rsid w:val="0016371B"/>
    <w:rsid w:val="00163749"/>
    <w:rsid w:val="0016375B"/>
    <w:rsid w:val="00163767"/>
    <w:rsid w:val="001637EF"/>
    <w:rsid w:val="0016383C"/>
    <w:rsid w:val="00163A75"/>
    <w:rsid w:val="00163AC0"/>
    <w:rsid w:val="00163C33"/>
    <w:rsid w:val="00163CAE"/>
    <w:rsid w:val="00163CDE"/>
    <w:rsid w:val="00163D2E"/>
    <w:rsid w:val="00163D38"/>
    <w:rsid w:val="00163D4E"/>
    <w:rsid w:val="00163DA5"/>
    <w:rsid w:val="00163DBB"/>
    <w:rsid w:val="00163DFB"/>
    <w:rsid w:val="00163F36"/>
    <w:rsid w:val="00163F4B"/>
    <w:rsid w:val="00164084"/>
    <w:rsid w:val="001640ED"/>
    <w:rsid w:val="00164397"/>
    <w:rsid w:val="001643DD"/>
    <w:rsid w:val="00164550"/>
    <w:rsid w:val="001645E0"/>
    <w:rsid w:val="00164628"/>
    <w:rsid w:val="001646F5"/>
    <w:rsid w:val="0016485F"/>
    <w:rsid w:val="00164894"/>
    <w:rsid w:val="00164AC1"/>
    <w:rsid w:val="00164CCE"/>
    <w:rsid w:val="00164CE5"/>
    <w:rsid w:val="00164DBE"/>
    <w:rsid w:val="00164DD8"/>
    <w:rsid w:val="00164E0B"/>
    <w:rsid w:val="00164F10"/>
    <w:rsid w:val="00164F21"/>
    <w:rsid w:val="00164FD5"/>
    <w:rsid w:val="00165068"/>
    <w:rsid w:val="00165072"/>
    <w:rsid w:val="001650AD"/>
    <w:rsid w:val="0016512E"/>
    <w:rsid w:val="00165164"/>
    <w:rsid w:val="0016524C"/>
    <w:rsid w:val="0016525A"/>
    <w:rsid w:val="0016526C"/>
    <w:rsid w:val="0016537A"/>
    <w:rsid w:val="001653B2"/>
    <w:rsid w:val="001653B3"/>
    <w:rsid w:val="001653F6"/>
    <w:rsid w:val="001655CF"/>
    <w:rsid w:val="00165712"/>
    <w:rsid w:val="00165836"/>
    <w:rsid w:val="0016596A"/>
    <w:rsid w:val="00165AC7"/>
    <w:rsid w:val="00165BFF"/>
    <w:rsid w:val="00165C7A"/>
    <w:rsid w:val="00165C9F"/>
    <w:rsid w:val="00165D7D"/>
    <w:rsid w:val="00165DD1"/>
    <w:rsid w:val="00165E25"/>
    <w:rsid w:val="00165ECE"/>
    <w:rsid w:val="00165F19"/>
    <w:rsid w:val="00165FDE"/>
    <w:rsid w:val="00166052"/>
    <w:rsid w:val="00166145"/>
    <w:rsid w:val="00166202"/>
    <w:rsid w:val="00166272"/>
    <w:rsid w:val="001663CF"/>
    <w:rsid w:val="001663F3"/>
    <w:rsid w:val="001664C9"/>
    <w:rsid w:val="0016655B"/>
    <w:rsid w:val="001666EE"/>
    <w:rsid w:val="00166702"/>
    <w:rsid w:val="0016674D"/>
    <w:rsid w:val="0016677B"/>
    <w:rsid w:val="001667A8"/>
    <w:rsid w:val="0016690D"/>
    <w:rsid w:val="0016693B"/>
    <w:rsid w:val="0016698E"/>
    <w:rsid w:val="00166A55"/>
    <w:rsid w:val="00166B05"/>
    <w:rsid w:val="00166C9C"/>
    <w:rsid w:val="00166D3F"/>
    <w:rsid w:val="00166D5E"/>
    <w:rsid w:val="00166DC5"/>
    <w:rsid w:val="00166E45"/>
    <w:rsid w:val="00167027"/>
    <w:rsid w:val="00167101"/>
    <w:rsid w:val="001671BA"/>
    <w:rsid w:val="001671FF"/>
    <w:rsid w:val="00167287"/>
    <w:rsid w:val="001672C7"/>
    <w:rsid w:val="001673B6"/>
    <w:rsid w:val="0016745E"/>
    <w:rsid w:val="00167578"/>
    <w:rsid w:val="00167657"/>
    <w:rsid w:val="00167821"/>
    <w:rsid w:val="00167872"/>
    <w:rsid w:val="001678CC"/>
    <w:rsid w:val="00167A5A"/>
    <w:rsid w:val="00167B0A"/>
    <w:rsid w:val="00167D3C"/>
    <w:rsid w:val="00167D6D"/>
    <w:rsid w:val="00167E77"/>
    <w:rsid w:val="00167EEF"/>
    <w:rsid w:val="00167EFD"/>
    <w:rsid w:val="00167F2A"/>
    <w:rsid w:val="00167F87"/>
    <w:rsid w:val="00167FEA"/>
    <w:rsid w:val="00170153"/>
    <w:rsid w:val="001703D6"/>
    <w:rsid w:val="00170441"/>
    <w:rsid w:val="001704B3"/>
    <w:rsid w:val="001706FD"/>
    <w:rsid w:val="00170736"/>
    <w:rsid w:val="00170769"/>
    <w:rsid w:val="001707B0"/>
    <w:rsid w:val="001707F2"/>
    <w:rsid w:val="00170891"/>
    <w:rsid w:val="00170990"/>
    <w:rsid w:val="00170A37"/>
    <w:rsid w:val="00170E4B"/>
    <w:rsid w:val="00170EA8"/>
    <w:rsid w:val="00170EFA"/>
    <w:rsid w:val="00171134"/>
    <w:rsid w:val="001711DE"/>
    <w:rsid w:val="00171245"/>
    <w:rsid w:val="00171328"/>
    <w:rsid w:val="00171378"/>
    <w:rsid w:val="001713E0"/>
    <w:rsid w:val="001714AE"/>
    <w:rsid w:val="001714EC"/>
    <w:rsid w:val="001714F6"/>
    <w:rsid w:val="00171508"/>
    <w:rsid w:val="00171560"/>
    <w:rsid w:val="0017158A"/>
    <w:rsid w:val="0017162D"/>
    <w:rsid w:val="001716EA"/>
    <w:rsid w:val="00171719"/>
    <w:rsid w:val="00171809"/>
    <w:rsid w:val="00171965"/>
    <w:rsid w:val="001719B7"/>
    <w:rsid w:val="00171A2F"/>
    <w:rsid w:val="00171A75"/>
    <w:rsid w:val="00171D6D"/>
    <w:rsid w:val="00171DA5"/>
    <w:rsid w:val="00171E6E"/>
    <w:rsid w:val="0017202C"/>
    <w:rsid w:val="00172049"/>
    <w:rsid w:val="0017217E"/>
    <w:rsid w:val="001722AC"/>
    <w:rsid w:val="001722C7"/>
    <w:rsid w:val="001723AA"/>
    <w:rsid w:val="0017241F"/>
    <w:rsid w:val="00172465"/>
    <w:rsid w:val="00172481"/>
    <w:rsid w:val="001724A4"/>
    <w:rsid w:val="0017250B"/>
    <w:rsid w:val="001725F8"/>
    <w:rsid w:val="0017266A"/>
    <w:rsid w:val="0017268E"/>
    <w:rsid w:val="00172796"/>
    <w:rsid w:val="001727C2"/>
    <w:rsid w:val="00172874"/>
    <w:rsid w:val="0017291C"/>
    <w:rsid w:val="00172A2F"/>
    <w:rsid w:val="00172CA8"/>
    <w:rsid w:val="00172D4D"/>
    <w:rsid w:val="00172D6D"/>
    <w:rsid w:val="00172EC3"/>
    <w:rsid w:val="00173024"/>
    <w:rsid w:val="0017311B"/>
    <w:rsid w:val="0017313C"/>
    <w:rsid w:val="00173203"/>
    <w:rsid w:val="001732C1"/>
    <w:rsid w:val="001733D8"/>
    <w:rsid w:val="0017344C"/>
    <w:rsid w:val="001735FA"/>
    <w:rsid w:val="001736DC"/>
    <w:rsid w:val="001737C2"/>
    <w:rsid w:val="00173950"/>
    <w:rsid w:val="00173996"/>
    <w:rsid w:val="00173B6B"/>
    <w:rsid w:val="00173D42"/>
    <w:rsid w:val="00173EC9"/>
    <w:rsid w:val="001740B2"/>
    <w:rsid w:val="001740D8"/>
    <w:rsid w:val="001740DA"/>
    <w:rsid w:val="0017412F"/>
    <w:rsid w:val="0017428C"/>
    <w:rsid w:val="001743A2"/>
    <w:rsid w:val="00174473"/>
    <w:rsid w:val="00174628"/>
    <w:rsid w:val="0017464B"/>
    <w:rsid w:val="001746BD"/>
    <w:rsid w:val="0017473F"/>
    <w:rsid w:val="0017488D"/>
    <w:rsid w:val="00174893"/>
    <w:rsid w:val="00174B21"/>
    <w:rsid w:val="00174B23"/>
    <w:rsid w:val="00174B4A"/>
    <w:rsid w:val="00174B72"/>
    <w:rsid w:val="00174CA1"/>
    <w:rsid w:val="00174D68"/>
    <w:rsid w:val="00174E33"/>
    <w:rsid w:val="00174EB3"/>
    <w:rsid w:val="00174F18"/>
    <w:rsid w:val="00174F55"/>
    <w:rsid w:val="0017501F"/>
    <w:rsid w:val="001751A5"/>
    <w:rsid w:val="0017523C"/>
    <w:rsid w:val="0017530F"/>
    <w:rsid w:val="001755BC"/>
    <w:rsid w:val="001755C1"/>
    <w:rsid w:val="00175665"/>
    <w:rsid w:val="001756D7"/>
    <w:rsid w:val="001756DF"/>
    <w:rsid w:val="001756FA"/>
    <w:rsid w:val="001757B9"/>
    <w:rsid w:val="0017582B"/>
    <w:rsid w:val="00175864"/>
    <w:rsid w:val="001759BC"/>
    <w:rsid w:val="001759DB"/>
    <w:rsid w:val="00175A3D"/>
    <w:rsid w:val="00175C8C"/>
    <w:rsid w:val="00175CB4"/>
    <w:rsid w:val="00175D73"/>
    <w:rsid w:val="00175E49"/>
    <w:rsid w:val="00175E70"/>
    <w:rsid w:val="00176175"/>
    <w:rsid w:val="001762BE"/>
    <w:rsid w:val="00176313"/>
    <w:rsid w:val="001763D3"/>
    <w:rsid w:val="001763DD"/>
    <w:rsid w:val="00176426"/>
    <w:rsid w:val="001764DE"/>
    <w:rsid w:val="00176581"/>
    <w:rsid w:val="00176582"/>
    <w:rsid w:val="001765EB"/>
    <w:rsid w:val="0017674F"/>
    <w:rsid w:val="00176750"/>
    <w:rsid w:val="0017687D"/>
    <w:rsid w:val="001769A6"/>
    <w:rsid w:val="00176A70"/>
    <w:rsid w:val="00176AE6"/>
    <w:rsid w:val="00176B3A"/>
    <w:rsid w:val="00176D33"/>
    <w:rsid w:val="00176FA4"/>
    <w:rsid w:val="00177170"/>
    <w:rsid w:val="0017726A"/>
    <w:rsid w:val="001772B0"/>
    <w:rsid w:val="00177472"/>
    <w:rsid w:val="001774E8"/>
    <w:rsid w:val="0017753A"/>
    <w:rsid w:val="00177683"/>
    <w:rsid w:val="001776CB"/>
    <w:rsid w:val="0017777D"/>
    <w:rsid w:val="001777E5"/>
    <w:rsid w:val="001777F3"/>
    <w:rsid w:val="0017784A"/>
    <w:rsid w:val="00177891"/>
    <w:rsid w:val="001778F5"/>
    <w:rsid w:val="00177A0E"/>
    <w:rsid w:val="00177A4E"/>
    <w:rsid w:val="00177A5A"/>
    <w:rsid w:val="00177A9B"/>
    <w:rsid w:val="00177B3D"/>
    <w:rsid w:val="00177B82"/>
    <w:rsid w:val="00177BC2"/>
    <w:rsid w:val="00177BCA"/>
    <w:rsid w:val="00177BFD"/>
    <w:rsid w:val="00177C09"/>
    <w:rsid w:val="00177C1E"/>
    <w:rsid w:val="00177C3C"/>
    <w:rsid w:val="00177EC9"/>
    <w:rsid w:val="00177FFC"/>
    <w:rsid w:val="00180090"/>
    <w:rsid w:val="00180227"/>
    <w:rsid w:val="001803A0"/>
    <w:rsid w:val="001803DE"/>
    <w:rsid w:val="001803FB"/>
    <w:rsid w:val="001804DF"/>
    <w:rsid w:val="001805C6"/>
    <w:rsid w:val="00180633"/>
    <w:rsid w:val="001806B1"/>
    <w:rsid w:val="00180919"/>
    <w:rsid w:val="00180A4D"/>
    <w:rsid w:val="00180AFC"/>
    <w:rsid w:val="00180C96"/>
    <w:rsid w:val="00180D5D"/>
    <w:rsid w:val="00180DBF"/>
    <w:rsid w:val="00180EE0"/>
    <w:rsid w:val="00180F33"/>
    <w:rsid w:val="00180F92"/>
    <w:rsid w:val="0018107E"/>
    <w:rsid w:val="001811EE"/>
    <w:rsid w:val="00181279"/>
    <w:rsid w:val="0018138C"/>
    <w:rsid w:val="00181563"/>
    <w:rsid w:val="001815EA"/>
    <w:rsid w:val="001817ED"/>
    <w:rsid w:val="00181810"/>
    <w:rsid w:val="00181AD1"/>
    <w:rsid w:val="00181BE0"/>
    <w:rsid w:val="00181CAD"/>
    <w:rsid w:val="00181CE7"/>
    <w:rsid w:val="00181D56"/>
    <w:rsid w:val="00181D93"/>
    <w:rsid w:val="00181DDA"/>
    <w:rsid w:val="00181E58"/>
    <w:rsid w:val="00181E5B"/>
    <w:rsid w:val="00182060"/>
    <w:rsid w:val="001820D6"/>
    <w:rsid w:val="0018216C"/>
    <w:rsid w:val="00182184"/>
    <w:rsid w:val="001822DA"/>
    <w:rsid w:val="00182316"/>
    <w:rsid w:val="00182546"/>
    <w:rsid w:val="00182567"/>
    <w:rsid w:val="001827B6"/>
    <w:rsid w:val="0018282A"/>
    <w:rsid w:val="0018285F"/>
    <w:rsid w:val="001828BE"/>
    <w:rsid w:val="00182988"/>
    <w:rsid w:val="00182B01"/>
    <w:rsid w:val="00182BD6"/>
    <w:rsid w:val="00182BFF"/>
    <w:rsid w:val="00182D0E"/>
    <w:rsid w:val="001830DE"/>
    <w:rsid w:val="00183297"/>
    <w:rsid w:val="001832C2"/>
    <w:rsid w:val="001834D7"/>
    <w:rsid w:val="001834E8"/>
    <w:rsid w:val="001834F0"/>
    <w:rsid w:val="001835E6"/>
    <w:rsid w:val="001836AB"/>
    <w:rsid w:val="00183858"/>
    <w:rsid w:val="00183901"/>
    <w:rsid w:val="00183944"/>
    <w:rsid w:val="00183C6E"/>
    <w:rsid w:val="00183D53"/>
    <w:rsid w:val="00183D92"/>
    <w:rsid w:val="00183E3D"/>
    <w:rsid w:val="00183F04"/>
    <w:rsid w:val="00184143"/>
    <w:rsid w:val="001842A2"/>
    <w:rsid w:val="001844DE"/>
    <w:rsid w:val="001846C6"/>
    <w:rsid w:val="00184706"/>
    <w:rsid w:val="0018470C"/>
    <w:rsid w:val="00184751"/>
    <w:rsid w:val="0018497E"/>
    <w:rsid w:val="001849C6"/>
    <w:rsid w:val="00184A1F"/>
    <w:rsid w:val="00184ADE"/>
    <w:rsid w:val="00184C7D"/>
    <w:rsid w:val="00184DC8"/>
    <w:rsid w:val="00184DF9"/>
    <w:rsid w:val="00184E33"/>
    <w:rsid w:val="00184E4E"/>
    <w:rsid w:val="00184EC3"/>
    <w:rsid w:val="00184F2C"/>
    <w:rsid w:val="00185032"/>
    <w:rsid w:val="001851D5"/>
    <w:rsid w:val="00185234"/>
    <w:rsid w:val="0018524D"/>
    <w:rsid w:val="0018526F"/>
    <w:rsid w:val="001852DD"/>
    <w:rsid w:val="00185436"/>
    <w:rsid w:val="0018543A"/>
    <w:rsid w:val="001854E5"/>
    <w:rsid w:val="00185607"/>
    <w:rsid w:val="001857E1"/>
    <w:rsid w:val="00185962"/>
    <w:rsid w:val="00185AAE"/>
    <w:rsid w:val="00185B4F"/>
    <w:rsid w:val="00185B8A"/>
    <w:rsid w:val="00185CD0"/>
    <w:rsid w:val="00185D3F"/>
    <w:rsid w:val="00185D82"/>
    <w:rsid w:val="00185D96"/>
    <w:rsid w:val="00185E13"/>
    <w:rsid w:val="00185E6C"/>
    <w:rsid w:val="00186008"/>
    <w:rsid w:val="00186082"/>
    <w:rsid w:val="00186180"/>
    <w:rsid w:val="001861A3"/>
    <w:rsid w:val="001861A7"/>
    <w:rsid w:val="001862B8"/>
    <w:rsid w:val="00186336"/>
    <w:rsid w:val="0018642E"/>
    <w:rsid w:val="00186467"/>
    <w:rsid w:val="0018661F"/>
    <w:rsid w:val="0018663D"/>
    <w:rsid w:val="00186884"/>
    <w:rsid w:val="001868AA"/>
    <w:rsid w:val="001868B1"/>
    <w:rsid w:val="0018692F"/>
    <w:rsid w:val="00186A41"/>
    <w:rsid w:val="00186A4E"/>
    <w:rsid w:val="00186B45"/>
    <w:rsid w:val="00186B62"/>
    <w:rsid w:val="00186C23"/>
    <w:rsid w:val="00186C60"/>
    <w:rsid w:val="00186CB6"/>
    <w:rsid w:val="00186DDC"/>
    <w:rsid w:val="00186F0F"/>
    <w:rsid w:val="0018713C"/>
    <w:rsid w:val="00187223"/>
    <w:rsid w:val="001872C5"/>
    <w:rsid w:val="001872CF"/>
    <w:rsid w:val="001872F0"/>
    <w:rsid w:val="00187342"/>
    <w:rsid w:val="0018735F"/>
    <w:rsid w:val="00187367"/>
    <w:rsid w:val="00187475"/>
    <w:rsid w:val="001874BD"/>
    <w:rsid w:val="0018755A"/>
    <w:rsid w:val="001875ED"/>
    <w:rsid w:val="00187778"/>
    <w:rsid w:val="00187795"/>
    <w:rsid w:val="001878E3"/>
    <w:rsid w:val="00187A91"/>
    <w:rsid w:val="00187B61"/>
    <w:rsid w:val="00187D50"/>
    <w:rsid w:val="00187DD5"/>
    <w:rsid w:val="001900BB"/>
    <w:rsid w:val="001901D2"/>
    <w:rsid w:val="00190413"/>
    <w:rsid w:val="001904A0"/>
    <w:rsid w:val="0019057A"/>
    <w:rsid w:val="001907FC"/>
    <w:rsid w:val="001908F4"/>
    <w:rsid w:val="001908F7"/>
    <w:rsid w:val="001909E0"/>
    <w:rsid w:val="00190A7D"/>
    <w:rsid w:val="00190B38"/>
    <w:rsid w:val="00190B62"/>
    <w:rsid w:val="00190CAC"/>
    <w:rsid w:val="00190CD7"/>
    <w:rsid w:val="00190CDD"/>
    <w:rsid w:val="00190D76"/>
    <w:rsid w:val="00190DAE"/>
    <w:rsid w:val="00190E88"/>
    <w:rsid w:val="00190FC9"/>
    <w:rsid w:val="001911EB"/>
    <w:rsid w:val="00191231"/>
    <w:rsid w:val="001912E9"/>
    <w:rsid w:val="00191509"/>
    <w:rsid w:val="001915D1"/>
    <w:rsid w:val="00191626"/>
    <w:rsid w:val="00191658"/>
    <w:rsid w:val="0019166B"/>
    <w:rsid w:val="00191711"/>
    <w:rsid w:val="00191804"/>
    <w:rsid w:val="001918CB"/>
    <w:rsid w:val="001918DA"/>
    <w:rsid w:val="00191B3D"/>
    <w:rsid w:val="00191BAE"/>
    <w:rsid w:val="00191CB0"/>
    <w:rsid w:val="00191E5C"/>
    <w:rsid w:val="00191E61"/>
    <w:rsid w:val="00191E95"/>
    <w:rsid w:val="00191EB9"/>
    <w:rsid w:val="00191EE2"/>
    <w:rsid w:val="0019214D"/>
    <w:rsid w:val="0019219F"/>
    <w:rsid w:val="001921D5"/>
    <w:rsid w:val="001922C5"/>
    <w:rsid w:val="001922FB"/>
    <w:rsid w:val="001923A5"/>
    <w:rsid w:val="001923BB"/>
    <w:rsid w:val="0019248E"/>
    <w:rsid w:val="00192578"/>
    <w:rsid w:val="001925A7"/>
    <w:rsid w:val="001925D4"/>
    <w:rsid w:val="00192627"/>
    <w:rsid w:val="001927DD"/>
    <w:rsid w:val="001927F6"/>
    <w:rsid w:val="001928A3"/>
    <w:rsid w:val="0019297A"/>
    <w:rsid w:val="001929F7"/>
    <w:rsid w:val="00192B58"/>
    <w:rsid w:val="00192D21"/>
    <w:rsid w:val="00192DB0"/>
    <w:rsid w:val="00192DD8"/>
    <w:rsid w:val="00192E28"/>
    <w:rsid w:val="00192F13"/>
    <w:rsid w:val="0019311C"/>
    <w:rsid w:val="001931A2"/>
    <w:rsid w:val="00193296"/>
    <w:rsid w:val="001934A7"/>
    <w:rsid w:val="00193574"/>
    <w:rsid w:val="00193575"/>
    <w:rsid w:val="00193610"/>
    <w:rsid w:val="00193777"/>
    <w:rsid w:val="001937BE"/>
    <w:rsid w:val="001938F0"/>
    <w:rsid w:val="0019392B"/>
    <w:rsid w:val="00193931"/>
    <w:rsid w:val="00193944"/>
    <w:rsid w:val="0019396B"/>
    <w:rsid w:val="00193A2B"/>
    <w:rsid w:val="00193C9C"/>
    <w:rsid w:val="00193D66"/>
    <w:rsid w:val="00193D6A"/>
    <w:rsid w:val="00193ED1"/>
    <w:rsid w:val="00194088"/>
    <w:rsid w:val="00194149"/>
    <w:rsid w:val="00194220"/>
    <w:rsid w:val="00194473"/>
    <w:rsid w:val="0019464F"/>
    <w:rsid w:val="00194689"/>
    <w:rsid w:val="0019478D"/>
    <w:rsid w:val="001947D0"/>
    <w:rsid w:val="00194B10"/>
    <w:rsid w:val="00194B1B"/>
    <w:rsid w:val="00194BF8"/>
    <w:rsid w:val="00194C76"/>
    <w:rsid w:val="00194C7C"/>
    <w:rsid w:val="00194F4C"/>
    <w:rsid w:val="00194FC6"/>
    <w:rsid w:val="00194FEB"/>
    <w:rsid w:val="00195050"/>
    <w:rsid w:val="0019508C"/>
    <w:rsid w:val="00195106"/>
    <w:rsid w:val="00195192"/>
    <w:rsid w:val="00195249"/>
    <w:rsid w:val="0019526C"/>
    <w:rsid w:val="001952B8"/>
    <w:rsid w:val="001953CE"/>
    <w:rsid w:val="001953FA"/>
    <w:rsid w:val="001955CC"/>
    <w:rsid w:val="00195837"/>
    <w:rsid w:val="00195B53"/>
    <w:rsid w:val="00195B77"/>
    <w:rsid w:val="00195D91"/>
    <w:rsid w:val="00195DF1"/>
    <w:rsid w:val="00195EA0"/>
    <w:rsid w:val="00195EDE"/>
    <w:rsid w:val="00195F05"/>
    <w:rsid w:val="00195F4B"/>
    <w:rsid w:val="00196044"/>
    <w:rsid w:val="001960E6"/>
    <w:rsid w:val="0019615A"/>
    <w:rsid w:val="0019619C"/>
    <w:rsid w:val="00196262"/>
    <w:rsid w:val="00196327"/>
    <w:rsid w:val="00196403"/>
    <w:rsid w:val="001964D0"/>
    <w:rsid w:val="001965D7"/>
    <w:rsid w:val="0019660E"/>
    <w:rsid w:val="0019682C"/>
    <w:rsid w:val="00196889"/>
    <w:rsid w:val="001969D1"/>
    <w:rsid w:val="00196A14"/>
    <w:rsid w:val="00196A51"/>
    <w:rsid w:val="00196AA1"/>
    <w:rsid w:val="00196AE0"/>
    <w:rsid w:val="00196B6B"/>
    <w:rsid w:val="00196BAD"/>
    <w:rsid w:val="00196E07"/>
    <w:rsid w:val="00196E56"/>
    <w:rsid w:val="00196E61"/>
    <w:rsid w:val="00196FF4"/>
    <w:rsid w:val="00197088"/>
    <w:rsid w:val="00197134"/>
    <w:rsid w:val="0019714A"/>
    <w:rsid w:val="001972E9"/>
    <w:rsid w:val="00197354"/>
    <w:rsid w:val="00197401"/>
    <w:rsid w:val="001975F8"/>
    <w:rsid w:val="001976C8"/>
    <w:rsid w:val="00197882"/>
    <w:rsid w:val="00197968"/>
    <w:rsid w:val="00197AF7"/>
    <w:rsid w:val="00197B47"/>
    <w:rsid w:val="00197C45"/>
    <w:rsid w:val="00197D86"/>
    <w:rsid w:val="00197EFC"/>
    <w:rsid w:val="001A0036"/>
    <w:rsid w:val="001A0288"/>
    <w:rsid w:val="001A03D1"/>
    <w:rsid w:val="001A045F"/>
    <w:rsid w:val="001A0580"/>
    <w:rsid w:val="001A06CF"/>
    <w:rsid w:val="001A0709"/>
    <w:rsid w:val="001A0718"/>
    <w:rsid w:val="001A0986"/>
    <w:rsid w:val="001A0AA7"/>
    <w:rsid w:val="001A0ACF"/>
    <w:rsid w:val="001A0B11"/>
    <w:rsid w:val="001A0DD9"/>
    <w:rsid w:val="001A0EED"/>
    <w:rsid w:val="001A0F58"/>
    <w:rsid w:val="001A0FE0"/>
    <w:rsid w:val="001A1022"/>
    <w:rsid w:val="001A121F"/>
    <w:rsid w:val="001A12E3"/>
    <w:rsid w:val="001A132E"/>
    <w:rsid w:val="001A134D"/>
    <w:rsid w:val="001A1562"/>
    <w:rsid w:val="001A15AC"/>
    <w:rsid w:val="001A16D3"/>
    <w:rsid w:val="001A1752"/>
    <w:rsid w:val="001A196D"/>
    <w:rsid w:val="001A1A66"/>
    <w:rsid w:val="001A1AD0"/>
    <w:rsid w:val="001A1B2C"/>
    <w:rsid w:val="001A1B6B"/>
    <w:rsid w:val="001A1C4F"/>
    <w:rsid w:val="001A1D67"/>
    <w:rsid w:val="001A1DA8"/>
    <w:rsid w:val="001A1DC8"/>
    <w:rsid w:val="001A1DD2"/>
    <w:rsid w:val="001A1F2E"/>
    <w:rsid w:val="001A201F"/>
    <w:rsid w:val="001A2023"/>
    <w:rsid w:val="001A211C"/>
    <w:rsid w:val="001A215E"/>
    <w:rsid w:val="001A2188"/>
    <w:rsid w:val="001A225B"/>
    <w:rsid w:val="001A239C"/>
    <w:rsid w:val="001A242D"/>
    <w:rsid w:val="001A25A3"/>
    <w:rsid w:val="001A263F"/>
    <w:rsid w:val="001A2725"/>
    <w:rsid w:val="001A276C"/>
    <w:rsid w:val="001A2897"/>
    <w:rsid w:val="001A289C"/>
    <w:rsid w:val="001A28CD"/>
    <w:rsid w:val="001A290B"/>
    <w:rsid w:val="001A290F"/>
    <w:rsid w:val="001A2C0E"/>
    <w:rsid w:val="001A2C42"/>
    <w:rsid w:val="001A2D12"/>
    <w:rsid w:val="001A2D36"/>
    <w:rsid w:val="001A2D76"/>
    <w:rsid w:val="001A2DDC"/>
    <w:rsid w:val="001A2EB8"/>
    <w:rsid w:val="001A2F5C"/>
    <w:rsid w:val="001A30D2"/>
    <w:rsid w:val="001A3165"/>
    <w:rsid w:val="001A31C9"/>
    <w:rsid w:val="001A31F4"/>
    <w:rsid w:val="001A327B"/>
    <w:rsid w:val="001A32D6"/>
    <w:rsid w:val="001A33AF"/>
    <w:rsid w:val="001A35A6"/>
    <w:rsid w:val="001A36A5"/>
    <w:rsid w:val="001A36B7"/>
    <w:rsid w:val="001A3773"/>
    <w:rsid w:val="001A3B8A"/>
    <w:rsid w:val="001A3C3E"/>
    <w:rsid w:val="001A3D7A"/>
    <w:rsid w:val="001A3E79"/>
    <w:rsid w:val="001A3F91"/>
    <w:rsid w:val="001A3FD3"/>
    <w:rsid w:val="001A413A"/>
    <w:rsid w:val="001A416B"/>
    <w:rsid w:val="001A43C8"/>
    <w:rsid w:val="001A440B"/>
    <w:rsid w:val="001A44F4"/>
    <w:rsid w:val="001A452D"/>
    <w:rsid w:val="001A45B1"/>
    <w:rsid w:val="001A45B4"/>
    <w:rsid w:val="001A4673"/>
    <w:rsid w:val="001A4698"/>
    <w:rsid w:val="001A47A0"/>
    <w:rsid w:val="001A47B4"/>
    <w:rsid w:val="001A486C"/>
    <w:rsid w:val="001A48B8"/>
    <w:rsid w:val="001A4AD6"/>
    <w:rsid w:val="001A4ADE"/>
    <w:rsid w:val="001A4B52"/>
    <w:rsid w:val="001A4B5A"/>
    <w:rsid w:val="001A4DB3"/>
    <w:rsid w:val="001A50AD"/>
    <w:rsid w:val="001A517D"/>
    <w:rsid w:val="001A5180"/>
    <w:rsid w:val="001A51DE"/>
    <w:rsid w:val="001A521D"/>
    <w:rsid w:val="001A534D"/>
    <w:rsid w:val="001A5365"/>
    <w:rsid w:val="001A54AD"/>
    <w:rsid w:val="001A54B7"/>
    <w:rsid w:val="001A5670"/>
    <w:rsid w:val="001A56A6"/>
    <w:rsid w:val="001A57DF"/>
    <w:rsid w:val="001A5962"/>
    <w:rsid w:val="001A5A48"/>
    <w:rsid w:val="001A5A6C"/>
    <w:rsid w:val="001A5B76"/>
    <w:rsid w:val="001A5CA6"/>
    <w:rsid w:val="001A5D7E"/>
    <w:rsid w:val="001A5D82"/>
    <w:rsid w:val="001A5E2E"/>
    <w:rsid w:val="001A5E4A"/>
    <w:rsid w:val="001A5ECB"/>
    <w:rsid w:val="001A5F04"/>
    <w:rsid w:val="001A5F0B"/>
    <w:rsid w:val="001A60F8"/>
    <w:rsid w:val="001A6125"/>
    <w:rsid w:val="001A61D1"/>
    <w:rsid w:val="001A6312"/>
    <w:rsid w:val="001A6499"/>
    <w:rsid w:val="001A64DE"/>
    <w:rsid w:val="001A6618"/>
    <w:rsid w:val="001A6694"/>
    <w:rsid w:val="001A66A3"/>
    <w:rsid w:val="001A66C6"/>
    <w:rsid w:val="001A6787"/>
    <w:rsid w:val="001A67E5"/>
    <w:rsid w:val="001A683E"/>
    <w:rsid w:val="001A68EC"/>
    <w:rsid w:val="001A68EE"/>
    <w:rsid w:val="001A6934"/>
    <w:rsid w:val="001A69BD"/>
    <w:rsid w:val="001A6BFD"/>
    <w:rsid w:val="001A6C02"/>
    <w:rsid w:val="001A6C1B"/>
    <w:rsid w:val="001A6E02"/>
    <w:rsid w:val="001A70C9"/>
    <w:rsid w:val="001A7114"/>
    <w:rsid w:val="001A716F"/>
    <w:rsid w:val="001A734D"/>
    <w:rsid w:val="001A73C8"/>
    <w:rsid w:val="001A7488"/>
    <w:rsid w:val="001A75A5"/>
    <w:rsid w:val="001A75C6"/>
    <w:rsid w:val="001A76CD"/>
    <w:rsid w:val="001A770F"/>
    <w:rsid w:val="001A7767"/>
    <w:rsid w:val="001A77B6"/>
    <w:rsid w:val="001A785B"/>
    <w:rsid w:val="001A787C"/>
    <w:rsid w:val="001A7892"/>
    <w:rsid w:val="001A7938"/>
    <w:rsid w:val="001A7956"/>
    <w:rsid w:val="001A7A63"/>
    <w:rsid w:val="001A7ABB"/>
    <w:rsid w:val="001A7BBA"/>
    <w:rsid w:val="001A7BD5"/>
    <w:rsid w:val="001A7BF2"/>
    <w:rsid w:val="001A7D20"/>
    <w:rsid w:val="001A7D54"/>
    <w:rsid w:val="001A7DFB"/>
    <w:rsid w:val="001A7F67"/>
    <w:rsid w:val="001B03BE"/>
    <w:rsid w:val="001B0402"/>
    <w:rsid w:val="001B0451"/>
    <w:rsid w:val="001B0781"/>
    <w:rsid w:val="001B0797"/>
    <w:rsid w:val="001B0862"/>
    <w:rsid w:val="001B08D8"/>
    <w:rsid w:val="001B08DF"/>
    <w:rsid w:val="001B0987"/>
    <w:rsid w:val="001B09BB"/>
    <w:rsid w:val="001B0A03"/>
    <w:rsid w:val="001B0A0E"/>
    <w:rsid w:val="001B0A62"/>
    <w:rsid w:val="001B0AEB"/>
    <w:rsid w:val="001B0B6A"/>
    <w:rsid w:val="001B0B98"/>
    <w:rsid w:val="001B0BF0"/>
    <w:rsid w:val="001B0C68"/>
    <w:rsid w:val="001B0C6E"/>
    <w:rsid w:val="001B0DA7"/>
    <w:rsid w:val="001B0DF3"/>
    <w:rsid w:val="001B0E1A"/>
    <w:rsid w:val="001B0E50"/>
    <w:rsid w:val="001B102E"/>
    <w:rsid w:val="001B105C"/>
    <w:rsid w:val="001B1097"/>
    <w:rsid w:val="001B117D"/>
    <w:rsid w:val="001B1322"/>
    <w:rsid w:val="001B1410"/>
    <w:rsid w:val="001B1464"/>
    <w:rsid w:val="001B1497"/>
    <w:rsid w:val="001B154E"/>
    <w:rsid w:val="001B154F"/>
    <w:rsid w:val="001B155B"/>
    <w:rsid w:val="001B1662"/>
    <w:rsid w:val="001B166D"/>
    <w:rsid w:val="001B185C"/>
    <w:rsid w:val="001B18B7"/>
    <w:rsid w:val="001B1952"/>
    <w:rsid w:val="001B1A46"/>
    <w:rsid w:val="001B1AE3"/>
    <w:rsid w:val="001B1B2C"/>
    <w:rsid w:val="001B1B62"/>
    <w:rsid w:val="001B1B77"/>
    <w:rsid w:val="001B1BFA"/>
    <w:rsid w:val="001B1C0F"/>
    <w:rsid w:val="001B1C19"/>
    <w:rsid w:val="001B1D1B"/>
    <w:rsid w:val="001B1DCA"/>
    <w:rsid w:val="001B1EBF"/>
    <w:rsid w:val="001B1EC8"/>
    <w:rsid w:val="001B2144"/>
    <w:rsid w:val="001B2289"/>
    <w:rsid w:val="001B2304"/>
    <w:rsid w:val="001B2388"/>
    <w:rsid w:val="001B27A1"/>
    <w:rsid w:val="001B2891"/>
    <w:rsid w:val="001B2915"/>
    <w:rsid w:val="001B2AE0"/>
    <w:rsid w:val="001B2B05"/>
    <w:rsid w:val="001B2B69"/>
    <w:rsid w:val="001B2C56"/>
    <w:rsid w:val="001B2CD3"/>
    <w:rsid w:val="001B2CF6"/>
    <w:rsid w:val="001B2ECE"/>
    <w:rsid w:val="001B2EEF"/>
    <w:rsid w:val="001B3100"/>
    <w:rsid w:val="001B31B0"/>
    <w:rsid w:val="001B32B3"/>
    <w:rsid w:val="001B35F1"/>
    <w:rsid w:val="001B367B"/>
    <w:rsid w:val="001B370A"/>
    <w:rsid w:val="001B3849"/>
    <w:rsid w:val="001B388B"/>
    <w:rsid w:val="001B38D1"/>
    <w:rsid w:val="001B3B36"/>
    <w:rsid w:val="001B3BC9"/>
    <w:rsid w:val="001B3C36"/>
    <w:rsid w:val="001B3D0E"/>
    <w:rsid w:val="001B3DC3"/>
    <w:rsid w:val="001B3FD5"/>
    <w:rsid w:val="001B4093"/>
    <w:rsid w:val="001B40F5"/>
    <w:rsid w:val="001B41A2"/>
    <w:rsid w:val="001B41CB"/>
    <w:rsid w:val="001B424D"/>
    <w:rsid w:val="001B424F"/>
    <w:rsid w:val="001B4263"/>
    <w:rsid w:val="001B4317"/>
    <w:rsid w:val="001B4378"/>
    <w:rsid w:val="001B43AE"/>
    <w:rsid w:val="001B44A2"/>
    <w:rsid w:val="001B45D0"/>
    <w:rsid w:val="001B4600"/>
    <w:rsid w:val="001B46E9"/>
    <w:rsid w:val="001B4713"/>
    <w:rsid w:val="001B47DE"/>
    <w:rsid w:val="001B484A"/>
    <w:rsid w:val="001B4853"/>
    <w:rsid w:val="001B48AD"/>
    <w:rsid w:val="001B48F4"/>
    <w:rsid w:val="001B4979"/>
    <w:rsid w:val="001B49BA"/>
    <w:rsid w:val="001B4A07"/>
    <w:rsid w:val="001B4ECC"/>
    <w:rsid w:val="001B4ED7"/>
    <w:rsid w:val="001B4FCB"/>
    <w:rsid w:val="001B50A2"/>
    <w:rsid w:val="001B52F7"/>
    <w:rsid w:val="001B531B"/>
    <w:rsid w:val="001B537F"/>
    <w:rsid w:val="001B543E"/>
    <w:rsid w:val="001B5456"/>
    <w:rsid w:val="001B54A8"/>
    <w:rsid w:val="001B54AB"/>
    <w:rsid w:val="001B5501"/>
    <w:rsid w:val="001B557C"/>
    <w:rsid w:val="001B5702"/>
    <w:rsid w:val="001B59CC"/>
    <w:rsid w:val="001B5A29"/>
    <w:rsid w:val="001B5A83"/>
    <w:rsid w:val="001B5A9B"/>
    <w:rsid w:val="001B5B01"/>
    <w:rsid w:val="001B5B63"/>
    <w:rsid w:val="001B5BC0"/>
    <w:rsid w:val="001B5CCE"/>
    <w:rsid w:val="001B5E4D"/>
    <w:rsid w:val="001B61DD"/>
    <w:rsid w:val="001B6247"/>
    <w:rsid w:val="001B6329"/>
    <w:rsid w:val="001B64FA"/>
    <w:rsid w:val="001B656E"/>
    <w:rsid w:val="001B65B5"/>
    <w:rsid w:val="001B68D2"/>
    <w:rsid w:val="001B6911"/>
    <w:rsid w:val="001B6A42"/>
    <w:rsid w:val="001B6B19"/>
    <w:rsid w:val="001B6D46"/>
    <w:rsid w:val="001B6D85"/>
    <w:rsid w:val="001B6D8A"/>
    <w:rsid w:val="001B6DD3"/>
    <w:rsid w:val="001B6E17"/>
    <w:rsid w:val="001B6F27"/>
    <w:rsid w:val="001B6F3E"/>
    <w:rsid w:val="001B6FAE"/>
    <w:rsid w:val="001B7196"/>
    <w:rsid w:val="001B72E5"/>
    <w:rsid w:val="001B745B"/>
    <w:rsid w:val="001B74D0"/>
    <w:rsid w:val="001B78A1"/>
    <w:rsid w:val="001B78AE"/>
    <w:rsid w:val="001B796B"/>
    <w:rsid w:val="001B79FD"/>
    <w:rsid w:val="001B7A1D"/>
    <w:rsid w:val="001B7B49"/>
    <w:rsid w:val="001B7B6D"/>
    <w:rsid w:val="001B7C36"/>
    <w:rsid w:val="001B7F83"/>
    <w:rsid w:val="001B7F91"/>
    <w:rsid w:val="001B7FF0"/>
    <w:rsid w:val="001B7FF6"/>
    <w:rsid w:val="001B7FFD"/>
    <w:rsid w:val="001C0016"/>
    <w:rsid w:val="001C0066"/>
    <w:rsid w:val="001C0107"/>
    <w:rsid w:val="001C0263"/>
    <w:rsid w:val="001C033C"/>
    <w:rsid w:val="001C03C9"/>
    <w:rsid w:val="001C055F"/>
    <w:rsid w:val="001C0597"/>
    <w:rsid w:val="001C07D8"/>
    <w:rsid w:val="001C07DD"/>
    <w:rsid w:val="001C0865"/>
    <w:rsid w:val="001C0A60"/>
    <w:rsid w:val="001C0B9A"/>
    <w:rsid w:val="001C0D93"/>
    <w:rsid w:val="001C0DA1"/>
    <w:rsid w:val="001C0DAD"/>
    <w:rsid w:val="001C0E7F"/>
    <w:rsid w:val="001C1042"/>
    <w:rsid w:val="001C10CD"/>
    <w:rsid w:val="001C1130"/>
    <w:rsid w:val="001C116A"/>
    <w:rsid w:val="001C11EC"/>
    <w:rsid w:val="001C1291"/>
    <w:rsid w:val="001C130B"/>
    <w:rsid w:val="001C137B"/>
    <w:rsid w:val="001C1608"/>
    <w:rsid w:val="001C1629"/>
    <w:rsid w:val="001C1786"/>
    <w:rsid w:val="001C1849"/>
    <w:rsid w:val="001C188B"/>
    <w:rsid w:val="001C18D4"/>
    <w:rsid w:val="001C19D2"/>
    <w:rsid w:val="001C1A14"/>
    <w:rsid w:val="001C1A1A"/>
    <w:rsid w:val="001C1AB7"/>
    <w:rsid w:val="001C1AC5"/>
    <w:rsid w:val="001C1AE7"/>
    <w:rsid w:val="001C1BED"/>
    <w:rsid w:val="001C1C73"/>
    <w:rsid w:val="001C1DB7"/>
    <w:rsid w:val="001C1DBE"/>
    <w:rsid w:val="001C1E98"/>
    <w:rsid w:val="001C22E3"/>
    <w:rsid w:val="001C2361"/>
    <w:rsid w:val="001C23BD"/>
    <w:rsid w:val="001C23EB"/>
    <w:rsid w:val="001C2551"/>
    <w:rsid w:val="001C2591"/>
    <w:rsid w:val="001C26A9"/>
    <w:rsid w:val="001C26C0"/>
    <w:rsid w:val="001C2990"/>
    <w:rsid w:val="001C29CE"/>
    <w:rsid w:val="001C2A2E"/>
    <w:rsid w:val="001C2A82"/>
    <w:rsid w:val="001C2AA0"/>
    <w:rsid w:val="001C2B13"/>
    <w:rsid w:val="001C2B88"/>
    <w:rsid w:val="001C2B8A"/>
    <w:rsid w:val="001C2C89"/>
    <w:rsid w:val="001C2CCA"/>
    <w:rsid w:val="001C2D5C"/>
    <w:rsid w:val="001C2DD2"/>
    <w:rsid w:val="001C2E68"/>
    <w:rsid w:val="001C2EBA"/>
    <w:rsid w:val="001C2F38"/>
    <w:rsid w:val="001C3042"/>
    <w:rsid w:val="001C3065"/>
    <w:rsid w:val="001C3254"/>
    <w:rsid w:val="001C3277"/>
    <w:rsid w:val="001C330A"/>
    <w:rsid w:val="001C330B"/>
    <w:rsid w:val="001C33BE"/>
    <w:rsid w:val="001C34EB"/>
    <w:rsid w:val="001C3650"/>
    <w:rsid w:val="001C374B"/>
    <w:rsid w:val="001C37B2"/>
    <w:rsid w:val="001C3921"/>
    <w:rsid w:val="001C3994"/>
    <w:rsid w:val="001C3995"/>
    <w:rsid w:val="001C39FF"/>
    <w:rsid w:val="001C3A08"/>
    <w:rsid w:val="001C3A2D"/>
    <w:rsid w:val="001C3ABF"/>
    <w:rsid w:val="001C3B05"/>
    <w:rsid w:val="001C3B78"/>
    <w:rsid w:val="001C3BEB"/>
    <w:rsid w:val="001C3C1D"/>
    <w:rsid w:val="001C3C3C"/>
    <w:rsid w:val="001C3CDD"/>
    <w:rsid w:val="001C3DF1"/>
    <w:rsid w:val="001C3F68"/>
    <w:rsid w:val="001C3FCD"/>
    <w:rsid w:val="001C3FD3"/>
    <w:rsid w:val="001C401A"/>
    <w:rsid w:val="001C407B"/>
    <w:rsid w:val="001C41B5"/>
    <w:rsid w:val="001C42C6"/>
    <w:rsid w:val="001C4474"/>
    <w:rsid w:val="001C44B9"/>
    <w:rsid w:val="001C460C"/>
    <w:rsid w:val="001C4775"/>
    <w:rsid w:val="001C4855"/>
    <w:rsid w:val="001C49F0"/>
    <w:rsid w:val="001C4A1D"/>
    <w:rsid w:val="001C4A5F"/>
    <w:rsid w:val="001C4A84"/>
    <w:rsid w:val="001C4DFC"/>
    <w:rsid w:val="001C4E07"/>
    <w:rsid w:val="001C4E8D"/>
    <w:rsid w:val="001C4F71"/>
    <w:rsid w:val="001C5055"/>
    <w:rsid w:val="001C50A1"/>
    <w:rsid w:val="001C5104"/>
    <w:rsid w:val="001C5165"/>
    <w:rsid w:val="001C5223"/>
    <w:rsid w:val="001C5278"/>
    <w:rsid w:val="001C539C"/>
    <w:rsid w:val="001C53F2"/>
    <w:rsid w:val="001C5468"/>
    <w:rsid w:val="001C5498"/>
    <w:rsid w:val="001C5599"/>
    <w:rsid w:val="001C590A"/>
    <w:rsid w:val="001C5AC0"/>
    <w:rsid w:val="001C5AD0"/>
    <w:rsid w:val="001C5B8B"/>
    <w:rsid w:val="001C5C98"/>
    <w:rsid w:val="001C5CD9"/>
    <w:rsid w:val="001C5E54"/>
    <w:rsid w:val="001C5E7F"/>
    <w:rsid w:val="001C5FC8"/>
    <w:rsid w:val="001C6285"/>
    <w:rsid w:val="001C638F"/>
    <w:rsid w:val="001C6453"/>
    <w:rsid w:val="001C6486"/>
    <w:rsid w:val="001C64F0"/>
    <w:rsid w:val="001C64FE"/>
    <w:rsid w:val="001C6518"/>
    <w:rsid w:val="001C65B4"/>
    <w:rsid w:val="001C6635"/>
    <w:rsid w:val="001C6758"/>
    <w:rsid w:val="001C67C1"/>
    <w:rsid w:val="001C6810"/>
    <w:rsid w:val="001C6814"/>
    <w:rsid w:val="001C68D6"/>
    <w:rsid w:val="001C68DC"/>
    <w:rsid w:val="001C68DD"/>
    <w:rsid w:val="001C6A5F"/>
    <w:rsid w:val="001C6D0F"/>
    <w:rsid w:val="001C6D74"/>
    <w:rsid w:val="001C7220"/>
    <w:rsid w:val="001C7313"/>
    <w:rsid w:val="001C73B7"/>
    <w:rsid w:val="001C747E"/>
    <w:rsid w:val="001C7548"/>
    <w:rsid w:val="001C76F3"/>
    <w:rsid w:val="001C77E5"/>
    <w:rsid w:val="001C7864"/>
    <w:rsid w:val="001C7A55"/>
    <w:rsid w:val="001C7B62"/>
    <w:rsid w:val="001C7D85"/>
    <w:rsid w:val="001C7DCD"/>
    <w:rsid w:val="001C7F25"/>
    <w:rsid w:val="001C7F2C"/>
    <w:rsid w:val="001C7F71"/>
    <w:rsid w:val="001C7FDA"/>
    <w:rsid w:val="001D00C3"/>
    <w:rsid w:val="001D0225"/>
    <w:rsid w:val="001D031B"/>
    <w:rsid w:val="001D03AE"/>
    <w:rsid w:val="001D042E"/>
    <w:rsid w:val="001D063C"/>
    <w:rsid w:val="001D06F3"/>
    <w:rsid w:val="001D0A1E"/>
    <w:rsid w:val="001D0A37"/>
    <w:rsid w:val="001D0B16"/>
    <w:rsid w:val="001D0C78"/>
    <w:rsid w:val="001D0DC6"/>
    <w:rsid w:val="001D0F12"/>
    <w:rsid w:val="001D0FB5"/>
    <w:rsid w:val="001D10A8"/>
    <w:rsid w:val="001D118F"/>
    <w:rsid w:val="001D1192"/>
    <w:rsid w:val="001D1352"/>
    <w:rsid w:val="001D1392"/>
    <w:rsid w:val="001D1512"/>
    <w:rsid w:val="001D1520"/>
    <w:rsid w:val="001D16B8"/>
    <w:rsid w:val="001D16B9"/>
    <w:rsid w:val="001D16F0"/>
    <w:rsid w:val="001D1729"/>
    <w:rsid w:val="001D17AE"/>
    <w:rsid w:val="001D18C4"/>
    <w:rsid w:val="001D198A"/>
    <w:rsid w:val="001D19BE"/>
    <w:rsid w:val="001D19F8"/>
    <w:rsid w:val="001D1A2E"/>
    <w:rsid w:val="001D1A99"/>
    <w:rsid w:val="001D1D28"/>
    <w:rsid w:val="001D1D4C"/>
    <w:rsid w:val="001D1DD3"/>
    <w:rsid w:val="001D1E60"/>
    <w:rsid w:val="001D1EE2"/>
    <w:rsid w:val="001D1F98"/>
    <w:rsid w:val="001D1FC2"/>
    <w:rsid w:val="001D2077"/>
    <w:rsid w:val="001D209A"/>
    <w:rsid w:val="001D2143"/>
    <w:rsid w:val="001D21DA"/>
    <w:rsid w:val="001D2219"/>
    <w:rsid w:val="001D2448"/>
    <w:rsid w:val="001D245D"/>
    <w:rsid w:val="001D2588"/>
    <w:rsid w:val="001D2873"/>
    <w:rsid w:val="001D2A46"/>
    <w:rsid w:val="001D2AB5"/>
    <w:rsid w:val="001D2AD2"/>
    <w:rsid w:val="001D2B07"/>
    <w:rsid w:val="001D2BD7"/>
    <w:rsid w:val="001D2EF1"/>
    <w:rsid w:val="001D2EF6"/>
    <w:rsid w:val="001D2F5A"/>
    <w:rsid w:val="001D2F5F"/>
    <w:rsid w:val="001D3065"/>
    <w:rsid w:val="001D3314"/>
    <w:rsid w:val="001D3433"/>
    <w:rsid w:val="001D384B"/>
    <w:rsid w:val="001D39CC"/>
    <w:rsid w:val="001D3A99"/>
    <w:rsid w:val="001D3B16"/>
    <w:rsid w:val="001D3C29"/>
    <w:rsid w:val="001D3D31"/>
    <w:rsid w:val="001D3DCB"/>
    <w:rsid w:val="001D3E28"/>
    <w:rsid w:val="001D3F87"/>
    <w:rsid w:val="001D3FC6"/>
    <w:rsid w:val="001D40F6"/>
    <w:rsid w:val="001D41D2"/>
    <w:rsid w:val="001D4278"/>
    <w:rsid w:val="001D441C"/>
    <w:rsid w:val="001D4427"/>
    <w:rsid w:val="001D4480"/>
    <w:rsid w:val="001D4515"/>
    <w:rsid w:val="001D456D"/>
    <w:rsid w:val="001D48E9"/>
    <w:rsid w:val="001D49E0"/>
    <w:rsid w:val="001D4A1C"/>
    <w:rsid w:val="001D4B63"/>
    <w:rsid w:val="001D4DE5"/>
    <w:rsid w:val="001D4E4C"/>
    <w:rsid w:val="001D5061"/>
    <w:rsid w:val="001D5168"/>
    <w:rsid w:val="001D5198"/>
    <w:rsid w:val="001D5394"/>
    <w:rsid w:val="001D53DA"/>
    <w:rsid w:val="001D54CF"/>
    <w:rsid w:val="001D55C8"/>
    <w:rsid w:val="001D56FC"/>
    <w:rsid w:val="001D574F"/>
    <w:rsid w:val="001D5825"/>
    <w:rsid w:val="001D5DA3"/>
    <w:rsid w:val="001D5E71"/>
    <w:rsid w:val="001D60E2"/>
    <w:rsid w:val="001D6218"/>
    <w:rsid w:val="001D623D"/>
    <w:rsid w:val="001D6294"/>
    <w:rsid w:val="001D635F"/>
    <w:rsid w:val="001D645C"/>
    <w:rsid w:val="001D6507"/>
    <w:rsid w:val="001D653D"/>
    <w:rsid w:val="001D660F"/>
    <w:rsid w:val="001D6620"/>
    <w:rsid w:val="001D6622"/>
    <w:rsid w:val="001D67C2"/>
    <w:rsid w:val="001D6828"/>
    <w:rsid w:val="001D68DA"/>
    <w:rsid w:val="001D6999"/>
    <w:rsid w:val="001D6B7E"/>
    <w:rsid w:val="001D6C9E"/>
    <w:rsid w:val="001D6ED1"/>
    <w:rsid w:val="001D6EF9"/>
    <w:rsid w:val="001D7052"/>
    <w:rsid w:val="001D71C1"/>
    <w:rsid w:val="001D7474"/>
    <w:rsid w:val="001D7494"/>
    <w:rsid w:val="001D7543"/>
    <w:rsid w:val="001D7563"/>
    <w:rsid w:val="001D75CA"/>
    <w:rsid w:val="001D7628"/>
    <w:rsid w:val="001D7635"/>
    <w:rsid w:val="001D7638"/>
    <w:rsid w:val="001D769C"/>
    <w:rsid w:val="001D785A"/>
    <w:rsid w:val="001D78C7"/>
    <w:rsid w:val="001D7957"/>
    <w:rsid w:val="001D795D"/>
    <w:rsid w:val="001D79CF"/>
    <w:rsid w:val="001D7A1C"/>
    <w:rsid w:val="001D7AFF"/>
    <w:rsid w:val="001D7B39"/>
    <w:rsid w:val="001D7BFA"/>
    <w:rsid w:val="001D7C5B"/>
    <w:rsid w:val="001D7CA4"/>
    <w:rsid w:val="001D7CF6"/>
    <w:rsid w:val="001E00BB"/>
    <w:rsid w:val="001E00E9"/>
    <w:rsid w:val="001E0159"/>
    <w:rsid w:val="001E01DE"/>
    <w:rsid w:val="001E024E"/>
    <w:rsid w:val="001E0460"/>
    <w:rsid w:val="001E0465"/>
    <w:rsid w:val="001E05E3"/>
    <w:rsid w:val="001E0604"/>
    <w:rsid w:val="001E0667"/>
    <w:rsid w:val="001E06CD"/>
    <w:rsid w:val="001E07BF"/>
    <w:rsid w:val="001E0B7F"/>
    <w:rsid w:val="001E0E32"/>
    <w:rsid w:val="001E0F28"/>
    <w:rsid w:val="001E0F8E"/>
    <w:rsid w:val="001E11F7"/>
    <w:rsid w:val="001E128C"/>
    <w:rsid w:val="001E14FC"/>
    <w:rsid w:val="001E15BF"/>
    <w:rsid w:val="001E1753"/>
    <w:rsid w:val="001E178C"/>
    <w:rsid w:val="001E19E3"/>
    <w:rsid w:val="001E19ED"/>
    <w:rsid w:val="001E1A07"/>
    <w:rsid w:val="001E1A7B"/>
    <w:rsid w:val="001E1A80"/>
    <w:rsid w:val="001E1B1A"/>
    <w:rsid w:val="001E1B61"/>
    <w:rsid w:val="001E1BAE"/>
    <w:rsid w:val="001E1BB6"/>
    <w:rsid w:val="001E1BDA"/>
    <w:rsid w:val="001E1E3C"/>
    <w:rsid w:val="001E1E9C"/>
    <w:rsid w:val="001E1EA7"/>
    <w:rsid w:val="001E1EB0"/>
    <w:rsid w:val="001E1F93"/>
    <w:rsid w:val="001E20B5"/>
    <w:rsid w:val="001E21AE"/>
    <w:rsid w:val="001E2264"/>
    <w:rsid w:val="001E236F"/>
    <w:rsid w:val="001E23AE"/>
    <w:rsid w:val="001E2476"/>
    <w:rsid w:val="001E24A0"/>
    <w:rsid w:val="001E24D8"/>
    <w:rsid w:val="001E25A6"/>
    <w:rsid w:val="001E25D4"/>
    <w:rsid w:val="001E25F8"/>
    <w:rsid w:val="001E2679"/>
    <w:rsid w:val="001E26A9"/>
    <w:rsid w:val="001E274C"/>
    <w:rsid w:val="001E2753"/>
    <w:rsid w:val="001E27FD"/>
    <w:rsid w:val="001E2921"/>
    <w:rsid w:val="001E2B75"/>
    <w:rsid w:val="001E2BA3"/>
    <w:rsid w:val="001E2E97"/>
    <w:rsid w:val="001E2FA6"/>
    <w:rsid w:val="001E30DD"/>
    <w:rsid w:val="001E3120"/>
    <w:rsid w:val="001E314C"/>
    <w:rsid w:val="001E31CF"/>
    <w:rsid w:val="001E32D8"/>
    <w:rsid w:val="001E33CB"/>
    <w:rsid w:val="001E345C"/>
    <w:rsid w:val="001E347F"/>
    <w:rsid w:val="001E35E7"/>
    <w:rsid w:val="001E367F"/>
    <w:rsid w:val="001E3696"/>
    <w:rsid w:val="001E370D"/>
    <w:rsid w:val="001E3734"/>
    <w:rsid w:val="001E3793"/>
    <w:rsid w:val="001E37A2"/>
    <w:rsid w:val="001E38FF"/>
    <w:rsid w:val="001E39DA"/>
    <w:rsid w:val="001E3A05"/>
    <w:rsid w:val="001E3ABF"/>
    <w:rsid w:val="001E3BB5"/>
    <w:rsid w:val="001E3D75"/>
    <w:rsid w:val="001E3F2B"/>
    <w:rsid w:val="001E43D1"/>
    <w:rsid w:val="001E4526"/>
    <w:rsid w:val="001E4731"/>
    <w:rsid w:val="001E48BA"/>
    <w:rsid w:val="001E4957"/>
    <w:rsid w:val="001E49C1"/>
    <w:rsid w:val="001E4A5C"/>
    <w:rsid w:val="001E4AB3"/>
    <w:rsid w:val="001E4B4D"/>
    <w:rsid w:val="001E4C24"/>
    <w:rsid w:val="001E4CA3"/>
    <w:rsid w:val="001E4D21"/>
    <w:rsid w:val="001E4D9B"/>
    <w:rsid w:val="001E4D9E"/>
    <w:rsid w:val="001E4DE5"/>
    <w:rsid w:val="001E4E28"/>
    <w:rsid w:val="001E4F58"/>
    <w:rsid w:val="001E50C3"/>
    <w:rsid w:val="001E523A"/>
    <w:rsid w:val="001E547A"/>
    <w:rsid w:val="001E54A9"/>
    <w:rsid w:val="001E5523"/>
    <w:rsid w:val="001E558B"/>
    <w:rsid w:val="001E58DD"/>
    <w:rsid w:val="001E5929"/>
    <w:rsid w:val="001E59B0"/>
    <w:rsid w:val="001E59F9"/>
    <w:rsid w:val="001E5A64"/>
    <w:rsid w:val="001E5ABF"/>
    <w:rsid w:val="001E5B15"/>
    <w:rsid w:val="001E5D2C"/>
    <w:rsid w:val="001E5DFA"/>
    <w:rsid w:val="001E5E1D"/>
    <w:rsid w:val="001E5E8D"/>
    <w:rsid w:val="001E5EE3"/>
    <w:rsid w:val="001E5F51"/>
    <w:rsid w:val="001E5FB3"/>
    <w:rsid w:val="001E6132"/>
    <w:rsid w:val="001E61AF"/>
    <w:rsid w:val="001E62C5"/>
    <w:rsid w:val="001E62EF"/>
    <w:rsid w:val="001E6327"/>
    <w:rsid w:val="001E6626"/>
    <w:rsid w:val="001E666B"/>
    <w:rsid w:val="001E674C"/>
    <w:rsid w:val="001E6868"/>
    <w:rsid w:val="001E6882"/>
    <w:rsid w:val="001E68C7"/>
    <w:rsid w:val="001E6929"/>
    <w:rsid w:val="001E6965"/>
    <w:rsid w:val="001E6A51"/>
    <w:rsid w:val="001E6A7D"/>
    <w:rsid w:val="001E6A90"/>
    <w:rsid w:val="001E6B6B"/>
    <w:rsid w:val="001E6F9D"/>
    <w:rsid w:val="001E7010"/>
    <w:rsid w:val="001E73AA"/>
    <w:rsid w:val="001E74A2"/>
    <w:rsid w:val="001E7558"/>
    <w:rsid w:val="001E7583"/>
    <w:rsid w:val="001E75A2"/>
    <w:rsid w:val="001E7632"/>
    <w:rsid w:val="001E774F"/>
    <w:rsid w:val="001E7784"/>
    <w:rsid w:val="001E77B9"/>
    <w:rsid w:val="001E784C"/>
    <w:rsid w:val="001E79E4"/>
    <w:rsid w:val="001E7AAA"/>
    <w:rsid w:val="001E7B7E"/>
    <w:rsid w:val="001E7BEA"/>
    <w:rsid w:val="001E7C4E"/>
    <w:rsid w:val="001E7DA8"/>
    <w:rsid w:val="001E7E5E"/>
    <w:rsid w:val="001E7F9E"/>
    <w:rsid w:val="001F0109"/>
    <w:rsid w:val="001F0668"/>
    <w:rsid w:val="001F073B"/>
    <w:rsid w:val="001F09A5"/>
    <w:rsid w:val="001F0A4D"/>
    <w:rsid w:val="001F0B2D"/>
    <w:rsid w:val="001F0B95"/>
    <w:rsid w:val="001F0BF7"/>
    <w:rsid w:val="001F0CBE"/>
    <w:rsid w:val="001F0CC1"/>
    <w:rsid w:val="001F0CFC"/>
    <w:rsid w:val="001F0D46"/>
    <w:rsid w:val="001F0E1D"/>
    <w:rsid w:val="001F0E20"/>
    <w:rsid w:val="001F1011"/>
    <w:rsid w:val="001F1025"/>
    <w:rsid w:val="001F12ED"/>
    <w:rsid w:val="001F1303"/>
    <w:rsid w:val="001F1324"/>
    <w:rsid w:val="001F13C8"/>
    <w:rsid w:val="001F16DF"/>
    <w:rsid w:val="001F17E3"/>
    <w:rsid w:val="001F1897"/>
    <w:rsid w:val="001F1B27"/>
    <w:rsid w:val="001F1C18"/>
    <w:rsid w:val="001F1D27"/>
    <w:rsid w:val="001F1D7F"/>
    <w:rsid w:val="001F1DD2"/>
    <w:rsid w:val="001F20E0"/>
    <w:rsid w:val="001F2456"/>
    <w:rsid w:val="001F248A"/>
    <w:rsid w:val="001F24A7"/>
    <w:rsid w:val="001F2506"/>
    <w:rsid w:val="001F2508"/>
    <w:rsid w:val="001F25EA"/>
    <w:rsid w:val="001F2649"/>
    <w:rsid w:val="001F2680"/>
    <w:rsid w:val="001F2722"/>
    <w:rsid w:val="001F27F2"/>
    <w:rsid w:val="001F2851"/>
    <w:rsid w:val="001F28A6"/>
    <w:rsid w:val="001F29E7"/>
    <w:rsid w:val="001F2B34"/>
    <w:rsid w:val="001F2BBD"/>
    <w:rsid w:val="001F2C0A"/>
    <w:rsid w:val="001F2F23"/>
    <w:rsid w:val="001F2FC9"/>
    <w:rsid w:val="001F2FF6"/>
    <w:rsid w:val="001F301F"/>
    <w:rsid w:val="001F30CE"/>
    <w:rsid w:val="001F30D5"/>
    <w:rsid w:val="001F310C"/>
    <w:rsid w:val="001F315A"/>
    <w:rsid w:val="001F31E2"/>
    <w:rsid w:val="001F31F1"/>
    <w:rsid w:val="001F32F0"/>
    <w:rsid w:val="001F3323"/>
    <w:rsid w:val="001F3468"/>
    <w:rsid w:val="001F346E"/>
    <w:rsid w:val="001F3481"/>
    <w:rsid w:val="001F3499"/>
    <w:rsid w:val="001F349C"/>
    <w:rsid w:val="001F34D2"/>
    <w:rsid w:val="001F3519"/>
    <w:rsid w:val="001F3644"/>
    <w:rsid w:val="001F365C"/>
    <w:rsid w:val="001F366F"/>
    <w:rsid w:val="001F3722"/>
    <w:rsid w:val="001F374C"/>
    <w:rsid w:val="001F3889"/>
    <w:rsid w:val="001F3988"/>
    <w:rsid w:val="001F399C"/>
    <w:rsid w:val="001F3AAC"/>
    <w:rsid w:val="001F3C3F"/>
    <w:rsid w:val="001F3CE3"/>
    <w:rsid w:val="001F3DB9"/>
    <w:rsid w:val="001F3E17"/>
    <w:rsid w:val="001F3E6E"/>
    <w:rsid w:val="001F3EE2"/>
    <w:rsid w:val="001F3F1F"/>
    <w:rsid w:val="001F405B"/>
    <w:rsid w:val="001F40D4"/>
    <w:rsid w:val="001F42A7"/>
    <w:rsid w:val="001F42EF"/>
    <w:rsid w:val="001F47DD"/>
    <w:rsid w:val="001F495D"/>
    <w:rsid w:val="001F4A71"/>
    <w:rsid w:val="001F4A94"/>
    <w:rsid w:val="001F4B31"/>
    <w:rsid w:val="001F4BEE"/>
    <w:rsid w:val="001F4C13"/>
    <w:rsid w:val="001F4C64"/>
    <w:rsid w:val="001F4CA0"/>
    <w:rsid w:val="001F4D9A"/>
    <w:rsid w:val="001F4DA2"/>
    <w:rsid w:val="001F4E26"/>
    <w:rsid w:val="001F4FA9"/>
    <w:rsid w:val="001F4FC7"/>
    <w:rsid w:val="001F4FDA"/>
    <w:rsid w:val="001F505C"/>
    <w:rsid w:val="001F519E"/>
    <w:rsid w:val="001F51B6"/>
    <w:rsid w:val="001F51EB"/>
    <w:rsid w:val="001F523A"/>
    <w:rsid w:val="001F5240"/>
    <w:rsid w:val="001F5280"/>
    <w:rsid w:val="001F52FC"/>
    <w:rsid w:val="001F533C"/>
    <w:rsid w:val="001F540D"/>
    <w:rsid w:val="001F5545"/>
    <w:rsid w:val="001F55AA"/>
    <w:rsid w:val="001F56EF"/>
    <w:rsid w:val="001F57E2"/>
    <w:rsid w:val="001F5803"/>
    <w:rsid w:val="001F592B"/>
    <w:rsid w:val="001F5AA1"/>
    <w:rsid w:val="001F5AF9"/>
    <w:rsid w:val="001F5C20"/>
    <w:rsid w:val="001F5D39"/>
    <w:rsid w:val="001F5D6B"/>
    <w:rsid w:val="001F5F47"/>
    <w:rsid w:val="001F6028"/>
    <w:rsid w:val="001F6203"/>
    <w:rsid w:val="001F62D6"/>
    <w:rsid w:val="001F6589"/>
    <w:rsid w:val="001F65A2"/>
    <w:rsid w:val="001F65EA"/>
    <w:rsid w:val="001F66CB"/>
    <w:rsid w:val="001F6AD0"/>
    <w:rsid w:val="001F6CD0"/>
    <w:rsid w:val="001F6D54"/>
    <w:rsid w:val="001F6DD2"/>
    <w:rsid w:val="001F6F90"/>
    <w:rsid w:val="001F7063"/>
    <w:rsid w:val="001F70EC"/>
    <w:rsid w:val="001F719C"/>
    <w:rsid w:val="001F7337"/>
    <w:rsid w:val="001F7514"/>
    <w:rsid w:val="001F76B3"/>
    <w:rsid w:val="001F76E8"/>
    <w:rsid w:val="001F7753"/>
    <w:rsid w:val="001F788D"/>
    <w:rsid w:val="001F7A13"/>
    <w:rsid w:val="001F7BDE"/>
    <w:rsid w:val="001F7CB4"/>
    <w:rsid w:val="001F7DC6"/>
    <w:rsid w:val="001F7ED7"/>
    <w:rsid w:val="001F7F3F"/>
    <w:rsid w:val="00200125"/>
    <w:rsid w:val="00200256"/>
    <w:rsid w:val="00200287"/>
    <w:rsid w:val="002002DF"/>
    <w:rsid w:val="002003EB"/>
    <w:rsid w:val="00200407"/>
    <w:rsid w:val="00200412"/>
    <w:rsid w:val="00200454"/>
    <w:rsid w:val="00200567"/>
    <w:rsid w:val="00200586"/>
    <w:rsid w:val="00200620"/>
    <w:rsid w:val="0020062C"/>
    <w:rsid w:val="0020077A"/>
    <w:rsid w:val="00200855"/>
    <w:rsid w:val="002008CD"/>
    <w:rsid w:val="0020097F"/>
    <w:rsid w:val="00200A22"/>
    <w:rsid w:val="00200B3F"/>
    <w:rsid w:val="00200BB9"/>
    <w:rsid w:val="00200C9B"/>
    <w:rsid w:val="00200D3E"/>
    <w:rsid w:val="00200DC2"/>
    <w:rsid w:val="00200E8A"/>
    <w:rsid w:val="00200F1B"/>
    <w:rsid w:val="00200F21"/>
    <w:rsid w:val="00201126"/>
    <w:rsid w:val="0020115C"/>
    <w:rsid w:val="00201173"/>
    <w:rsid w:val="002012D0"/>
    <w:rsid w:val="00201361"/>
    <w:rsid w:val="002013EE"/>
    <w:rsid w:val="00201593"/>
    <w:rsid w:val="002015E5"/>
    <w:rsid w:val="00201973"/>
    <w:rsid w:val="00201A37"/>
    <w:rsid w:val="00201A98"/>
    <w:rsid w:val="00201AA8"/>
    <w:rsid w:val="00201BD4"/>
    <w:rsid w:val="00201BE4"/>
    <w:rsid w:val="00201CF5"/>
    <w:rsid w:val="00201D3C"/>
    <w:rsid w:val="00201DBF"/>
    <w:rsid w:val="00201DD5"/>
    <w:rsid w:val="00201E5B"/>
    <w:rsid w:val="00202016"/>
    <w:rsid w:val="00202167"/>
    <w:rsid w:val="002021DB"/>
    <w:rsid w:val="002022AF"/>
    <w:rsid w:val="002024F0"/>
    <w:rsid w:val="0020260E"/>
    <w:rsid w:val="00202731"/>
    <w:rsid w:val="00202769"/>
    <w:rsid w:val="00202814"/>
    <w:rsid w:val="0020283D"/>
    <w:rsid w:val="002028AD"/>
    <w:rsid w:val="00202913"/>
    <w:rsid w:val="0020291B"/>
    <w:rsid w:val="00202A53"/>
    <w:rsid w:val="00202AA3"/>
    <w:rsid w:val="00202AFB"/>
    <w:rsid w:val="00202DCE"/>
    <w:rsid w:val="00202E24"/>
    <w:rsid w:val="00202E2D"/>
    <w:rsid w:val="00202E6A"/>
    <w:rsid w:val="00202FBA"/>
    <w:rsid w:val="00203064"/>
    <w:rsid w:val="00203110"/>
    <w:rsid w:val="002031D9"/>
    <w:rsid w:val="0020334C"/>
    <w:rsid w:val="0020351D"/>
    <w:rsid w:val="0020353C"/>
    <w:rsid w:val="002035D1"/>
    <w:rsid w:val="00203676"/>
    <w:rsid w:val="00203728"/>
    <w:rsid w:val="00203734"/>
    <w:rsid w:val="0020373A"/>
    <w:rsid w:val="0020375B"/>
    <w:rsid w:val="00203783"/>
    <w:rsid w:val="002038EA"/>
    <w:rsid w:val="002039B1"/>
    <w:rsid w:val="002039DB"/>
    <w:rsid w:val="00203B04"/>
    <w:rsid w:val="00203B99"/>
    <w:rsid w:val="00203BEA"/>
    <w:rsid w:val="00203C32"/>
    <w:rsid w:val="00203C40"/>
    <w:rsid w:val="00203C54"/>
    <w:rsid w:val="00203D13"/>
    <w:rsid w:val="00203D17"/>
    <w:rsid w:val="00203D53"/>
    <w:rsid w:val="00203D75"/>
    <w:rsid w:val="00203E89"/>
    <w:rsid w:val="00203FF4"/>
    <w:rsid w:val="002041C7"/>
    <w:rsid w:val="0020437D"/>
    <w:rsid w:val="002043BB"/>
    <w:rsid w:val="00204476"/>
    <w:rsid w:val="00204499"/>
    <w:rsid w:val="002044E0"/>
    <w:rsid w:val="002045F8"/>
    <w:rsid w:val="0020479E"/>
    <w:rsid w:val="002047AF"/>
    <w:rsid w:val="0020492B"/>
    <w:rsid w:val="00204A2D"/>
    <w:rsid w:val="00204A78"/>
    <w:rsid w:val="00204A7D"/>
    <w:rsid w:val="00204A8F"/>
    <w:rsid w:val="00204AE1"/>
    <w:rsid w:val="00204C28"/>
    <w:rsid w:val="00204E5B"/>
    <w:rsid w:val="00204FE4"/>
    <w:rsid w:val="002050B6"/>
    <w:rsid w:val="002050E6"/>
    <w:rsid w:val="0020514E"/>
    <w:rsid w:val="00205165"/>
    <w:rsid w:val="002051B3"/>
    <w:rsid w:val="002054E6"/>
    <w:rsid w:val="0020564F"/>
    <w:rsid w:val="00205883"/>
    <w:rsid w:val="002058DF"/>
    <w:rsid w:val="002059CC"/>
    <w:rsid w:val="00205A1F"/>
    <w:rsid w:val="00205A33"/>
    <w:rsid w:val="00205C2C"/>
    <w:rsid w:val="00205C53"/>
    <w:rsid w:val="00205CAB"/>
    <w:rsid w:val="00205CE8"/>
    <w:rsid w:val="00205D34"/>
    <w:rsid w:val="00205E3F"/>
    <w:rsid w:val="00205EC7"/>
    <w:rsid w:val="00205F09"/>
    <w:rsid w:val="00205F69"/>
    <w:rsid w:val="00205FB1"/>
    <w:rsid w:val="00205FD2"/>
    <w:rsid w:val="00206036"/>
    <w:rsid w:val="0020604E"/>
    <w:rsid w:val="00206128"/>
    <w:rsid w:val="0020635F"/>
    <w:rsid w:val="00206458"/>
    <w:rsid w:val="00206543"/>
    <w:rsid w:val="0020676B"/>
    <w:rsid w:val="00206928"/>
    <w:rsid w:val="0020694D"/>
    <w:rsid w:val="00206A4E"/>
    <w:rsid w:val="00206B95"/>
    <w:rsid w:val="00206CC7"/>
    <w:rsid w:val="00206CE2"/>
    <w:rsid w:val="00206D3F"/>
    <w:rsid w:val="00206F24"/>
    <w:rsid w:val="00206F3D"/>
    <w:rsid w:val="0020705B"/>
    <w:rsid w:val="00207137"/>
    <w:rsid w:val="00207158"/>
    <w:rsid w:val="002071CA"/>
    <w:rsid w:val="0020727D"/>
    <w:rsid w:val="0020727E"/>
    <w:rsid w:val="002072F7"/>
    <w:rsid w:val="002073CB"/>
    <w:rsid w:val="002073F9"/>
    <w:rsid w:val="0020747D"/>
    <w:rsid w:val="00207592"/>
    <w:rsid w:val="00207686"/>
    <w:rsid w:val="002076EA"/>
    <w:rsid w:val="0020789A"/>
    <w:rsid w:val="00207931"/>
    <w:rsid w:val="00207ADF"/>
    <w:rsid w:val="00207B5B"/>
    <w:rsid w:val="00207B5C"/>
    <w:rsid w:val="00207B78"/>
    <w:rsid w:val="00207C8F"/>
    <w:rsid w:val="00207CB5"/>
    <w:rsid w:val="00210038"/>
    <w:rsid w:val="00210091"/>
    <w:rsid w:val="002100C0"/>
    <w:rsid w:val="0021022B"/>
    <w:rsid w:val="0021030B"/>
    <w:rsid w:val="00210364"/>
    <w:rsid w:val="0021038D"/>
    <w:rsid w:val="002103E8"/>
    <w:rsid w:val="00210475"/>
    <w:rsid w:val="002104FC"/>
    <w:rsid w:val="00210596"/>
    <w:rsid w:val="002105AA"/>
    <w:rsid w:val="002105EA"/>
    <w:rsid w:val="00210637"/>
    <w:rsid w:val="002107C4"/>
    <w:rsid w:val="00210811"/>
    <w:rsid w:val="00210968"/>
    <w:rsid w:val="002109A3"/>
    <w:rsid w:val="002109AB"/>
    <w:rsid w:val="00210B33"/>
    <w:rsid w:val="00210B45"/>
    <w:rsid w:val="00210BF1"/>
    <w:rsid w:val="00210D07"/>
    <w:rsid w:val="00210DDF"/>
    <w:rsid w:val="00210E0D"/>
    <w:rsid w:val="00210FA5"/>
    <w:rsid w:val="00211108"/>
    <w:rsid w:val="00211129"/>
    <w:rsid w:val="0021131F"/>
    <w:rsid w:val="00211418"/>
    <w:rsid w:val="0021142D"/>
    <w:rsid w:val="002115BA"/>
    <w:rsid w:val="0021165F"/>
    <w:rsid w:val="0021183C"/>
    <w:rsid w:val="00211930"/>
    <w:rsid w:val="002119AD"/>
    <w:rsid w:val="00211A2A"/>
    <w:rsid w:val="00211A5C"/>
    <w:rsid w:val="00211B52"/>
    <w:rsid w:val="00211B8D"/>
    <w:rsid w:val="00211B93"/>
    <w:rsid w:val="00211C8A"/>
    <w:rsid w:val="00211E3D"/>
    <w:rsid w:val="00211E75"/>
    <w:rsid w:val="00211EB8"/>
    <w:rsid w:val="00211F65"/>
    <w:rsid w:val="00212088"/>
    <w:rsid w:val="00212090"/>
    <w:rsid w:val="002120C4"/>
    <w:rsid w:val="002123DD"/>
    <w:rsid w:val="00212416"/>
    <w:rsid w:val="00212465"/>
    <w:rsid w:val="00212504"/>
    <w:rsid w:val="00212513"/>
    <w:rsid w:val="00212518"/>
    <w:rsid w:val="0021256B"/>
    <w:rsid w:val="002126B9"/>
    <w:rsid w:val="002126C7"/>
    <w:rsid w:val="00212873"/>
    <w:rsid w:val="002128FB"/>
    <w:rsid w:val="00212AC0"/>
    <w:rsid w:val="00212B0D"/>
    <w:rsid w:val="00212B90"/>
    <w:rsid w:val="00212C1C"/>
    <w:rsid w:val="00212D6B"/>
    <w:rsid w:val="00212DAE"/>
    <w:rsid w:val="00212ED5"/>
    <w:rsid w:val="00212F0B"/>
    <w:rsid w:val="00212F14"/>
    <w:rsid w:val="00212FF1"/>
    <w:rsid w:val="002130BB"/>
    <w:rsid w:val="002131CA"/>
    <w:rsid w:val="002132D0"/>
    <w:rsid w:val="00213306"/>
    <w:rsid w:val="002133A1"/>
    <w:rsid w:val="002133F5"/>
    <w:rsid w:val="0021342B"/>
    <w:rsid w:val="00213441"/>
    <w:rsid w:val="00213498"/>
    <w:rsid w:val="0021383B"/>
    <w:rsid w:val="0021393D"/>
    <w:rsid w:val="002139E2"/>
    <w:rsid w:val="00213B40"/>
    <w:rsid w:val="00213B85"/>
    <w:rsid w:val="00213BB1"/>
    <w:rsid w:val="00213C11"/>
    <w:rsid w:val="00213C5A"/>
    <w:rsid w:val="00213C92"/>
    <w:rsid w:val="00213C9C"/>
    <w:rsid w:val="00213D12"/>
    <w:rsid w:val="00213D88"/>
    <w:rsid w:val="00213D95"/>
    <w:rsid w:val="00213E56"/>
    <w:rsid w:val="00213EB5"/>
    <w:rsid w:val="00213ED4"/>
    <w:rsid w:val="00213EEF"/>
    <w:rsid w:val="00213FC3"/>
    <w:rsid w:val="00213FF2"/>
    <w:rsid w:val="00214188"/>
    <w:rsid w:val="002141D9"/>
    <w:rsid w:val="002141FC"/>
    <w:rsid w:val="002142E7"/>
    <w:rsid w:val="002143D8"/>
    <w:rsid w:val="0021449D"/>
    <w:rsid w:val="002145B2"/>
    <w:rsid w:val="00214618"/>
    <w:rsid w:val="002146B7"/>
    <w:rsid w:val="0021482E"/>
    <w:rsid w:val="0021495C"/>
    <w:rsid w:val="0021499F"/>
    <w:rsid w:val="002149C3"/>
    <w:rsid w:val="00214AD5"/>
    <w:rsid w:val="00214ADB"/>
    <w:rsid w:val="00214D87"/>
    <w:rsid w:val="00214E73"/>
    <w:rsid w:val="00214EF2"/>
    <w:rsid w:val="00214F29"/>
    <w:rsid w:val="00215084"/>
    <w:rsid w:val="002153D3"/>
    <w:rsid w:val="0021543B"/>
    <w:rsid w:val="0021553E"/>
    <w:rsid w:val="00215666"/>
    <w:rsid w:val="002156E8"/>
    <w:rsid w:val="00215789"/>
    <w:rsid w:val="002157A8"/>
    <w:rsid w:val="002157BD"/>
    <w:rsid w:val="002157E5"/>
    <w:rsid w:val="0021586A"/>
    <w:rsid w:val="0021592A"/>
    <w:rsid w:val="00215934"/>
    <w:rsid w:val="00215A4B"/>
    <w:rsid w:val="00215DC0"/>
    <w:rsid w:val="00215DC8"/>
    <w:rsid w:val="00215E05"/>
    <w:rsid w:val="00215F8B"/>
    <w:rsid w:val="002161BE"/>
    <w:rsid w:val="002162EE"/>
    <w:rsid w:val="002162FD"/>
    <w:rsid w:val="00216341"/>
    <w:rsid w:val="002165D1"/>
    <w:rsid w:val="002165DD"/>
    <w:rsid w:val="002165FE"/>
    <w:rsid w:val="00216680"/>
    <w:rsid w:val="00216683"/>
    <w:rsid w:val="0021677D"/>
    <w:rsid w:val="00216A8B"/>
    <w:rsid w:val="00216AA7"/>
    <w:rsid w:val="00216BB1"/>
    <w:rsid w:val="00216C04"/>
    <w:rsid w:val="00216C9D"/>
    <w:rsid w:val="00216CEC"/>
    <w:rsid w:val="00216D57"/>
    <w:rsid w:val="00216D59"/>
    <w:rsid w:val="00216E07"/>
    <w:rsid w:val="00216EFA"/>
    <w:rsid w:val="00217108"/>
    <w:rsid w:val="00217155"/>
    <w:rsid w:val="002172A3"/>
    <w:rsid w:val="002172DC"/>
    <w:rsid w:val="0021737D"/>
    <w:rsid w:val="002173AC"/>
    <w:rsid w:val="00217567"/>
    <w:rsid w:val="002175F7"/>
    <w:rsid w:val="002175FA"/>
    <w:rsid w:val="002177DF"/>
    <w:rsid w:val="002178E9"/>
    <w:rsid w:val="00217A4F"/>
    <w:rsid w:val="00217B71"/>
    <w:rsid w:val="00217BA2"/>
    <w:rsid w:val="00217D01"/>
    <w:rsid w:val="00217FD1"/>
    <w:rsid w:val="00220074"/>
    <w:rsid w:val="00220099"/>
    <w:rsid w:val="002200BE"/>
    <w:rsid w:val="002200C8"/>
    <w:rsid w:val="002201D4"/>
    <w:rsid w:val="00220201"/>
    <w:rsid w:val="002203AE"/>
    <w:rsid w:val="0022077B"/>
    <w:rsid w:val="0022089F"/>
    <w:rsid w:val="002208F1"/>
    <w:rsid w:val="00220929"/>
    <w:rsid w:val="002209E0"/>
    <w:rsid w:val="00220B95"/>
    <w:rsid w:val="00220C19"/>
    <w:rsid w:val="00220C7E"/>
    <w:rsid w:val="00220CDB"/>
    <w:rsid w:val="00220D97"/>
    <w:rsid w:val="00220DB0"/>
    <w:rsid w:val="00220DCD"/>
    <w:rsid w:val="00220E9B"/>
    <w:rsid w:val="00220EB9"/>
    <w:rsid w:val="00220F24"/>
    <w:rsid w:val="00220F79"/>
    <w:rsid w:val="002210B5"/>
    <w:rsid w:val="002212ED"/>
    <w:rsid w:val="00221318"/>
    <w:rsid w:val="00221454"/>
    <w:rsid w:val="002214CA"/>
    <w:rsid w:val="002214CB"/>
    <w:rsid w:val="002215E6"/>
    <w:rsid w:val="00221705"/>
    <w:rsid w:val="002217F0"/>
    <w:rsid w:val="002218A8"/>
    <w:rsid w:val="002218BE"/>
    <w:rsid w:val="00221AAB"/>
    <w:rsid w:val="00221C46"/>
    <w:rsid w:val="00221D0E"/>
    <w:rsid w:val="00221E8E"/>
    <w:rsid w:val="00221EFD"/>
    <w:rsid w:val="00222085"/>
    <w:rsid w:val="002221D2"/>
    <w:rsid w:val="00222445"/>
    <w:rsid w:val="002224C1"/>
    <w:rsid w:val="002224EF"/>
    <w:rsid w:val="0022253F"/>
    <w:rsid w:val="00222638"/>
    <w:rsid w:val="002226BE"/>
    <w:rsid w:val="00222827"/>
    <w:rsid w:val="00222B3B"/>
    <w:rsid w:val="00222B70"/>
    <w:rsid w:val="00222D37"/>
    <w:rsid w:val="00222D69"/>
    <w:rsid w:val="00222E04"/>
    <w:rsid w:val="00222E18"/>
    <w:rsid w:val="00222F7F"/>
    <w:rsid w:val="00222F81"/>
    <w:rsid w:val="002231AD"/>
    <w:rsid w:val="002231F4"/>
    <w:rsid w:val="00223229"/>
    <w:rsid w:val="0022342F"/>
    <w:rsid w:val="00223452"/>
    <w:rsid w:val="00223554"/>
    <w:rsid w:val="0022359B"/>
    <w:rsid w:val="00223605"/>
    <w:rsid w:val="002236EC"/>
    <w:rsid w:val="002239A0"/>
    <w:rsid w:val="00223B0F"/>
    <w:rsid w:val="00223F2F"/>
    <w:rsid w:val="002241B8"/>
    <w:rsid w:val="002244F6"/>
    <w:rsid w:val="002245E4"/>
    <w:rsid w:val="002247FE"/>
    <w:rsid w:val="00224807"/>
    <w:rsid w:val="0022495D"/>
    <w:rsid w:val="0022498B"/>
    <w:rsid w:val="00224B18"/>
    <w:rsid w:val="00224BE6"/>
    <w:rsid w:val="00224C9C"/>
    <w:rsid w:val="00224D0E"/>
    <w:rsid w:val="00224DFE"/>
    <w:rsid w:val="00224F1A"/>
    <w:rsid w:val="00224F26"/>
    <w:rsid w:val="00225226"/>
    <w:rsid w:val="00225381"/>
    <w:rsid w:val="00225584"/>
    <w:rsid w:val="00225878"/>
    <w:rsid w:val="0022594B"/>
    <w:rsid w:val="00225963"/>
    <w:rsid w:val="00225A05"/>
    <w:rsid w:val="00225A7F"/>
    <w:rsid w:val="00225ACE"/>
    <w:rsid w:val="00225B21"/>
    <w:rsid w:val="00225C29"/>
    <w:rsid w:val="00225CA6"/>
    <w:rsid w:val="00225E13"/>
    <w:rsid w:val="00225EC8"/>
    <w:rsid w:val="00226122"/>
    <w:rsid w:val="00226159"/>
    <w:rsid w:val="002261B6"/>
    <w:rsid w:val="002261DC"/>
    <w:rsid w:val="0022640D"/>
    <w:rsid w:val="00226493"/>
    <w:rsid w:val="002264D1"/>
    <w:rsid w:val="00226525"/>
    <w:rsid w:val="002265B6"/>
    <w:rsid w:val="00226667"/>
    <w:rsid w:val="00226740"/>
    <w:rsid w:val="002268D4"/>
    <w:rsid w:val="002268E5"/>
    <w:rsid w:val="00226989"/>
    <w:rsid w:val="00226AA2"/>
    <w:rsid w:val="00226C0A"/>
    <w:rsid w:val="00226CC5"/>
    <w:rsid w:val="00226CCF"/>
    <w:rsid w:val="00226DA6"/>
    <w:rsid w:val="00226E24"/>
    <w:rsid w:val="00226E30"/>
    <w:rsid w:val="00226E48"/>
    <w:rsid w:val="00226F19"/>
    <w:rsid w:val="00226F90"/>
    <w:rsid w:val="00226FF5"/>
    <w:rsid w:val="002270EB"/>
    <w:rsid w:val="00227157"/>
    <w:rsid w:val="00227187"/>
    <w:rsid w:val="00227205"/>
    <w:rsid w:val="00227264"/>
    <w:rsid w:val="002273CA"/>
    <w:rsid w:val="0022746F"/>
    <w:rsid w:val="00227678"/>
    <w:rsid w:val="002276E8"/>
    <w:rsid w:val="0022788A"/>
    <w:rsid w:val="002278F5"/>
    <w:rsid w:val="002279DF"/>
    <w:rsid w:val="00227ADD"/>
    <w:rsid w:val="00227B04"/>
    <w:rsid w:val="00227CC0"/>
    <w:rsid w:val="00227ED6"/>
    <w:rsid w:val="00227EEB"/>
    <w:rsid w:val="0023019A"/>
    <w:rsid w:val="002301AC"/>
    <w:rsid w:val="0023028D"/>
    <w:rsid w:val="00230378"/>
    <w:rsid w:val="00230602"/>
    <w:rsid w:val="0023067D"/>
    <w:rsid w:val="00230901"/>
    <w:rsid w:val="002309D7"/>
    <w:rsid w:val="00230B84"/>
    <w:rsid w:val="00230D05"/>
    <w:rsid w:val="00230D08"/>
    <w:rsid w:val="00230D80"/>
    <w:rsid w:val="00230DD3"/>
    <w:rsid w:val="00230DFE"/>
    <w:rsid w:val="00230E3F"/>
    <w:rsid w:val="00230E4E"/>
    <w:rsid w:val="00230F98"/>
    <w:rsid w:val="00230FB4"/>
    <w:rsid w:val="00231010"/>
    <w:rsid w:val="00231026"/>
    <w:rsid w:val="00231039"/>
    <w:rsid w:val="002310D8"/>
    <w:rsid w:val="0023121C"/>
    <w:rsid w:val="00231256"/>
    <w:rsid w:val="002313B1"/>
    <w:rsid w:val="002313CE"/>
    <w:rsid w:val="002313E1"/>
    <w:rsid w:val="0023142A"/>
    <w:rsid w:val="002314C8"/>
    <w:rsid w:val="00231540"/>
    <w:rsid w:val="00231594"/>
    <w:rsid w:val="002315AB"/>
    <w:rsid w:val="002316C5"/>
    <w:rsid w:val="002316E9"/>
    <w:rsid w:val="0023173F"/>
    <w:rsid w:val="002317B3"/>
    <w:rsid w:val="002317F7"/>
    <w:rsid w:val="0023183E"/>
    <w:rsid w:val="00231842"/>
    <w:rsid w:val="002318CD"/>
    <w:rsid w:val="00231908"/>
    <w:rsid w:val="00231CD5"/>
    <w:rsid w:val="00231D33"/>
    <w:rsid w:val="00231DAD"/>
    <w:rsid w:val="00231E24"/>
    <w:rsid w:val="00231E62"/>
    <w:rsid w:val="002321A2"/>
    <w:rsid w:val="00232249"/>
    <w:rsid w:val="002322CB"/>
    <w:rsid w:val="0023249E"/>
    <w:rsid w:val="002324AC"/>
    <w:rsid w:val="0023261F"/>
    <w:rsid w:val="00232711"/>
    <w:rsid w:val="0023299B"/>
    <w:rsid w:val="002329CD"/>
    <w:rsid w:val="00232B20"/>
    <w:rsid w:val="00232C0F"/>
    <w:rsid w:val="00232CC6"/>
    <w:rsid w:val="00232D03"/>
    <w:rsid w:val="00232D0F"/>
    <w:rsid w:val="00232DF9"/>
    <w:rsid w:val="00232F7A"/>
    <w:rsid w:val="0023307D"/>
    <w:rsid w:val="00233097"/>
    <w:rsid w:val="0023319B"/>
    <w:rsid w:val="00233221"/>
    <w:rsid w:val="00233232"/>
    <w:rsid w:val="00233234"/>
    <w:rsid w:val="00233271"/>
    <w:rsid w:val="00233479"/>
    <w:rsid w:val="0023367A"/>
    <w:rsid w:val="002337AC"/>
    <w:rsid w:val="002337D0"/>
    <w:rsid w:val="002339E1"/>
    <w:rsid w:val="00233A4F"/>
    <w:rsid w:val="00233AC4"/>
    <w:rsid w:val="00233B15"/>
    <w:rsid w:val="00233B41"/>
    <w:rsid w:val="00233C0E"/>
    <w:rsid w:val="00233D49"/>
    <w:rsid w:val="00234111"/>
    <w:rsid w:val="00234187"/>
    <w:rsid w:val="00234295"/>
    <w:rsid w:val="002342DD"/>
    <w:rsid w:val="0023433F"/>
    <w:rsid w:val="00234364"/>
    <w:rsid w:val="00234565"/>
    <w:rsid w:val="00234659"/>
    <w:rsid w:val="0023465C"/>
    <w:rsid w:val="00234770"/>
    <w:rsid w:val="002347A3"/>
    <w:rsid w:val="002347A6"/>
    <w:rsid w:val="002347F2"/>
    <w:rsid w:val="002349BE"/>
    <w:rsid w:val="00234A5A"/>
    <w:rsid w:val="00234B18"/>
    <w:rsid w:val="00234B51"/>
    <w:rsid w:val="00234BA5"/>
    <w:rsid w:val="00234BDC"/>
    <w:rsid w:val="00234BF2"/>
    <w:rsid w:val="00234D00"/>
    <w:rsid w:val="00234D2B"/>
    <w:rsid w:val="00234E85"/>
    <w:rsid w:val="00234EE5"/>
    <w:rsid w:val="00234F7A"/>
    <w:rsid w:val="00234FA9"/>
    <w:rsid w:val="00235030"/>
    <w:rsid w:val="00235099"/>
    <w:rsid w:val="002350BB"/>
    <w:rsid w:val="002351DF"/>
    <w:rsid w:val="00235265"/>
    <w:rsid w:val="00235297"/>
    <w:rsid w:val="00235476"/>
    <w:rsid w:val="00235617"/>
    <w:rsid w:val="002356AC"/>
    <w:rsid w:val="0023582E"/>
    <w:rsid w:val="00235B5A"/>
    <w:rsid w:val="00235DFF"/>
    <w:rsid w:val="00235EB8"/>
    <w:rsid w:val="00235EE1"/>
    <w:rsid w:val="00235F88"/>
    <w:rsid w:val="00235FC0"/>
    <w:rsid w:val="002360CD"/>
    <w:rsid w:val="00236140"/>
    <w:rsid w:val="0023616E"/>
    <w:rsid w:val="002361E6"/>
    <w:rsid w:val="0023631A"/>
    <w:rsid w:val="002363C1"/>
    <w:rsid w:val="00236478"/>
    <w:rsid w:val="00236483"/>
    <w:rsid w:val="00236502"/>
    <w:rsid w:val="002365FD"/>
    <w:rsid w:val="00236707"/>
    <w:rsid w:val="00236831"/>
    <w:rsid w:val="00236889"/>
    <w:rsid w:val="0023689E"/>
    <w:rsid w:val="00236C3B"/>
    <w:rsid w:val="00236C69"/>
    <w:rsid w:val="00236CBA"/>
    <w:rsid w:val="00236CD0"/>
    <w:rsid w:val="00236D25"/>
    <w:rsid w:val="00236D32"/>
    <w:rsid w:val="00236D5A"/>
    <w:rsid w:val="00236DCE"/>
    <w:rsid w:val="00236DD9"/>
    <w:rsid w:val="00236DFB"/>
    <w:rsid w:val="00236E19"/>
    <w:rsid w:val="00236FBB"/>
    <w:rsid w:val="00236FF2"/>
    <w:rsid w:val="0023700C"/>
    <w:rsid w:val="00237022"/>
    <w:rsid w:val="00237186"/>
    <w:rsid w:val="00237339"/>
    <w:rsid w:val="00237594"/>
    <w:rsid w:val="0023770B"/>
    <w:rsid w:val="00237776"/>
    <w:rsid w:val="0023785D"/>
    <w:rsid w:val="002379D7"/>
    <w:rsid w:val="00237BE0"/>
    <w:rsid w:val="00237E44"/>
    <w:rsid w:val="00237EBB"/>
    <w:rsid w:val="00237F9F"/>
    <w:rsid w:val="00240053"/>
    <w:rsid w:val="002400E4"/>
    <w:rsid w:val="002401D0"/>
    <w:rsid w:val="002401ED"/>
    <w:rsid w:val="0024029D"/>
    <w:rsid w:val="002402AE"/>
    <w:rsid w:val="00240378"/>
    <w:rsid w:val="00240453"/>
    <w:rsid w:val="002404A2"/>
    <w:rsid w:val="002404BC"/>
    <w:rsid w:val="00240503"/>
    <w:rsid w:val="00240574"/>
    <w:rsid w:val="00240608"/>
    <w:rsid w:val="002406BD"/>
    <w:rsid w:val="0024072F"/>
    <w:rsid w:val="00240731"/>
    <w:rsid w:val="00240869"/>
    <w:rsid w:val="002408CC"/>
    <w:rsid w:val="00240A34"/>
    <w:rsid w:val="00240B9C"/>
    <w:rsid w:val="00240BCD"/>
    <w:rsid w:val="00240C52"/>
    <w:rsid w:val="00240CD9"/>
    <w:rsid w:val="00240CE7"/>
    <w:rsid w:val="00240D4F"/>
    <w:rsid w:val="00240D84"/>
    <w:rsid w:val="00240EBA"/>
    <w:rsid w:val="00240F1A"/>
    <w:rsid w:val="00240F3A"/>
    <w:rsid w:val="00240F42"/>
    <w:rsid w:val="0024101B"/>
    <w:rsid w:val="00241208"/>
    <w:rsid w:val="00241490"/>
    <w:rsid w:val="002415BD"/>
    <w:rsid w:val="002415BE"/>
    <w:rsid w:val="002415D2"/>
    <w:rsid w:val="002416D2"/>
    <w:rsid w:val="0024180C"/>
    <w:rsid w:val="0024189F"/>
    <w:rsid w:val="002418CE"/>
    <w:rsid w:val="002418E6"/>
    <w:rsid w:val="0024191F"/>
    <w:rsid w:val="00241A11"/>
    <w:rsid w:val="00241A88"/>
    <w:rsid w:val="00241ADC"/>
    <w:rsid w:val="00241AF0"/>
    <w:rsid w:val="00241B03"/>
    <w:rsid w:val="00241B93"/>
    <w:rsid w:val="00241BCB"/>
    <w:rsid w:val="00241C81"/>
    <w:rsid w:val="00241C83"/>
    <w:rsid w:val="00241DC6"/>
    <w:rsid w:val="00241E21"/>
    <w:rsid w:val="00241EA7"/>
    <w:rsid w:val="00241F1A"/>
    <w:rsid w:val="00241F54"/>
    <w:rsid w:val="00241F8C"/>
    <w:rsid w:val="00241FEA"/>
    <w:rsid w:val="0024201A"/>
    <w:rsid w:val="0024215C"/>
    <w:rsid w:val="0024223C"/>
    <w:rsid w:val="00242406"/>
    <w:rsid w:val="0024248B"/>
    <w:rsid w:val="002425CB"/>
    <w:rsid w:val="00242684"/>
    <w:rsid w:val="002426FE"/>
    <w:rsid w:val="00242704"/>
    <w:rsid w:val="0024286F"/>
    <w:rsid w:val="00242BC1"/>
    <w:rsid w:val="00242BED"/>
    <w:rsid w:val="00242C17"/>
    <w:rsid w:val="00242D20"/>
    <w:rsid w:val="00242DDD"/>
    <w:rsid w:val="00242ED7"/>
    <w:rsid w:val="00243062"/>
    <w:rsid w:val="00243081"/>
    <w:rsid w:val="002430B5"/>
    <w:rsid w:val="0024314E"/>
    <w:rsid w:val="00243324"/>
    <w:rsid w:val="002433E4"/>
    <w:rsid w:val="002434B6"/>
    <w:rsid w:val="002434FE"/>
    <w:rsid w:val="00243532"/>
    <w:rsid w:val="002436A4"/>
    <w:rsid w:val="00243746"/>
    <w:rsid w:val="002437E0"/>
    <w:rsid w:val="002438E0"/>
    <w:rsid w:val="002439E5"/>
    <w:rsid w:val="00243B13"/>
    <w:rsid w:val="00243BA1"/>
    <w:rsid w:val="00243C96"/>
    <w:rsid w:val="00243E30"/>
    <w:rsid w:val="00243FB8"/>
    <w:rsid w:val="00244088"/>
    <w:rsid w:val="002440A1"/>
    <w:rsid w:val="00244216"/>
    <w:rsid w:val="00244228"/>
    <w:rsid w:val="0024423D"/>
    <w:rsid w:val="002442D0"/>
    <w:rsid w:val="00244366"/>
    <w:rsid w:val="002444F5"/>
    <w:rsid w:val="00244744"/>
    <w:rsid w:val="002447F0"/>
    <w:rsid w:val="00244841"/>
    <w:rsid w:val="00244B07"/>
    <w:rsid w:val="00244BC0"/>
    <w:rsid w:val="00244BE2"/>
    <w:rsid w:val="00244C5C"/>
    <w:rsid w:val="00244CB6"/>
    <w:rsid w:val="00244CFD"/>
    <w:rsid w:val="00244F84"/>
    <w:rsid w:val="0024504B"/>
    <w:rsid w:val="0024510E"/>
    <w:rsid w:val="0024522D"/>
    <w:rsid w:val="002452EF"/>
    <w:rsid w:val="002453B7"/>
    <w:rsid w:val="0024569D"/>
    <w:rsid w:val="00245792"/>
    <w:rsid w:val="002457EB"/>
    <w:rsid w:val="00245B3A"/>
    <w:rsid w:val="00245B5C"/>
    <w:rsid w:val="00245BCB"/>
    <w:rsid w:val="00245C18"/>
    <w:rsid w:val="00245C60"/>
    <w:rsid w:val="00245C9A"/>
    <w:rsid w:val="00245CE8"/>
    <w:rsid w:val="00245D1E"/>
    <w:rsid w:val="00245D77"/>
    <w:rsid w:val="00245E1E"/>
    <w:rsid w:val="00245F18"/>
    <w:rsid w:val="0024610C"/>
    <w:rsid w:val="002461BD"/>
    <w:rsid w:val="002461EA"/>
    <w:rsid w:val="0024626A"/>
    <w:rsid w:val="00246366"/>
    <w:rsid w:val="002467DF"/>
    <w:rsid w:val="00246881"/>
    <w:rsid w:val="00246A7C"/>
    <w:rsid w:val="00246AE1"/>
    <w:rsid w:val="00246C11"/>
    <w:rsid w:val="00246C17"/>
    <w:rsid w:val="00246C3D"/>
    <w:rsid w:val="00246C5C"/>
    <w:rsid w:val="00246D44"/>
    <w:rsid w:val="00246D94"/>
    <w:rsid w:val="00246E48"/>
    <w:rsid w:val="00246E49"/>
    <w:rsid w:val="0024704C"/>
    <w:rsid w:val="0024718C"/>
    <w:rsid w:val="002471EB"/>
    <w:rsid w:val="00247213"/>
    <w:rsid w:val="002472DF"/>
    <w:rsid w:val="002472F1"/>
    <w:rsid w:val="002473BB"/>
    <w:rsid w:val="002474C9"/>
    <w:rsid w:val="002474F6"/>
    <w:rsid w:val="0024753F"/>
    <w:rsid w:val="002475BC"/>
    <w:rsid w:val="002475C9"/>
    <w:rsid w:val="002477B5"/>
    <w:rsid w:val="002477B6"/>
    <w:rsid w:val="00247967"/>
    <w:rsid w:val="002479A4"/>
    <w:rsid w:val="002479C7"/>
    <w:rsid w:val="002479FC"/>
    <w:rsid w:val="00247A46"/>
    <w:rsid w:val="00247C6E"/>
    <w:rsid w:val="00247CDE"/>
    <w:rsid w:val="00247D79"/>
    <w:rsid w:val="00247E21"/>
    <w:rsid w:val="00247E44"/>
    <w:rsid w:val="00247F8A"/>
    <w:rsid w:val="0025005B"/>
    <w:rsid w:val="0025011D"/>
    <w:rsid w:val="0025012F"/>
    <w:rsid w:val="002503CB"/>
    <w:rsid w:val="002503EE"/>
    <w:rsid w:val="002504E2"/>
    <w:rsid w:val="00250521"/>
    <w:rsid w:val="00250534"/>
    <w:rsid w:val="0025056C"/>
    <w:rsid w:val="002506C9"/>
    <w:rsid w:val="002506CD"/>
    <w:rsid w:val="00250769"/>
    <w:rsid w:val="0025085F"/>
    <w:rsid w:val="00250957"/>
    <w:rsid w:val="002509FC"/>
    <w:rsid w:val="00250C69"/>
    <w:rsid w:val="00250DF6"/>
    <w:rsid w:val="00250E5D"/>
    <w:rsid w:val="00250E73"/>
    <w:rsid w:val="00250E74"/>
    <w:rsid w:val="00250F3B"/>
    <w:rsid w:val="00251192"/>
    <w:rsid w:val="00251195"/>
    <w:rsid w:val="00251255"/>
    <w:rsid w:val="0025139E"/>
    <w:rsid w:val="0025163C"/>
    <w:rsid w:val="0025178E"/>
    <w:rsid w:val="002519E4"/>
    <w:rsid w:val="00251A0F"/>
    <w:rsid w:val="00251A70"/>
    <w:rsid w:val="00251B6B"/>
    <w:rsid w:val="00251D29"/>
    <w:rsid w:val="00251FA4"/>
    <w:rsid w:val="00252232"/>
    <w:rsid w:val="0025225C"/>
    <w:rsid w:val="00252374"/>
    <w:rsid w:val="00252532"/>
    <w:rsid w:val="002525D9"/>
    <w:rsid w:val="00252610"/>
    <w:rsid w:val="0025280C"/>
    <w:rsid w:val="002528DF"/>
    <w:rsid w:val="002529EF"/>
    <w:rsid w:val="00252A3F"/>
    <w:rsid w:val="00252A59"/>
    <w:rsid w:val="00252A83"/>
    <w:rsid w:val="00252A96"/>
    <w:rsid w:val="00252B1F"/>
    <w:rsid w:val="00252BF3"/>
    <w:rsid w:val="00252D73"/>
    <w:rsid w:val="00252E2A"/>
    <w:rsid w:val="00252E8E"/>
    <w:rsid w:val="00252EE9"/>
    <w:rsid w:val="00252EEE"/>
    <w:rsid w:val="00253049"/>
    <w:rsid w:val="002530B2"/>
    <w:rsid w:val="00253155"/>
    <w:rsid w:val="00253161"/>
    <w:rsid w:val="00253349"/>
    <w:rsid w:val="002533CE"/>
    <w:rsid w:val="0025350C"/>
    <w:rsid w:val="00253510"/>
    <w:rsid w:val="002535B0"/>
    <w:rsid w:val="00253604"/>
    <w:rsid w:val="0025362D"/>
    <w:rsid w:val="002537E4"/>
    <w:rsid w:val="0025382D"/>
    <w:rsid w:val="00253A08"/>
    <w:rsid w:val="00253AEA"/>
    <w:rsid w:val="00253B18"/>
    <w:rsid w:val="00253BC2"/>
    <w:rsid w:val="00253C88"/>
    <w:rsid w:val="00253EA7"/>
    <w:rsid w:val="002541CE"/>
    <w:rsid w:val="00254318"/>
    <w:rsid w:val="00254364"/>
    <w:rsid w:val="002543A8"/>
    <w:rsid w:val="002544B9"/>
    <w:rsid w:val="002545ED"/>
    <w:rsid w:val="00254627"/>
    <w:rsid w:val="0025463F"/>
    <w:rsid w:val="002546AC"/>
    <w:rsid w:val="0025474F"/>
    <w:rsid w:val="0025481A"/>
    <w:rsid w:val="00254959"/>
    <w:rsid w:val="002549C6"/>
    <w:rsid w:val="00254A22"/>
    <w:rsid w:val="00254B6F"/>
    <w:rsid w:val="00254C18"/>
    <w:rsid w:val="00254D8D"/>
    <w:rsid w:val="00254DCD"/>
    <w:rsid w:val="00254EA6"/>
    <w:rsid w:val="00254EEE"/>
    <w:rsid w:val="00254F07"/>
    <w:rsid w:val="00254F1E"/>
    <w:rsid w:val="00254F52"/>
    <w:rsid w:val="0025522E"/>
    <w:rsid w:val="00255233"/>
    <w:rsid w:val="0025523F"/>
    <w:rsid w:val="00255268"/>
    <w:rsid w:val="00255306"/>
    <w:rsid w:val="00255635"/>
    <w:rsid w:val="00255683"/>
    <w:rsid w:val="002556C6"/>
    <w:rsid w:val="002556DB"/>
    <w:rsid w:val="002558BF"/>
    <w:rsid w:val="00255977"/>
    <w:rsid w:val="002559F7"/>
    <w:rsid w:val="002559FE"/>
    <w:rsid w:val="00255A1E"/>
    <w:rsid w:val="00255A56"/>
    <w:rsid w:val="00255A8F"/>
    <w:rsid w:val="00255B77"/>
    <w:rsid w:val="00255BC0"/>
    <w:rsid w:val="00255CD0"/>
    <w:rsid w:val="00255D25"/>
    <w:rsid w:val="00255D4A"/>
    <w:rsid w:val="00255D82"/>
    <w:rsid w:val="00255F90"/>
    <w:rsid w:val="002560B3"/>
    <w:rsid w:val="002561CC"/>
    <w:rsid w:val="002561DD"/>
    <w:rsid w:val="00256533"/>
    <w:rsid w:val="0025670E"/>
    <w:rsid w:val="00256786"/>
    <w:rsid w:val="002568A1"/>
    <w:rsid w:val="002568C4"/>
    <w:rsid w:val="00256A7A"/>
    <w:rsid w:val="00256C5A"/>
    <w:rsid w:val="00256CCA"/>
    <w:rsid w:val="00256D2D"/>
    <w:rsid w:val="00256D8E"/>
    <w:rsid w:val="00256E66"/>
    <w:rsid w:val="00256EC6"/>
    <w:rsid w:val="00256FF9"/>
    <w:rsid w:val="0025704C"/>
    <w:rsid w:val="002570D6"/>
    <w:rsid w:val="00257455"/>
    <w:rsid w:val="00257540"/>
    <w:rsid w:val="00257547"/>
    <w:rsid w:val="0025758A"/>
    <w:rsid w:val="002575F4"/>
    <w:rsid w:val="00257605"/>
    <w:rsid w:val="002576A4"/>
    <w:rsid w:val="00257849"/>
    <w:rsid w:val="00257E41"/>
    <w:rsid w:val="00257E78"/>
    <w:rsid w:val="00257E8C"/>
    <w:rsid w:val="00257EA0"/>
    <w:rsid w:val="00257EA3"/>
    <w:rsid w:val="00257F1F"/>
    <w:rsid w:val="00257FC7"/>
    <w:rsid w:val="00257FE7"/>
    <w:rsid w:val="00260101"/>
    <w:rsid w:val="00260286"/>
    <w:rsid w:val="00260349"/>
    <w:rsid w:val="00260398"/>
    <w:rsid w:val="00260454"/>
    <w:rsid w:val="0026048C"/>
    <w:rsid w:val="0026068E"/>
    <w:rsid w:val="0026070D"/>
    <w:rsid w:val="002608C5"/>
    <w:rsid w:val="0026091D"/>
    <w:rsid w:val="0026094B"/>
    <w:rsid w:val="002609BE"/>
    <w:rsid w:val="00260B4F"/>
    <w:rsid w:val="00260B67"/>
    <w:rsid w:val="00260C22"/>
    <w:rsid w:val="00260CD6"/>
    <w:rsid w:val="00260D04"/>
    <w:rsid w:val="00260DB1"/>
    <w:rsid w:val="00260E09"/>
    <w:rsid w:val="00260E0C"/>
    <w:rsid w:val="00260EFC"/>
    <w:rsid w:val="00260F47"/>
    <w:rsid w:val="00260FA8"/>
    <w:rsid w:val="0026101E"/>
    <w:rsid w:val="00261098"/>
    <w:rsid w:val="002610E3"/>
    <w:rsid w:val="00261230"/>
    <w:rsid w:val="00261235"/>
    <w:rsid w:val="002613CD"/>
    <w:rsid w:val="002613F1"/>
    <w:rsid w:val="002614B7"/>
    <w:rsid w:val="0026167E"/>
    <w:rsid w:val="00261941"/>
    <w:rsid w:val="00261A44"/>
    <w:rsid w:val="00261A95"/>
    <w:rsid w:val="00261AAE"/>
    <w:rsid w:val="00261BAB"/>
    <w:rsid w:val="00261C1A"/>
    <w:rsid w:val="00261CD5"/>
    <w:rsid w:val="00261F2E"/>
    <w:rsid w:val="002620FE"/>
    <w:rsid w:val="00262116"/>
    <w:rsid w:val="00262293"/>
    <w:rsid w:val="002622A6"/>
    <w:rsid w:val="002623BD"/>
    <w:rsid w:val="00262586"/>
    <w:rsid w:val="0026258C"/>
    <w:rsid w:val="002628C4"/>
    <w:rsid w:val="00262952"/>
    <w:rsid w:val="00262A29"/>
    <w:rsid w:val="00262A74"/>
    <w:rsid w:val="00262D30"/>
    <w:rsid w:val="00262D53"/>
    <w:rsid w:val="00262E55"/>
    <w:rsid w:val="00263012"/>
    <w:rsid w:val="0026312A"/>
    <w:rsid w:val="0026319B"/>
    <w:rsid w:val="002634E6"/>
    <w:rsid w:val="002635A3"/>
    <w:rsid w:val="002636ED"/>
    <w:rsid w:val="00263A2B"/>
    <w:rsid w:val="00263AA6"/>
    <w:rsid w:val="00263BBF"/>
    <w:rsid w:val="00263BD1"/>
    <w:rsid w:val="00263BE4"/>
    <w:rsid w:val="00263BE8"/>
    <w:rsid w:val="00263DA3"/>
    <w:rsid w:val="00263E45"/>
    <w:rsid w:val="00263ED7"/>
    <w:rsid w:val="002641C3"/>
    <w:rsid w:val="00264270"/>
    <w:rsid w:val="0026435C"/>
    <w:rsid w:val="002643B6"/>
    <w:rsid w:val="00264439"/>
    <w:rsid w:val="0026448B"/>
    <w:rsid w:val="002645B5"/>
    <w:rsid w:val="0026465C"/>
    <w:rsid w:val="00264723"/>
    <w:rsid w:val="002647DC"/>
    <w:rsid w:val="002647FC"/>
    <w:rsid w:val="00264BAC"/>
    <w:rsid w:val="00264D20"/>
    <w:rsid w:val="00264DE6"/>
    <w:rsid w:val="00264E3E"/>
    <w:rsid w:val="0026507C"/>
    <w:rsid w:val="002650A4"/>
    <w:rsid w:val="00265126"/>
    <w:rsid w:val="0026541C"/>
    <w:rsid w:val="0026544C"/>
    <w:rsid w:val="002654B7"/>
    <w:rsid w:val="0026565D"/>
    <w:rsid w:val="00265732"/>
    <w:rsid w:val="0026574B"/>
    <w:rsid w:val="002657C8"/>
    <w:rsid w:val="00265A14"/>
    <w:rsid w:val="00265A1C"/>
    <w:rsid w:val="00265AB0"/>
    <w:rsid w:val="00265AB6"/>
    <w:rsid w:val="00265C6C"/>
    <w:rsid w:val="00265C72"/>
    <w:rsid w:val="00265C79"/>
    <w:rsid w:val="00265CEE"/>
    <w:rsid w:val="00265D26"/>
    <w:rsid w:val="00265DC2"/>
    <w:rsid w:val="00265E25"/>
    <w:rsid w:val="00265E5E"/>
    <w:rsid w:val="00265F33"/>
    <w:rsid w:val="00265F4D"/>
    <w:rsid w:val="00265FD4"/>
    <w:rsid w:val="00265FDC"/>
    <w:rsid w:val="00265FE2"/>
    <w:rsid w:val="00266062"/>
    <w:rsid w:val="00266157"/>
    <w:rsid w:val="002661A7"/>
    <w:rsid w:val="00266343"/>
    <w:rsid w:val="0026642A"/>
    <w:rsid w:val="002666BB"/>
    <w:rsid w:val="00266793"/>
    <w:rsid w:val="0026687B"/>
    <w:rsid w:val="00266C1B"/>
    <w:rsid w:val="00266D81"/>
    <w:rsid w:val="00266E2E"/>
    <w:rsid w:val="00266EF0"/>
    <w:rsid w:val="00266EFF"/>
    <w:rsid w:val="00266F40"/>
    <w:rsid w:val="00267010"/>
    <w:rsid w:val="00267037"/>
    <w:rsid w:val="0026707D"/>
    <w:rsid w:val="00267184"/>
    <w:rsid w:val="002671B2"/>
    <w:rsid w:val="00267213"/>
    <w:rsid w:val="0026727C"/>
    <w:rsid w:val="002672FD"/>
    <w:rsid w:val="00267316"/>
    <w:rsid w:val="00267335"/>
    <w:rsid w:val="0026746F"/>
    <w:rsid w:val="002674FC"/>
    <w:rsid w:val="00267618"/>
    <w:rsid w:val="0026793C"/>
    <w:rsid w:val="00267992"/>
    <w:rsid w:val="00267A26"/>
    <w:rsid w:val="00267B24"/>
    <w:rsid w:val="00267C27"/>
    <w:rsid w:val="00267E13"/>
    <w:rsid w:val="00267E3F"/>
    <w:rsid w:val="00267E6D"/>
    <w:rsid w:val="00267F8B"/>
    <w:rsid w:val="00267F93"/>
    <w:rsid w:val="0027008B"/>
    <w:rsid w:val="0027011B"/>
    <w:rsid w:val="002701B6"/>
    <w:rsid w:val="00270292"/>
    <w:rsid w:val="0027045A"/>
    <w:rsid w:val="002704A4"/>
    <w:rsid w:val="00270666"/>
    <w:rsid w:val="0027067D"/>
    <w:rsid w:val="002707B9"/>
    <w:rsid w:val="002709B2"/>
    <w:rsid w:val="00270AE9"/>
    <w:rsid w:val="00270B31"/>
    <w:rsid w:val="00270C7B"/>
    <w:rsid w:val="00270D34"/>
    <w:rsid w:val="00270D4C"/>
    <w:rsid w:val="00270E27"/>
    <w:rsid w:val="00270E4C"/>
    <w:rsid w:val="00270E50"/>
    <w:rsid w:val="00270F1F"/>
    <w:rsid w:val="00270F9A"/>
    <w:rsid w:val="00270FA1"/>
    <w:rsid w:val="00271238"/>
    <w:rsid w:val="0027145E"/>
    <w:rsid w:val="002714B9"/>
    <w:rsid w:val="002714E8"/>
    <w:rsid w:val="00271817"/>
    <w:rsid w:val="002718D3"/>
    <w:rsid w:val="00271932"/>
    <w:rsid w:val="00271A77"/>
    <w:rsid w:val="00271B04"/>
    <w:rsid w:val="00271B7F"/>
    <w:rsid w:val="00271C46"/>
    <w:rsid w:val="00271CA6"/>
    <w:rsid w:val="00271CD9"/>
    <w:rsid w:val="00271D15"/>
    <w:rsid w:val="00271D95"/>
    <w:rsid w:val="00271E0E"/>
    <w:rsid w:val="00271EDD"/>
    <w:rsid w:val="00271F6E"/>
    <w:rsid w:val="00271FDE"/>
    <w:rsid w:val="0027204F"/>
    <w:rsid w:val="0027208C"/>
    <w:rsid w:val="00272207"/>
    <w:rsid w:val="0027228B"/>
    <w:rsid w:val="0027239B"/>
    <w:rsid w:val="002723E7"/>
    <w:rsid w:val="0027263F"/>
    <w:rsid w:val="0027268B"/>
    <w:rsid w:val="002726B6"/>
    <w:rsid w:val="002726ED"/>
    <w:rsid w:val="002727DD"/>
    <w:rsid w:val="0027285C"/>
    <w:rsid w:val="00272909"/>
    <w:rsid w:val="00272A7B"/>
    <w:rsid w:val="00272C1E"/>
    <w:rsid w:val="00272C59"/>
    <w:rsid w:val="00272CA8"/>
    <w:rsid w:val="00272CBD"/>
    <w:rsid w:val="00272D05"/>
    <w:rsid w:val="00272D54"/>
    <w:rsid w:val="00272E22"/>
    <w:rsid w:val="00272E40"/>
    <w:rsid w:val="00272F96"/>
    <w:rsid w:val="002730D1"/>
    <w:rsid w:val="002731DF"/>
    <w:rsid w:val="002731E8"/>
    <w:rsid w:val="00273265"/>
    <w:rsid w:val="00273322"/>
    <w:rsid w:val="0027340B"/>
    <w:rsid w:val="00273429"/>
    <w:rsid w:val="00273471"/>
    <w:rsid w:val="0027398B"/>
    <w:rsid w:val="00273A06"/>
    <w:rsid w:val="00273A0C"/>
    <w:rsid w:val="00273A4C"/>
    <w:rsid w:val="00273BE5"/>
    <w:rsid w:val="00273C56"/>
    <w:rsid w:val="00273E6E"/>
    <w:rsid w:val="00273EB0"/>
    <w:rsid w:val="00273F22"/>
    <w:rsid w:val="00273F87"/>
    <w:rsid w:val="00273FCE"/>
    <w:rsid w:val="00274090"/>
    <w:rsid w:val="00274143"/>
    <w:rsid w:val="0027427A"/>
    <w:rsid w:val="0027429F"/>
    <w:rsid w:val="002742FC"/>
    <w:rsid w:val="00274630"/>
    <w:rsid w:val="00274673"/>
    <w:rsid w:val="0027469C"/>
    <w:rsid w:val="0027472F"/>
    <w:rsid w:val="0027473B"/>
    <w:rsid w:val="00274777"/>
    <w:rsid w:val="0027486F"/>
    <w:rsid w:val="002748FD"/>
    <w:rsid w:val="002749DA"/>
    <w:rsid w:val="00274AC3"/>
    <w:rsid w:val="00274B58"/>
    <w:rsid w:val="00274B8A"/>
    <w:rsid w:val="00274C12"/>
    <w:rsid w:val="00274CF4"/>
    <w:rsid w:val="00274D2C"/>
    <w:rsid w:val="00274D8B"/>
    <w:rsid w:val="00274DB0"/>
    <w:rsid w:val="00274E8C"/>
    <w:rsid w:val="0027504A"/>
    <w:rsid w:val="002750D8"/>
    <w:rsid w:val="002750EE"/>
    <w:rsid w:val="002751FB"/>
    <w:rsid w:val="00275267"/>
    <w:rsid w:val="002752CC"/>
    <w:rsid w:val="0027531A"/>
    <w:rsid w:val="00275453"/>
    <w:rsid w:val="002756FA"/>
    <w:rsid w:val="00275717"/>
    <w:rsid w:val="00275773"/>
    <w:rsid w:val="00275799"/>
    <w:rsid w:val="00275810"/>
    <w:rsid w:val="002759A2"/>
    <w:rsid w:val="00275A35"/>
    <w:rsid w:val="00275AD6"/>
    <w:rsid w:val="00275B39"/>
    <w:rsid w:val="00275BA1"/>
    <w:rsid w:val="00275C09"/>
    <w:rsid w:val="00275ECA"/>
    <w:rsid w:val="00275ED2"/>
    <w:rsid w:val="002760F5"/>
    <w:rsid w:val="00276202"/>
    <w:rsid w:val="00276361"/>
    <w:rsid w:val="0027642A"/>
    <w:rsid w:val="0027644C"/>
    <w:rsid w:val="00276544"/>
    <w:rsid w:val="00276551"/>
    <w:rsid w:val="00276612"/>
    <w:rsid w:val="00276662"/>
    <w:rsid w:val="00276748"/>
    <w:rsid w:val="00276978"/>
    <w:rsid w:val="00276995"/>
    <w:rsid w:val="00276A21"/>
    <w:rsid w:val="00276A59"/>
    <w:rsid w:val="00276B2A"/>
    <w:rsid w:val="00276B8E"/>
    <w:rsid w:val="00276CE4"/>
    <w:rsid w:val="00276D6B"/>
    <w:rsid w:val="00276DF2"/>
    <w:rsid w:val="00276ECD"/>
    <w:rsid w:val="00276EF4"/>
    <w:rsid w:val="00276F10"/>
    <w:rsid w:val="00276F81"/>
    <w:rsid w:val="00276FE7"/>
    <w:rsid w:val="0027706E"/>
    <w:rsid w:val="0027727F"/>
    <w:rsid w:val="002772F0"/>
    <w:rsid w:val="00277328"/>
    <w:rsid w:val="00277382"/>
    <w:rsid w:val="0027748C"/>
    <w:rsid w:val="002774F9"/>
    <w:rsid w:val="00277536"/>
    <w:rsid w:val="0027780C"/>
    <w:rsid w:val="00277896"/>
    <w:rsid w:val="00277B3E"/>
    <w:rsid w:val="00277BE5"/>
    <w:rsid w:val="00277CF2"/>
    <w:rsid w:val="00277D1F"/>
    <w:rsid w:val="00277D68"/>
    <w:rsid w:val="00277DD3"/>
    <w:rsid w:val="0028007E"/>
    <w:rsid w:val="00280094"/>
    <w:rsid w:val="00280134"/>
    <w:rsid w:val="00280221"/>
    <w:rsid w:val="00280316"/>
    <w:rsid w:val="0028031F"/>
    <w:rsid w:val="00280423"/>
    <w:rsid w:val="0028054F"/>
    <w:rsid w:val="002805C6"/>
    <w:rsid w:val="0028060D"/>
    <w:rsid w:val="002806A8"/>
    <w:rsid w:val="002806DE"/>
    <w:rsid w:val="0028073D"/>
    <w:rsid w:val="00280874"/>
    <w:rsid w:val="002809C2"/>
    <w:rsid w:val="002809C4"/>
    <w:rsid w:val="00280A6F"/>
    <w:rsid w:val="00280A77"/>
    <w:rsid w:val="00280AF9"/>
    <w:rsid w:val="00280D05"/>
    <w:rsid w:val="002810CF"/>
    <w:rsid w:val="0028113C"/>
    <w:rsid w:val="0028135C"/>
    <w:rsid w:val="0028137D"/>
    <w:rsid w:val="0028155C"/>
    <w:rsid w:val="0028156A"/>
    <w:rsid w:val="00281626"/>
    <w:rsid w:val="002816D3"/>
    <w:rsid w:val="002816E2"/>
    <w:rsid w:val="00281740"/>
    <w:rsid w:val="0028193B"/>
    <w:rsid w:val="002819F9"/>
    <w:rsid w:val="00281B01"/>
    <w:rsid w:val="00281C16"/>
    <w:rsid w:val="00281E26"/>
    <w:rsid w:val="00281E8A"/>
    <w:rsid w:val="00281EC6"/>
    <w:rsid w:val="00281F5D"/>
    <w:rsid w:val="00281FBC"/>
    <w:rsid w:val="00282188"/>
    <w:rsid w:val="002821BF"/>
    <w:rsid w:val="00282219"/>
    <w:rsid w:val="002822F6"/>
    <w:rsid w:val="00282393"/>
    <w:rsid w:val="002823FC"/>
    <w:rsid w:val="00282438"/>
    <w:rsid w:val="00282479"/>
    <w:rsid w:val="00282534"/>
    <w:rsid w:val="0028253B"/>
    <w:rsid w:val="002825A5"/>
    <w:rsid w:val="002825DC"/>
    <w:rsid w:val="002826D3"/>
    <w:rsid w:val="002827E6"/>
    <w:rsid w:val="002827F1"/>
    <w:rsid w:val="0028282E"/>
    <w:rsid w:val="00282913"/>
    <w:rsid w:val="00282941"/>
    <w:rsid w:val="00282A81"/>
    <w:rsid w:val="00282DE4"/>
    <w:rsid w:val="00282E45"/>
    <w:rsid w:val="00282E7D"/>
    <w:rsid w:val="00282ED1"/>
    <w:rsid w:val="00282F36"/>
    <w:rsid w:val="00282F5B"/>
    <w:rsid w:val="002830B0"/>
    <w:rsid w:val="00283106"/>
    <w:rsid w:val="0028315C"/>
    <w:rsid w:val="00283176"/>
    <w:rsid w:val="00283479"/>
    <w:rsid w:val="00283487"/>
    <w:rsid w:val="0028358A"/>
    <w:rsid w:val="00283653"/>
    <w:rsid w:val="00283788"/>
    <w:rsid w:val="00283813"/>
    <w:rsid w:val="00283882"/>
    <w:rsid w:val="0028388E"/>
    <w:rsid w:val="0028388F"/>
    <w:rsid w:val="002838F0"/>
    <w:rsid w:val="002839E2"/>
    <w:rsid w:val="00283A79"/>
    <w:rsid w:val="00283AC7"/>
    <w:rsid w:val="00283B72"/>
    <w:rsid w:val="00283C57"/>
    <w:rsid w:val="00283C80"/>
    <w:rsid w:val="00283DC9"/>
    <w:rsid w:val="00283EAD"/>
    <w:rsid w:val="00283F63"/>
    <w:rsid w:val="00283FC4"/>
    <w:rsid w:val="002840CA"/>
    <w:rsid w:val="002840E1"/>
    <w:rsid w:val="00284143"/>
    <w:rsid w:val="00284317"/>
    <w:rsid w:val="002843A2"/>
    <w:rsid w:val="00284586"/>
    <w:rsid w:val="002845DA"/>
    <w:rsid w:val="002846A3"/>
    <w:rsid w:val="002847E4"/>
    <w:rsid w:val="002847FF"/>
    <w:rsid w:val="0028484C"/>
    <w:rsid w:val="002849A8"/>
    <w:rsid w:val="002849FA"/>
    <w:rsid w:val="00284B1A"/>
    <w:rsid w:val="00284B9F"/>
    <w:rsid w:val="00284C37"/>
    <w:rsid w:val="00284C80"/>
    <w:rsid w:val="00284CF6"/>
    <w:rsid w:val="00284D1A"/>
    <w:rsid w:val="00284D90"/>
    <w:rsid w:val="00284F30"/>
    <w:rsid w:val="0028504F"/>
    <w:rsid w:val="002850A9"/>
    <w:rsid w:val="002853B3"/>
    <w:rsid w:val="002853BE"/>
    <w:rsid w:val="002853C2"/>
    <w:rsid w:val="00285510"/>
    <w:rsid w:val="002855CE"/>
    <w:rsid w:val="002856EB"/>
    <w:rsid w:val="00285851"/>
    <w:rsid w:val="00285889"/>
    <w:rsid w:val="00285B0C"/>
    <w:rsid w:val="00285B37"/>
    <w:rsid w:val="00285C71"/>
    <w:rsid w:val="00285CA8"/>
    <w:rsid w:val="00285DB3"/>
    <w:rsid w:val="00285E4C"/>
    <w:rsid w:val="00285EC0"/>
    <w:rsid w:val="00285ED3"/>
    <w:rsid w:val="00285F50"/>
    <w:rsid w:val="00286110"/>
    <w:rsid w:val="002861EB"/>
    <w:rsid w:val="00286345"/>
    <w:rsid w:val="002863A0"/>
    <w:rsid w:val="002863C8"/>
    <w:rsid w:val="002863D8"/>
    <w:rsid w:val="00286527"/>
    <w:rsid w:val="00286537"/>
    <w:rsid w:val="0028672A"/>
    <w:rsid w:val="00286730"/>
    <w:rsid w:val="00286739"/>
    <w:rsid w:val="0028679C"/>
    <w:rsid w:val="0028693D"/>
    <w:rsid w:val="00286990"/>
    <w:rsid w:val="00286B50"/>
    <w:rsid w:val="00286CC8"/>
    <w:rsid w:val="00286DC7"/>
    <w:rsid w:val="00286DF8"/>
    <w:rsid w:val="00286E1D"/>
    <w:rsid w:val="00286E59"/>
    <w:rsid w:val="00286F04"/>
    <w:rsid w:val="00286F28"/>
    <w:rsid w:val="00286FF0"/>
    <w:rsid w:val="0028704E"/>
    <w:rsid w:val="002872B7"/>
    <w:rsid w:val="00287343"/>
    <w:rsid w:val="00287411"/>
    <w:rsid w:val="00287516"/>
    <w:rsid w:val="002875F2"/>
    <w:rsid w:val="00287608"/>
    <w:rsid w:val="0028761C"/>
    <w:rsid w:val="002876F6"/>
    <w:rsid w:val="00287771"/>
    <w:rsid w:val="00287811"/>
    <w:rsid w:val="002878AB"/>
    <w:rsid w:val="00287A05"/>
    <w:rsid w:val="00287C36"/>
    <w:rsid w:val="00287D63"/>
    <w:rsid w:val="00287DDD"/>
    <w:rsid w:val="00287E04"/>
    <w:rsid w:val="00287E9A"/>
    <w:rsid w:val="00287EE5"/>
    <w:rsid w:val="00290006"/>
    <w:rsid w:val="00290054"/>
    <w:rsid w:val="002900C8"/>
    <w:rsid w:val="0029015E"/>
    <w:rsid w:val="00290202"/>
    <w:rsid w:val="002902BB"/>
    <w:rsid w:val="002902C5"/>
    <w:rsid w:val="00290308"/>
    <w:rsid w:val="00290425"/>
    <w:rsid w:val="00290447"/>
    <w:rsid w:val="00290474"/>
    <w:rsid w:val="002904AE"/>
    <w:rsid w:val="002904B6"/>
    <w:rsid w:val="00290502"/>
    <w:rsid w:val="002905D3"/>
    <w:rsid w:val="00290C1D"/>
    <w:rsid w:val="00290C7C"/>
    <w:rsid w:val="00290DB2"/>
    <w:rsid w:val="00290DED"/>
    <w:rsid w:val="00290E0E"/>
    <w:rsid w:val="00290EB7"/>
    <w:rsid w:val="00290F82"/>
    <w:rsid w:val="00290F89"/>
    <w:rsid w:val="0029116C"/>
    <w:rsid w:val="0029127C"/>
    <w:rsid w:val="002916D5"/>
    <w:rsid w:val="0029174B"/>
    <w:rsid w:val="0029187F"/>
    <w:rsid w:val="00291949"/>
    <w:rsid w:val="00291AE5"/>
    <w:rsid w:val="00291AEB"/>
    <w:rsid w:val="00291D3C"/>
    <w:rsid w:val="00291D4B"/>
    <w:rsid w:val="00291EB0"/>
    <w:rsid w:val="00291FA1"/>
    <w:rsid w:val="00291FDA"/>
    <w:rsid w:val="00292008"/>
    <w:rsid w:val="00292013"/>
    <w:rsid w:val="00292095"/>
    <w:rsid w:val="0029229B"/>
    <w:rsid w:val="00292527"/>
    <w:rsid w:val="002925A3"/>
    <w:rsid w:val="002925EA"/>
    <w:rsid w:val="002926EC"/>
    <w:rsid w:val="0029281A"/>
    <w:rsid w:val="0029288B"/>
    <w:rsid w:val="002928EF"/>
    <w:rsid w:val="0029293F"/>
    <w:rsid w:val="00292A07"/>
    <w:rsid w:val="00292A09"/>
    <w:rsid w:val="00292A5D"/>
    <w:rsid w:val="00292AB2"/>
    <w:rsid w:val="00292C87"/>
    <w:rsid w:val="00292C8D"/>
    <w:rsid w:val="00292CA8"/>
    <w:rsid w:val="00292CD0"/>
    <w:rsid w:val="00292CDF"/>
    <w:rsid w:val="00292D32"/>
    <w:rsid w:val="00292D7F"/>
    <w:rsid w:val="00292D95"/>
    <w:rsid w:val="00292EF4"/>
    <w:rsid w:val="00292F2F"/>
    <w:rsid w:val="00292F40"/>
    <w:rsid w:val="00292FC6"/>
    <w:rsid w:val="00292FD8"/>
    <w:rsid w:val="0029303B"/>
    <w:rsid w:val="0029312E"/>
    <w:rsid w:val="00293146"/>
    <w:rsid w:val="00293185"/>
    <w:rsid w:val="0029321A"/>
    <w:rsid w:val="0029326A"/>
    <w:rsid w:val="0029327A"/>
    <w:rsid w:val="0029329C"/>
    <w:rsid w:val="00293341"/>
    <w:rsid w:val="0029338B"/>
    <w:rsid w:val="00293390"/>
    <w:rsid w:val="002933F3"/>
    <w:rsid w:val="00293404"/>
    <w:rsid w:val="00293405"/>
    <w:rsid w:val="00293788"/>
    <w:rsid w:val="0029381B"/>
    <w:rsid w:val="0029399F"/>
    <w:rsid w:val="00293AC3"/>
    <w:rsid w:val="00293BCF"/>
    <w:rsid w:val="00293C82"/>
    <w:rsid w:val="00293D53"/>
    <w:rsid w:val="00293E0C"/>
    <w:rsid w:val="00293E4B"/>
    <w:rsid w:val="00293F29"/>
    <w:rsid w:val="002941EB"/>
    <w:rsid w:val="00294299"/>
    <w:rsid w:val="00294331"/>
    <w:rsid w:val="002944F7"/>
    <w:rsid w:val="00294677"/>
    <w:rsid w:val="002946C3"/>
    <w:rsid w:val="00294741"/>
    <w:rsid w:val="0029485A"/>
    <w:rsid w:val="002948A8"/>
    <w:rsid w:val="002948FF"/>
    <w:rsid w:val="00294914"/>
    <w:rsid w:val="0029493A"/>
    <w:rsid w:val="002949C3"/>
    <w:rsid w:val="00294B59"/>
    <w:rsid w:val="00294B6A"/>
    <w:rsid w:val="00294F4C"/>
    <w:rsid w:val="002950D6"/>
    <w:rsid w:val="002953CC"/>
    <w:rsid w:val="002954DB"/>
    <w:rsid w:val="002954E1"/>
    <w:rsid w:val="00295728"/>
    <w:rsid w:val="0029574B"/>
    <w:rsid w:val="00295763"/>
    <w:rsid w:val="002957C7"/>
    <w:rsid w:val="002957D0"/>
    <w:rsid w:val="00295899"/>
    <w:rsid w:val="002958BC"/>
    <w:rsid w:val="00295973"/>
    <w:rsid w:val="00295A33"/>
    <w:rsid w:val="00295AAF"/>
    <w:rsid w:val="00295ADF"/>
    <w:rsid w:val="00295B5B"/>
    <w:rsid w:val="00295C65"/>
    <w:rsid w:val="00295C7F"/>
    <w:rsid w:val="00295EE6"/>
    <w:rsid w:val="00295F5E"/>
    <w:rsid w:val="00295FB2"/>
    <w:rsid w:val="002960B0"/>
    <w:rsid w:val="002961EA"/>
    <w:rsid w:val="0029622F"/>
    <w:rsid w:val="0029631E"/>
    <w:rsid w:val="00296323"/>
    <w:rsid w:val="00296360"/>
    <w:rsid w:val="002963AC"/>
    <w:rsid w:val="00296572"/>
    <w:rsid w:val="002965CA"/>
    <w:rsid w:val="0029661B"/>
    <w:rsid w:val="00296627"/>
    <w:rsid w:val="002966CE"/>
    <w:rsid w:val="0029680D"/>
    <w:rsid w:val="002968B2"/>
    <w:rsid w:val="00296B36"/>
    <w:rsid w:val="00296B67"/>
    <w:rsid w:val="00296B83"/>
    <w:rsid w:val="00296C31"/>
    <w:rsid w:val="00296C89"/>
    <w:rsid w:val="00296DBF"/>
    <w:rsid w:val="00296DFD"/>
    <w:rsid w:val="00296E5F"/>
    <w:rsid w:val="00297033"/>
    <w:rsid w:val="002970D0"/>
    <w:rsid w:val="00297117"/>
    <w:rsid w:val="002971E9"/>
    <w:rsid w:val="00297404"/>
    <w:rsid w:val="00297541"/>
    <w:rsid w:val="002975A0"/>
    <w:rsid w:val="00297735"/>
    <w:rsid w:val="0029773F"/>
    <w:rsid w:val="002977E9"/>
    <w:rsid w:val="00297887"/>
    <w:rsid w:val="00297899"/>
    <w:rsid w:val="00297980"/>
    <w:rsid w:val="00297A7A"/>
    <w:rsid w:val="00297A89"/>
    <w:rsid w:val="00297CEE"/>
    <w:rsid w:val="00297DA4"/>
    <w:rsid w:val="002A002D"/>
    <w:rsid w:val="002A0082"/>
    <w:rsid w:val="002A00F5"/>
    <w:rsid w:val="002A0362"/>
    <w:rsid w:val="002A0370"/>
    <w:rsid w:val="002A03D1"/>
    <w:rsid w:val="002A040E"/>
    <w:rsid w:val="002A0524"/>
    <w:rsid w:val="002A069F"/>
    <w:rsid w:val="002A07A1"/>
    <w:rsid w:val="002A07AC"/>
    <w:rsid w:val="002A081A"/>
    <w:rsid w:val="002A0840"/>
    <w:rsid w:val="002A0AA2"/>
    <w:rsid w:val="002A0B17"/>
    <w:rsid w:val="002A0B6B"/>
    <w:rsid w:val="002A0BCE"/>
    <w:rsid w:val="002A0BE6"/>
    <w:rsid w:val="002A0C32"/>
    <w:rsid w:val="002A0C4C"/>
    <w:rsid w:val="002A0C6E"/>
    <w:rsid w:val="002A0EA6"/>
    <w:rsid w:val="002A1068"/>
    <w:rsid w:val="002A113D"/>
    <w:rsid w:val="002A1153"/>
    <w:rsid w:val="002A115E"/>
    <w:rsid w:val="002A118A"/>
    <w:rsid w:val="002A1191"/>
    <w:rsid w:val="002A1347"/>
    <w:rsid w:val="002A137D"/>
    <w:rsid w:val="002A138D"/>
    <w:rsid w:val="002A14C1"/>
    <w:rsid w:val="002A14CB"/>
    <w:rsid w:val="002A1555"/>
    <w:rsid w:val="002A1849"/>
    <w:rsid w:val="002A1984"/>
    <w:rsid w:val="002A198F"/>
    <w:rsid w:val="002A1BD9"/>
    <w:rsid w:val="002A1D0D"/>
    <w:rsid w:val="002A1D17"/>
    <w:rsid w:val="002A1E59"/>
    <w:rsid w:val="002A1E9C"/>
    <w:rsid w:val="002A1EC7"/>
    <w:rsid w:val="002A1F99"/>
    <w:rsid w:val="002A2028"/>
    <w:rsid w:val="002A203A"/>
    <w:rsid w:val="002A21DF"/>
    <w:rsid w:val="002A23B7"/>
    <w:rsid w:val="002A243C"/>
    <w:rsid w:val="002A26C5"/>
    <w:rsid w:val="002A28AA"/>
    <w:rsid w:val="002A28C1"/>
    <w:rsid w:val="002A29EB"/>
    <w:rsid w:val="002A2A61"/>
    <w:rsid w:val="002A2B73"/>
    <w:rsid w:val="002A2BF8"/>
    <w:rsid w:val="002A2E0F"/>
    <w:rsid w:val="002A2ED6"/>
    <w:rsid w:val="002A2EF8"/>
    <w:rsid w:val="002A3204"/>
    <w:rsid w:val="002A3371"/>
    <w:rsid w:val="002A33EE"/>
    <w:rsid w:val="002A3464"/>
    <w:rsid w:val="002A3568"/>
    <w:rsid w:val="002A35F4"/>
    <w:rsid w:val="002A360E"/>
    <w:rsid w:val="002A3654"/>
    <w:rsid w:val="002A3730"/>
    <w:rsid w:val="002A3800"/>
    <w:rsid w:val="002A3874"/>
    <w:rsid w:val="002A38AF"/>
    <w:rsid w:val="002A38EC"/>
    <w:rsid w:val="002A38F1"/>
    <w:rsid w:val="002A3989"/>
    <w:rsid w:val="002A3A4C"/>
    <w:rsid w:val="002A3A63"/>
    <w:rsid w:val="002A3AF1"/>
    <w:rsid w:val="002A3B0B"/>
    <w:rsid w:val="002A3B0F"/>
    <w:rsid w:val="002A3B6D"/>
    <w:rsid w:val="002A3BBE"/>
    <w:rsid w:val="002A3CCB"/>
    <w:rsid w:val="002A3F9E"/>
    <w:rsid w:val="002A4098"/>
    <w:rsid w:val="002A4160"/>
    <w:rsid w:val="002A425D"/>
    <w:rsid w:val="002A42A8"/>
    <w:rsid w:val="002A42B7"/>
    <w:rsid w:val="002A434B"/>
    <w:rsid w:val="002A4413"/>
    <w:rsid w:val="002A457E"/>
    <w:rsid w:val="002A4635"/>
    <w:rsid w:val="002A482F"/>
    <w:rsid w:val="002A4848"/>
    <w:rsid w:val="002A48A1"/>
    <w:rsid w:val="002A490D"/>
    <w:rsid w:val="002A4918"/>
    <w:rsid w:val="002A49F3"/>
    <w:rsid w:val="002A4A53"/>
    <w:rsid w:val="002A4C6E"/>
    <w:rsid w:val="002A4D18"/>
    <w:rsid w:val="002A4D84"/>
    <w:rsid w:val="002A4FD7"/>
    <w:rsid w:val="002A4FFF"/>
    <w:rsid w:val="002A5007"/>
    <w:rsid w:val="002A50B8"/>
    <w:rsid w:val="002A5121"/>
    <w:rsid w:val="002A5263"/>
    <w:rsid w:val="002A53B2"/>
    <w:rsid w:val="002A543B"/>
    <w:rsid w:val="002A54D2"/>
    <w:rsid w:val="002A557A"/>
    <w:rsid w:val="002A589F"/>
    <w:rsid w:val="002A59BE"/>
    <w:rsid w:val="002A5B01"/>
    <w:rsid w:val="002A5B1D"/>
    <w:rsid w:val="002A5BB2"/>
    <w:rsid w:val="002A5BF2"/>
    <w:rsid w:val="002A5C6D"/>
    <w:rsid w:val="002A5DC6"/>
    <w:rsid w:val="002A5E9D"/>
    <w:rsid w:val="002A5EE2"/>
    <w:rsid w:val="002A6188"/>
    <w:rsid w:val="002A6283"/>
    <w:rsid w:val="002A639D"/>
    <w:rsid w:val="002A63CC"/>
    <w:rsid w:val="002A63D7"/>
    <w:rsid w:val="002A6413"/>
    <w:rsid w:val="002A6537"/>
    <w:rsid w:val="002A6670"/>
    <w:rsid w:val="002A6761"/>
    <w:rsid w:val="002A68AB"/>
    <w:rsid w:val="002A6965"/>
    <w:rsid w:val="002A6A3D"/>
    <w:rsid w:val="002A6ABF"/>
    <w:rsid w:val="002A6DFF"/>
    <w:rsid w:val="002A6E56"/>
    <w:rsid w:val="002A6F39"/>
    <w:rsid w:val="002A70BB"/>
    <w:rsid w:val="002A72C6"/>
    <w:rsid w:val="002A73CA"/>
    <w:rsid w:val="002A75F6"/>
    <w:rsid w:val="002A777F"/>
    <w:rsid w:val="002A77C5"/>
    <w:rsid w:val="002A7839"/>
    <w:rsid w:val="002A78A6"/>
    <w:rsid w:val="002A79C5"/>
    <w:rsid w:val="002A79D1"/>
    <w:rsid w:val="002A7A21"/>
    <w:rsid w:val="002A7A46"/>
    <w:rsid w:val="002A7D2F"/>
    <w:rsid w:val="002A7E7C"/>
    <w:rsid w:val="002A7EC4"/>
    <w:rsid w:val="002A7F18"/>
    <w:rsid w:val="002B001A"/>
    <w:rsid w:val="002B010D"/>
    <w:rsid w:val="002B0149"/>
    <w:rsid w:val="002B035C"/>
    <w:rsid w:val="002B0396"/>
    <w:rsid w:val="002B03A7"/>
    <w:rsid w:val="002B05A3"/>
    <w:rsid w:val="002B061E"/>
    <w:rsid w:val="002B06FC"/>
    <w:rsid w:val="002B073A"/>
    <w:rsid w:val="002B08CD"/>
    <w:rsid w:val="002B0920"/>
    <w:rsid w:val="002B0AA4"/>
    <w:rsid w:val="002B0AE4"/>
    <w:rsid w:val="002B0C99"/>
    <w:rsid w:val="002B0CC3"/>
    <w:rsid w:val="002B0E8F"/>
    <w:rsid w:val="002B0EAD"/>
    <w:rsid w:val="002B0F0E"/>
    <w:rsid w:val="002B0F89"/>
    <w:rsid w:val="002B1007"/>
    <w:rsid w:val="002B1031"/>
    <w:rsid w:val="002B112D"/>
    <w:rsid w:val="002B1164"/>
    <w:rsid w:val="002B1198"/>
    <w:rsid w:val="002B11AD"/>
    <w:rsid w:val="002B14E7"/>
    <w:rsid w:val="002B1641"/>
    <w:rsid w:val="002B1679"/>
    <w:rsid w:val="002B17AF"/>
    <w:rsid w:val="002B18A9"/>
    <w:rsid w:val="002B190C"/>
    <w:rsid w:val="002B19F0"/>
    <w:rsid w:val="002B1B16"/>
    <w:rsid w:val="002B1B4E"/>
    <w:rsid w:val="002B1B9C"/>
    <w:rsid w:val="002B1BC4"/>
    <w:rsid w:val="002B1CB7"/>
    <w:rsid w:val="002B1D38"/>
    <w:rsid w:val="002B1DAB"/>
    <w:rsid w:val="002B1E74"/>
    <w:rsid w:val="002B1EB2"/>
    <w:rsid w:val="002B218A"/>
    <w:rsid w:val="002B21AD"/>
    <w:rsid w:val="002B21CB"/>
    <w:rsid w:val="002B2219"/>
    <w:rsid w:val="002B237A"/>
    <w:rsid w:val="002B240D"/>
    <w:rsid w:val="002B256D"/>
    <w:rsid w:val="002B2593"/>
    <w:rsid w:val="002B26E6"/>
    <w:rsid w:val="002B2727"/>
    <w:rsid w:val="002B286B"/>
    <w:rsid w:val="002B2ABF"/>
    <w:rsid w:val="002B2B46"/>
    <w:rsid w:val="002B2CB3"/>
    <w:rsid w:val="002B2EB2"/>
    <w:rsid w:val="002B3087"/>
    <w:rsid w:val="002B3172"/>
    <w:rsid w:val="002B323E"/>
    <w:rsid w:val="002B3292"/>
    <w:rsid w:val="002B32EE"/>
    <w:rsid w:val="002B331D"/>
    <w:rsid w:val="002B3324"/>
    <w:rsid w:val="002B340E"/>
    <w:rsid w:val="002B3433"/>
    <w:rsid w:val="002B3451"/>
    <w:rsid w:val="002B34EA"/>
    <w:rsid w:val="002B35B3"/>
    <w:rsid w:val="002B3668"/>
    <w:rsid w:val="002B3774"/>
    <w:rsid w:val="002B38B9"/>
    <w:rsid w:val="002B398C"/>
    <w:rsid w:val="002B3A27"/>
    <w:rsid w:val="002B3A31"/>
    <w:rsid w:val="002B3BF6"/>
    <w:rsid w:val="002B3D4C"/>
    <w:rsid w:val="002B3E00"/>
    <w:rsid w:val="002B3F0F"/>
    <w:rsid w:val="002B3FE5"/>
    <w:rsid w:val="002B4027"/>
    <w:rsid w:val="002B40E0"/>
    <w:rsid w:val="002B414C"/>
    <w:rsid w:val="002B439B"/>
    <w:rsid w:val="002B44AE"/>
    <w:rsid w:val="002B46BD"/>
    <w:rsid w:val="002B477D"/>
    <w:rsid w:val="002B489D"/>
    <w:rsid w:val="002B48BF"/>
    <w:rsid w:val="002B493F"/>
    <w:rsid w:val="002B49D0"/>
    <w:rsid w:val="002B4B45"/>
    <w:rsid w:val="002B4DF3"/>
    <w:rsid w:val="002B4F3C"/>
    <w:rsid w:val="002B50B7"/>
    <w:rsid w:val="002B513E"/>
    <w:rsid w:val="002B516A"/>
    <w:rsid w:val="002B5290"/>
    <w:rsid w:val="002B5321"/>
    <w:rsid w:val="002B5373"/>
    <w:rsid w:val="002B547F"/>
    <w:rsid w:val="002B5541"/>
    <w:rsid w:val="002B5606"/>
    <w:rsid w:val="002B56EE"/>
    <w:rsid w:val="002B59A5"/>
    <w:rsid w:val="002B5A28"/>
    <w:rsid w:val="002B5A4D"/>
    <w:rsid w:val="002B5A4E"/>
    <w:rsid w:val="002B5A65"/>
    <w:rsid w:val="002B5B85"/>
    <w:rsid w:val="002B5C88"/>
    <w:rsid w:val="002B5D2B"/>
    <w:rsid w:val="002B5E8B"/>
    <w:rsid w:val="002B5EAF"/>
    <w:rsid w:val="002B5ED6"/>
    <w:rsid w:val="002B5FD8"/>
    <w:rsid w:val="002B6008"/>
    <w:rsid w:val="002B602E"/>
    <w:rsid w:val="002B608B"/>
    <w:rsid w:val="002B60A3"/>
    <w:rsid w:val="002B622E"/>
    <w:rsid w:val="002B622F"/>
    <w:rsid w:val="002B64DB"/>
    <w:rsid w:val="002B668D"/>
    <w:rsid w:val="002B66F2"/>
    <w:rsid w:val="002B673F"/>
    <w:rsid w:val="002B688A"/>
    <w:rsid w:val="002B68E5"/>
    <w:rsid w:val="002B6A15"/>
    <w:rsid w:val="002B6A40"/>
    <w:rsid w:val="002B6A79"/>
    <w:rsid w:val="002B6B37"/>
    <w:rsid w:val="002B6C0F"/>
    <w:rsid w:val="002B6C82"/>
    <w:rsid w:val="002B6DAF"/>
    <w:rsid w:val="002B6DD9"/>
    <w:rsid w:val="002B6FD0"/>
    <w:rsid w:val="002B7015"/>
    <w:rsid w:val="002B726C"/>
    <w:rsid w:val="002B741A"/>
    <w:rsid w:val="002B7436"/>
    <w:rsid w:val="002B753E"/>
    <w:rsid w:val="002B759B"/>
    <w:rsid w:val="002B75C7"/>
    <w:rsid w:val="002B7609"/>
    <w:rsid w:val="002B7614"/>
    <w:rsid w:val="002B7707"/>
    <w:rsid w:val="002B79E2"/>
    <w:rsid w:val="002B7A97"/>
    <w:rsid w:val="002B7AE5"/>
    <w:rsid w:val="002B7AFD"/>
    <w:rsid w:val="002B7B2F"/>
    <w:rsid w:val="002B7B3F"/>
    <w:rsid w:val="002B7CB9"/>
    <w:rsid w:val="002B7F27"/>
    <w:rsid w:val="002B7FC8"/>
    <w:rsid w:val="002B7FF7"/>
    <w:rsid w:val="002C0201"/>
    <w:rsid w:val="002C020C"/>
    <w:rsid w:val="002C0404"/>
    <w:rsid w:val="002C0431"/>
    <w:rsid w:val="002C045B"/>
    <w:rsid w:val="002C0508"/>
    <w:rsid w:val="002C0725"/>
    <w:rsid w:val="002C07FA"/>
    <w:rsid w:val="002C084C"/>
    <w:rsid w:val="002C0C28"/>
    <w:rsid w:val="002C0CA1"/>
    <w:rsid w:val="002C0CA4"/>
    <w:rsid w:val="002C0CE8"/>
    <w:rsid w:val="002C0D8D"/>
    <w:rsid w:val="002C0DF2"/>
    <w:rsid w:val="002C0E90"/>
    <w:rsid w:val="002C0F29"/>
    <w:rsid w:val="002C0F70"/>
    <w:rsid w:val="002C0FED"/>
    <w:rsid w:val="002C1096"/>
    <w:rsid w:val="002C1389"/>
    <w:rsid w:val="002C146E"/>
    <w:rsid w:val="002C146F"/>
    <w:rsid w:val="002C1473"/>
    <w:rsid w:val="002C1732"/>
    <w:rsid w:val="002C1808"/>
    <w:rsid w:val="002C18EF"/>
    <w:rsid w:val="002C193F"/>
    <w:rsid w:val="002C19CC"/>
    <w:rsid w:val="002C1A12"/>
    <w:rsid w:val="002C1A2E"/>
    <w:rsid w:val="002C1A4B"/>
    <w:rsid w:val="002C1B44"/>
    <w:rsid w:val="002C1BD0"/>
    <w:rsid w:val="002C1BE2"/>
    <w:rsid w:val="002C1DAB"/>
    <w:rsid w:val="002C1E29"/>
    <w:rsid w:val="002C1F86"/>
    <w:rsid w:val="002C1FB9"/>
    <w:rsid w:val="002C2084"/>
    <w:rsid w:val="002C20A0"/>
    <w:rsid w:val="002C2207"/>
    <w:rsid w:val="002C22BF"/>
    <w:rsid w:val="002C22E9"/>
    <w:rsid w:val="002C2436"/>
    <w:rsid w:val="002C256C"/>
    <w:rsid w:val="002C259F"/>
    <w:rsid w:val="002C2663"/>
    <w:rsid w:val="002C26B0"/>
    <w:rsid w:val="002C26B8"/>
    <w:rsid w:val="002C26DE"/>
    <w:rsid w:val="002C27BE"/>
    <w:rsid w:val="002C2823"/>
    <w:rsid w:val="002C28B2"/>
    <w:rsid w:val="002C29A3"/>
    <w:rsid w:val="002C29DC"/>
    <w:rsid w:val="002C2B4D"/>
    <w:rsid w:val="002C2D49"/>
    <w:rsid w:val="002C2DF9"/>
    <w:rsid w:val="002C2F1B"/>
    <w:rsid w:val="002C31E6"/>
    <w:rsid w:val="002C32CA"/>
    <w:rsid w:val="002C330C"/>
    <w:rsid w:val="002C331A"/>
    <w:rsid w:val="002C33DD"/>
    <w:rsid w:val="002C37A9"/>
    <w:rsid w:val="002C3822"/>
    <w:rsid w:val="002C3863"/>
    <w:rsid w:val="002C3870"/>
    <w:rsid w:val="002C3944"/>
    <w:rsid w:val="002C396B"/>
    <w:rsid w:val="002C39A8"/>
    <w:rsid w:val="002C3A77"/>
    <w:rsid w:val="002C3C72"/>
    <w:rsid w:val="002C3C7D"/>
    <w:rsid w:val="002C3D94"/>
    <w:rsid w:val="002C3DA7"/>
    <w:rsid w:val="002C3DAD"/>
    <w:rsid w:val="002C3F3F"/>
    <w:rsid w:val="002C42A4"/>
    <w:rsid w:val="002C4585"/>
    <w:rsid w:val="002C4599"/>
    <w:rsid w:val="002C461E"/>
    <w:rsid w:val="002C475F"/>
    <w:rsid w:val="002C4788"/>
    <w:rsid w:val="002C4884"/>
    <w:rsid w:val="002C488E"/>
    <w:rsid w:val="002C489D"/>
    <w:rsid w:val="002C48C7"/>
    <w:rsid w:val="002C48F5"/>
    <w:rsid w:val="002C4AB1"/>
    <w:rsid w:val="002C4AF2"/>
    <w:rsid w:val="002C4B0D"/>
    <w:rsid w:val="002C4C8B"/>
    <w:rsid w:val="002C4CB3"/>
    <w:rsid w:val="002C4D0B"/>
    <w:rsid w:val="002C4E64"/>
    <w:rsid w:val="002C51C4"/>
    <w:rsid w:val="002C51EB"/>
    <w:rsid w:val="002C521E"/>
    <w:rsid w:val="002C5258"/>
    <w:rsid w:val="002C5347"/>
    <w:rsid w:val="002C544A"/>
    <w:rsid w:val="002C54C3"/>
    <w:rsid w:val="002C5556"/>
    <w:rsid w:val="002C5694"/>
    <w:rsid w:val="002C569F"/>
    <w:rsid w:val="002C56C1"/>
    <w:rsid w:val="002C5A5E"/>
    <w:rsid w:val="002C5AD1"/>
    <w:rsid w:val="002C5B3B"/>
    <w:rsid w:val="002C5E73"/>
    <w:rsid w:val="002C6008"/>
    <w:rsid w:val="002C640A"/>
    <w:rsid w:val="002C652B"/>
    <w:rsid w:val="002C6533"/>
    <w:rsid w:val="002C658B"/>
    <w:rsid w:val="002C6610"/>
    <w:rsid w:val="002C6650"/>
    <w:rsid w:val="002C68D7"/>
    <w:rsid w:val="002C69E2"/>
    <w:rsid w:val="002C6D40"/>
    <w:rsid w:val="002C70F3"/>
    <w:rsid w:val="002C71B8"/>
    <w:rsid w:val="002C7254"/>
    <w:rsid w:val="002C72C3"/>
    <w:rsid w:val="002C7418"/>
    <w:rsid w:val="002C7579"/>
    <w:rsid w:val="002C7590"/>
    <w:rsid w:val="002C75A6"/>
    <w:rsid w:val="002C75D7"/>
    <w:rsid w:val="002C7705"/>
    <w:rsid w:val="002C7775"/>
    <w:rsid w:val="002C77C2"/>
    <w:rsid w:val="002C7834"/>
    <w:rsid w:val="002C7854"/>
    <w:rsid w:val="002C786B"/>
    <w:rsid w:val="002C78DE"/>
    <w:rsid w:val="002C792E"/>
    <w:rsid w:val="002C7933"/>
    <w:rsid w:val="002C7A7C"/>
    <w:rsid w:val="002C7C8C"/>
    <w:rsid w:val="002C7D51"/>
    <w:rsid w:val="002C7FFE"/>
    <w:rsid w:val="002D005D"/>
    <w:rsid w:val="002D00B1"/>
    <w:rsid w:val="002D030D"/>
    <w:rsid w:val="002D0326"/>
    <w:rsid w:val="002D03D6"/>
    <w:rsid w:val="002D05D0"/>
    <w:rsid w:val="002D0727"/>
    <w:rsid w:val="002D07ED"/>
    <w:rsid w:val="002D07EF"/>
    <w:rsid w:val="002D0857"/>
    <w:rsid w:val="002D08F0"/>
    <w:rsid w:val="002D0A23"/>
    <w:rsid w:val="002D0C36"/>
    <w:rsid w:val="002D0C62"/>
    <w:rsid w:val="002D0C7B"/>
    <w:rsid w:val="002D0E9C"/>
    <w:rsid w:val="002D0F07"/>
    <w:rsid w:val="002D0FD9"/>
    <w:rsid w:val="002D100B"/>
    <w:rsid w:val="002D11F2"/>
    <w:rsid w:val="002D120A"/>
    <w:rsid w:val="002D1384"/>
    <w:rsid w:val="002D139A"/>
    <w:rsid w:val="002D15C1"/>
    <w:rsid w:val="002D1616"/>
    <w:rsid w:val="002D171B"/>
    <w:rsid w:val="002D1760"/>
    <w:rsid w:val="002D1B6C"/>
    <w:rsid w:val="002D1D1E"/>
    <w:rsid w:val="002D1EDB"/>
    <w:rsid w:val="002D1FA1"/>
    <w:rsid w:val="002D1FC1"/>
    <w:rsid w:val="002D20C0"/>
    <w:rsid w:val="002D2219"/>
    <w:rsid w:val="002D22DA"/>
    <w:rsid w:val="002D2303"/>
    <w:rsid w:val="002D2339"/>
    <w:rsid w:val="002D2448"/>
    <w:rsid w:val="002D2602"/>
    <w:rsid w:val="002D2641"/>
    <w:rsid w:val="002D26BA"/>
    <w:rsid w:val="002D26DF"/>
    <w:rsid w:val="002D2767"/>
    <w:rsid w:val="002D2799"/>
    <w:rsid w:val="002D27B2"/>
    <w:rsid w:val="002D281C"/>
    <w:rsid w:val="002D28AF"/>
    <w:rsid w:val="002D2945"/>
    <w:rsid w:val="002D29C8"/>
    <w:rsid w:val="002D2A6C"/>
    <w:rsid w:val="002D2A80"/>
    <w:rsid w:val="002D2AC9"/>
    <w:rsid w:val="002D2ACD"/>
    <w:rsid w:val="002D2BE5"/>
    <w:rsid w:val="002D2C37"/>
    <w:rsid w:val="002D2CD4"/>
    <w:rsid w:val="002D2D68"/>
    <w:rsid w:val="002D2DA1"/>
    <w:rsid w:val="002D2E18"/>
    <w:rsid w:val="002D308B"/>
    <w:rsid w:val="002D316C"/>
    <w:rsid w:val="002D3170"/>
    <w:rsid w:val="002D317D"/>
    <w:rsid w:val="002D3314"/>
    <w:rsid w:val="002D3354"/>
    <w:rsid w:val="002D34D7"/>
    <w:rsid w:val="002D35EC"/>
    <w:rsid w:val="002D3773"/>
    <w:rsid w:val="002D3894"/>
    <w:rsid w:val="002D38E2"/>
    <w:rsid w:val="002D3948"/>
    <w:rsid w:val="002D3AC0"/>
    <w:rsid w:val="002D3C15"/>
    <w:rsid w:val="002D3CF2"/>
    <w:rsid w:val="002D3D0D"/>
    <w:rsid w:val="002D3D44"/>
    <w:rsid w:val="002D3DC5"/>
    <w:rsid w:val="002D3E7A"/>
    <w:rsid w:val="002D4067"/>
    <w:rsid w:val="002D4070"/>
    <w:rsid w:val="002D407D"/>
    <w:rsid w:val="002D40AA"/>
    <w:rsid w:val="002D40BD"/>
    <w:rsid w:val="002D40C1"/>
    <w:rsid w:val="002D4188"/>
    <w:rsid w:val="002D41DA"/>
    <w:rsid w:val="002D436A"/>
    <w:rsid w:val="002D4431"/>
    <w:rsid w:val="002D44CE"/>
    <w:rsid w:val="002D44FD"/>
    <w:rsid w:val="002D458C"/>
    <w:rsid w:val="002D45A8"/>
    <w:rsid w:val="002D4616"/>
    <w:rsid w:val="002D46FB"/>
    <w:rsid w:val="002D4772"/>
    <w:rsid w:val="002D4790"/>
    <w:rsid w:val="002D479D"/>
    <w:rsid w:val="002D47B5"/>
    <w:rsid w:val="002D47C2"/>
    <w:rsid w:val="002D4946"/>
    <w:rsid w:val="002D498A"/>
    <w:rsid w:val="002D4B11"/>
    <w:rsid w:val="002D4DA0"/>
    <w:rsid w:val="002D4F3A"/>
    <w:rsid w:val="002D4FE5"/>
    <w:rsid w:val="002D5045"/>
    <w:rsid w:val="002D52B6"/>
    <w:rsid w:val="002D5471"/>
    <w:rsid w:val="002D54BD"/>
    <w:rsid w:val="002D5585"/>
    <w:rsid w:val="002D57C4"/>
    <w:rsid w:val="002D5829"/>
    <w:rsid w:val="002D58B7"/>
    <w:rsid w:val="002D5A97"/>
    <w:rsid w:val="002D5B4B"/>
    <w:rsid w:val="002D5B6B"/>
    <w:rsid w:val="002D5D12"/>
    <w:rsid w:val="002D5D45"/>
    <w:rsid w:val="002D5D9F"/>
    <w:rsid w:val="002D607E"/>
    <w:rsid w:val="002D620F"/>
    <w:rsid w:val="002D6254"/>
    <w:rsid w:val="002D627E"/>
    <w:rsid w:val="002D62A2"/>
    <w:rsid w:val="002D62C1"/>
    <w:rsid w:val="002D6376"/>
    <w:rsid w:val="002D63FF"/>
    <w:rsid w:val="002D6451"/>
    <w:rsid w:val="002D64ED"/>
    <w:rsid w:val="002D653D"/>
    <w:rsid w:val="002D65AE"/>
    <w:rsid w:val="002D66DE"/>
    <w:rsid w:val="002D682A"/>
    <w:rsid w:val="002D6855"/>
    <w:rsid w:val="002D6883"/>
    <w:rsid w:val="002D68DC"/>
    <w:rsid w:val="002D6914"/>
    <w:rsid w:val="002D6A09"/>
    <w:rsid w:val="002D6C02"/>
    <w:rsid w:val="002D6C36"/>
    <w:rsid w:val="002D6C7D"/>
    <w:rsid w:val="002D6CC5"/>
    <w:rsid w:val="002D6DAD"/>
    <w:rsid w:val="002D6EA9"/>
    <w:rsid w:val="002D6F5C"/>
    <w:rsid w:val="002D6F65"/>
    <w:rsid w:val="002D7000"/>
    <w:rsid w:val="002D70A4"/>
    <w:rsid w:val="002D718C"/>
    <w:rsid w:val="002D73A5"/>
    <w:rsid w:val="002D73AC"/>
    <w:rsid w:val="002D7510"/>
    <w:rsid w:val="002D753D"/>
    <w:rsid w:val="002D7603"/>
    <w:rsid w:val="002D7A13"/>
    <w:rsid w:val="002D7A91"/>
    <w:rsid w:val="002D7AF4"/>
    <w:rsid w:val="002D7B2A"/>
    <w:rsid w:val="002D7B95"/>
    <w:rsid w:val="002D7CCC"/>
    <w:rsid w:val="002D7D57"/>
    <w:rsid w:val="002D7DFA"/>
    <w:rsid w:val="002D7E4B"/>
    <w:rsid w:val="002D7ED3"/>
    <w:rsid w:val="002E00D9"/>
    <w:rsid w:val="002E013E"/>
    <w:rsid w:val="002E0183"/>
    <w:rsid w:val="002E01CC"/>
    <w:rsid w:val="002E02D5"/>
    <w:rsid w:val="002E02E3"/>
    <w:rsid w:val="002E0435"/>
    <w:rsid w:val="002E048A"/>
    <w:rsid w:val="002E0490"/>
    <w:rsid w:val="002E05D3"/>
    <w:rsid w:val="002E0678"/>
    <w:rsid w:val="002E0828"/>
    <w:rsid w:val="002E0862"/>
    <w:rsid w:val="002E090A"/>
    <w:rsid w:val="002E0A4D"/>
    <w:rsid w:val="002E0C45"/>
    <w:rsid w:val="002E0C88"/>
    <w:rsid w:val="002E0DD0"/>
    <w:rsid w:val="002E0E14"/>
    <w:rsid w:val="002E0EAE"/>
    <w:rsid w:val="002E1114"/>
    <w:rsid w:val="002E1127"/>
    <w:rsid w:val="002E1186"/>
    <w:rsid w:val="002E118F"/>
    <w:rsid w:val="002E11BF"/>
    <w:rsid w:val="002E13AD"/>
    <w:rsid w:val="002E1417"/>
    <w:rsid w:val="002E14E3"/>
    <w:rsid w:val="002E1691"/>
    <w:rsid w:val="002E16C1"/>
    <w:rsid w:val="002E185B"/>
    <w:rsid w:val="002E1934"/>
    <w:rsid w:val="002E1967"/>
    <w:rsid w:val="002E19A5"/>
    <w:rsid w:val="002E1A13"/>
    <w:rsid w:val="002E1B90"/>
    <w:rsid w:val="002E1C82"/>
    <w:rsid w:val="002E1CD0"/>
    <w:rsid w:val="002E1E20"/>
    <w:rsid w:val="002E1E94"/>
    <w:rsid w:val="002E1E9C"/>
    <w:rsid w:val="002E1FAB"/>
    <w:rsid w:val="002E1FD0"/>
    <w:rsid w:val="002E2008"/>
    <w:rsid w:val="002E200B"/>
    <w:rsid w:val="002E2036"/>
    <w:rsid w:val="002E20D1"/>
    <w:rsid w:val="002E2160"/>
    <w:rsid w:val="002E2265"/>
    <w:rsid w:val="002E2386"/>
    <w:rsid w:val="002E23E5"/>
    <w:rsid w:val="002E2531"/>
    <w:rsid w:val="002E2723"/>
    <w:rsid w:val="002E2855"/>
    <w:rsid w:val="002E29E9"/>
    <w:rsid w:val="002E29F6"/>
    <w:rsid w:val="002E2A24"/>
    <w:rsid w:val="002E2A42"/>
    <w:rsid w:val="002E2C50"/>
    <w:rsid w:val="002E2CA8"/>
    <w:rsid w:val="002E2CF6"/>
    <w:rsid w:val="002E2D84"/>
    <w:rsid w:val="002E2DC4"/>
    <w:rsid w:val="002E2F71"/>
    <w:rsid w:val="002E31BF"/>
    <w:rsid w:val="002E31F2"/>
    <w:rsid w:val="002E32BF"/>
    <w:rsid w:val="002E32ED"/>
    <w:rsid w:val="002E333C"/>
    <w:rsid w:val="002E334F"/>
    <w:rsid w:val="002E338A"/>
    <w:rsid w:val="002E3478"/>
    <w:rsid w:val="002E34E6"/>
    <w:rsid w:val="002E3573"/>
    <w:rsid w:val="002E35E9"/>
    <w:rsid w:val="002E3818"/>
    <w:rsid w:val="002E3917"/>
    <w:rsid w:val="002E3A94"/>
    <w:rsid w:val="002E3AB5"/>
    <w:rsid w:val="002E3CF6"/>
    <w:rsid w:val="002E3D92"/>
    <w:rsid w:val="002E3DCA"/>
    <w:rsid w:val="002E3EC0"/>
    <w:rsid w:val="002E3F63"/>
    <w:rsid w:val="002E402B"/>
    <w:rsid w:val="002E409C"/>
    <w:rsid w:val="002E41AD"/>
    <w:rsid w:val="002E438A"/>
    <w:rsid w:val="002E43A3"/>
    <w:rsid w:val="002E445E"/>
    <w:rsid w:val="002E452B"/>
    <w:rsid w:val="002E4590"/>
    <w:rsid w:val="002E48C2"/>
    <w:rsid w:val="002E48CC"/>
    <w:rsid w:val="002E48DD"/>
    <w:rsid w:val="002E497A"/>
    <w:rsid w:val="002E4A9B"/>
    <w:rsid w:val="002E4BEC"/>
    <w:rsid w:val="002E4CD6"/>
    <w:rsid w:val="002E4D95"/>
    <w:rsid w:val="002E4ECF"/>
    <w:rsid w:val="002E4F18"/>
    <w:rsid w:val="002E4FAF"/>
    <w:rsid w:val="002E518F"/>
    <w:rsid w:val="002E520F"/>
    <w:rsid w:val="002E5250"/>
    <w:rsid w:val="002E5259"/>
    <w:rsid w:val="002E525A"/>
    <w:rsid w:val="002E5263"/>
    <w:rsid w:val="002E5543"/>
    <w:rsid w:val="002E5575"/>
    <w:rsid w:val="002E5590"/>
    <w:rsid w:val="002E571C"/>
    <w:rsid w:val="002E57F8"/>
    <w:rsid w:val="002E5879"/>
    <w:rsid w:val="002E592C"/>
    <w:rsid w:val="002E59A9"/>
    <w:rsid w:val="002E5AAF"/>
    <w:rsid w:val="002E5AB6"/>
    <w:rsid w:val="002E5AB8"/>
    <w:rsid w:val="002E5B4C"/>
    <w:rsid w:val="002E5B80"/>
    <w:rsid w:val="002E5C1A"/>
    <w:rsid w:val="002E5C3A"/>
    <w:rsid w:val="002E5C9D"/>
    <w:rsid w:val="002E5DAE"/>
    <w:rsid w:val="002E5DF0"/>
    <w:rsid w:val="002E5DFD"/>
    <w:rsid w:val="002E5E51"/>
    <w:rsid w:val="002E5F55"/>
    <w:rsid w:val="002E5F79"/>
    <w:rsid w:val="002E5FD6"/>
    <w:rsid w:val="002E6028"/>
    <w:rsid w:val="002E605B"/>
    <w:rsid w:val="002E60BA"/>
    <w:rsid w:val="002E60E6"/>
    <w:rsid w:val="002E62FD"/>
    <w:rsid w:val="002E6454"/>
    <w:rsid w:val="002E653B"/>
    <w:rsid w:val="002E658A"/>
    <w:rsid w:val="002E65EE"/>
    <w:rsid w:val="002E68BB"/>
    <w:rsid w:val="002E68F6"/>
    <w:rsid w:val="002E6B0B"/>
    <w:rsid w:val="002E6B58"/>
    <w:rsid w:val="002E6BA7"/>
    <w:rsid w:val="002E6BB3"/>
    <w:rsid w:val="002E6C76"/>
    <w:rsid w:val="002E6D8F"/>
    <w:rsid w:val="002E6DC9"/>
    <w:rsid w:val="002E6DFE"/>
    <w:rsid w:val="002E6E13"/>
    <w:rsid w:val="002E6EDA"/>
    <w:rsid w:val="002E6FC5"/>
    <w:rsid w:val="002E6FD2"/>
    <w:rsid w:val="002E7118"/>
    <w:rsid w:val="002E7155"/>
    <w:rsid w:val="002E7338"/>
    <w:rsid w:val="002E7374"/>
    <w:rsid w:val="002E738D"/>
    <w:rsid w:val="002E7427"/>
    <w:rsid w:val="002E74BB"/>
    <w:rsid w:val="002E763F"/>
    <w:rsid w:val="002E7697"/>
    <w:rsid w:val="002E7748"/>
    <w:rsid w:val="002E7849"/>
    <w:rsid w:val="002E79D4"/>
    <w:rsid w:val="002E7A46"/>
    <w:rsid w:val="002E7A6C"/>
    <w:rsid w:val="002E7A90"/>
    <w:rsid w:val="002E7B9D"/>
    <w:rsid w:val="002E7CE8"/>
    <w:rsid w:val="002E7D1E"/>
    <w:rsid w:val="002E7EC3"/>
    <w:rsid w:val="002E7EC6"/>
    <w:rsid w:val="002E7F27"/>
    <w:rsid w:val="002E7F9C"/>
    <w:rsid w:val="002F0007"/>
    <w:rsid w:val="002F000F"/>
    <w:rsid w:val="002F009E"/>
    <w:rsid w:val="002F0146"/>
    <w:rsid w:val="002F0218"/>
    <w:rsid w:val="002F03A4"/>
    <w:rsid w:val="002F0463"/>
    <w:rsid w:val="002F07E9"/>
    <w:rsid w:val="002F08D6"/>
    <w:rsid w:val="002F0944"/>
    <w:rsid w:val="002F09DD"/>
    <w:rsid w:val="002F0A9F"/>
    <w:rsid w:val="002F0C2D"/>
    <w:rsid w:val="002F0D44"/>
    <w:rsid w:val="002F0E53"/>
    <w:rsid w:val="002F0FA5"/>
    <w:rsid w:val="002F0FD1"/>
    <w:rsid w:val="002F138F"/>
    <w:rsid w:val="002F13E0"/>
    <w:rsid w:val="002F141F"/>
    <w:rsid w:val="002F1625"/>
    <w:rsid w:val="002F16CF"/>
    <w:rsid w:val="002F1702"/>
    <w:rsid w:val="002F192E"/>
    <w:rsid w:val="002F197C"/>
    <w:rsid w:val="002F19F2"/>
    <w:rsid w:val="002F1A22"/>
    <w:rsid w:val="002F1A48"/>
    <w:rsid w:val="002F1A61"/>
    <w:rsid w:val="002F1B00"/>
    <w:rsid w:val="002F1B25"/>
    <w:rsid w:val="002F1BFB"/>
    <w:rsid w:val="002F1DC2"/>
    <w:rsid w:val="002F1DCC"/>
    <w:rsid w:val="002F1E76"/>
    <w:rsid w:val="002F1FE0"/>
    <w:rsid w:val="002F2064"/>
    <w:rsid w:val="002F2138"/>
    <w:rsid w:val="002F21CC"/>
    <w:rsid w:val="002F22EB"/>
    <w:rsid w:val="002F243F"/>
    <w:rsid w:val="002F2499"/>
    <w:rsid w:val="002F24E5"/>
    <w:rsid w:val="002F253F"/>
    <w:rsid w:val="002F2632"/>
    <w:rsid w:val="002F270E"/>
    <w:rsid w:val="002F27B8"/>
    <w:rsid w:val="002F283C"/>
    <w:rsid w:val="002F287E"/>
    <w:rsid w:val="002F295A"/>
    <w:rsid w:val="002F2B0A"/>
    <w:rsid w:val="002F2CD9"/>
    <w:rsid w:val="002F2D15"/>
    <w:rsid w:val="002F2D3A"/>
    <w:rsid w:val="002F2D94"/>
    <w:rsid w:val="002F2E4D"/>
    <w:rsid w:val="002F2F7D"/>
    <w:rsid w:val="002F2FB2"/>
    <w:rsid w:val="002F31C7"/>
    <w:rsid w:val="002F327C"/>
    <w:rsid w:val="002F32DE"/>
    <w:rsid w:val="002F337C"/>
    <w:rsid w:val="002F3563"/>
    <w:rsid w:val="002F35E2"/>
    <w:rsid w:val="002F36B9"/>
    <w:rsid w:val="002F3773"/>
    <w:rsid w:val="002F3A32"/>
    <w:rsid w:val="002F3BB4"/>
    <w:rsid w:val="002F3C40"/>
    <w:rsid w:val="002F3E80"/>
    <w:rsid w:val="002F3EBE"/>
    <w:rsid w:val="002F3ED3"/>
    <w:rsid w:val="002F3F87"/>
    <w:rsid w:val="002F4100"/>
    <w:rsid w:val="002F41E0"/>
    <w:rsid w:val="002F4329"/>
    <w:rsid w:val="002F449E"/>
    <w:rsid w:val="002F44A1"/>
    <w:rsid w:val="002F4508"/>
    <w:rsid w:val="002F451D"/>
    <w:rsid w:val="002F451E"/>
    <w:rsid w:val="002F4651"/>
    <w:rsid w:val="002F46E3"/>
    <w:rsid w:val="002F4749"/>
    <w:rsid w:val="002F47C5"/>
    <w:rsid w:val="002F47CF"/>
    <w:rsid w:val="002F489D"/>
    <w:rsid w:val="002F48C8"/>
    <w:rsid w:val="002F4945"/>
    <w:rsid w:val="002F49AC"/>
    <w:rsid w:val="002F4A06"/>
    <w:rsid w:val="002F4B0E"/>
    <w:rsid w:val="002F4D2E"/>
    <w:rsid w:val="002F4DEA"/>
    <w:rsid w:val="002F4E26"/>
    <w:rsid w:val="002F4F34"/>
    <w:rsid w:val="002F50A2"/>
    <w:rsid w:val="002F5197"/>
    <w:rsid w:val="002F5303"/>
    <w:rsid w:val="002F5452"/>
    <w:rsid w:val="002F56EA"/>
    <w:rsid w:val="002F57D0"/>
    <w:rsid w:val="002F588F"/>
    <w:rsid w:val="002F5894"/>
    <w:rsid w:val="002F58FB"/>
    <w:rsid w:val="002F596A"/>
    <w:rsid w:val="002F5971"/>
    <w:rsid w:val="002F59F3"/>
    <w:rsid w:val="002F59F9"/>
    <w:rsid w:val="002F5B0F"/>
    <w:rsid w:val="002F5EA1"/>
    <w:rsid w:val="002F5EEE"/>
    <w:rsid w:val="002F5F01"/>
    <w:rsid w:val="002F6210"/>
    <w:rsid w:val="002F63E3"/>
    <w:rsid w:val="002F6622"/>
    <w:rsid w:val="002F684C"/>
    <w:rsid w:val="002F6989"/>
    <w:rsid w:val="002F6A85"/>
    <w:rsid w:val="002F6C44"/>
    <w:rsid w:val="002F6E3F"/>
    <w:rsid w:val="002F6E4B"/>
    <w:rsid w:val="002F6F4E"/>
    <w:rsid w:val="002F6F91"/>
    <w:rsid w:val="002F7087"/>
    <w:rsid w:val="002F70B2"/>
    <w:rsid w:val="002F70DB"/>
    <w:rsid w:val="002F712F"/>
    <w:rsid w:val="002F719F"/>
    <w:rsid w:val="002F721C"/>
    <w:rsid w:val="002F7256"/>
    <w:rsid w:val="002F7421"/>
    <w:rsid w:val="002F750A"/>
    <w:rsid w:val="002F754B"/>
    <w:rsid w:val="002F7580"/>
    <w:rsid w:val="002F771A"/>
    <w:rsid w:val="002F778D"/>
    <w:rsid w:val="002F780D"/>
    <w:rsid w:val="002F782A"/>
    <w:rsid w:val="002F792D"/>
    <w:rsid w:val="002F79E0"/>
    <w:rsid w:val="002F7B14"/>
    <w:rsid w:val="002F7C06"/>
    <w:rsid w:val="002F7CBE"/>
    <w:rsid w:val="002F7F80"/>
    <w:rsid w:val="00300143"/>
    <w:rsid w:val="00300187"/>
    <w:rsid w:val="00300234"/>
    <w:rsid w:val="003002C9"/>
    <w:rsid w:val="00300345"/>
    <w:rsid w:val="00300594"/>
    <w:rsid w:val="00300652"/>
    <w:rsid w:val="00300666"/>
    <w:rsid w:val="0030069E"/>
    <w:rsid w:val="003007A7"/>
    <w:rsid w:val="00300808"/>
    <w:rsid w:val="00300989"/>
    <w:rsid w:val="003009F4"/>
    <w:rsid w:val="00300BD7"/>
    <w:rsid w:val="00300C0E"/>
    <w:rsid w:val="00300C46"/>
    <w:rsid w:val="00300D5B"/>
    <w:rsid w:val="00300F44"/>
    <w:rsid w:val="00300F81"/>
    <w:rsid w:val="00301011"/>
    <w:rsid w:val="003011EC"/>
    <w:rsid w:val="00301272"/>
    <w:rsid w:val="00301392"/>
    <w:rsid w:val="0030140E"/>
    <w:rsid w:val="00301413"/>
    <w:rsid w:val="003014C1"/>
    <w:rsid w:val="00301512"/>
    <w:rsid w:val="0030164C"/>
    <w:rsid w:val="003017E1"/>
    <w:rsid w:val="003018AF"/>
    <w:rsid w:val="0030190C"/>
    <w:rsid w:val="003019C6"/>
    <w:rsid w:val="00301A1F"/>
    <w:rsid w:val="0030200C"/>
    <w:rsid w:val="00302014"/>
    <w:rsid w:val="00302056"/>
    <w:rsid w:val="0030219B"/>
    <w:rsid w:val="003021CC"/>
    <w:rsid w:val="00302286"/>
    <w:rsid w:val="003022CC"/>
    <w:rsid w:val="003023AB"/>
    <w:rsid w:val="003023CB"/>
    <w:rsid w:val="003023F6"/>
    <w:rsid w:val="00302426"/>
    <w:rsid w:val="0030243B"/>
    <w:rsid w:val="00302A0E"/>
    <w:rsid w:val="00302B5A"/>
    <w:rsid w:val="00302C04"/>
    <w:rsid w:val="00302C0A"/>
    <w:rsid w:val="00302C2A"/>
    <w:rsid w:val="00302E06"/>
    <w:rsid w:val="00302E6F"/>
    <w:rsid w:val="00302EF3"/>
    <w:rsid w:val="00302F1D"/>
    <w:rsid w:val="00303048"/>
    <w:rsid w:val="003030E1"/>
    <w:rsid w:val="0030316B"/>
    <w:rsid w:val="0030316F"/>
    <w:rsid w:val="0030326B"/>
    <w:rsid w:val="0030331B"/>
    <w:rsid w:val="00303456"/>
    <w:rsid w:val="003034BB"/>
    <w:rsid w:val="00303512"/>
    <w:rsid w:val="0030365F"/>
    <w:rsid w:val="003036A1"/>
    <w:rsid w:val="003038C0"/>
    <w:rsid w:val="0030397C"/>
    <w:rsid w:val="00303B31"/>
    <w:rsid w:val="00303CAE"/>
    <w:rsid w:val="00303D59"/>
    <w:rsid w:val="00303E6A"/>
    <w:rsid w:val="00303F1C"/>
    <w:rsid w:val="00303F96"/>
    <w:rsid w:val="003040C4"/>
    <w:rsid w:val="003041D1"/>
    <w:rsid w:val="00304214"/>
    <w:rsid w:val="003042F5"/>
    <w:rsid w:val="00304334"/>
    <w:rsid w:val="00304371"/>
    <w:rsid w:val="0030438B"/>
    <w:rsid w:val="003043AA"/>
    <w:rsid w:val="00304428"/>
    <w:rsid w:val="00304483"/>
    <w:rsid w:val="00304497"/>
    <w:rsid w:val="00304663"/>
    <w:rsid w:val="00304822"/>
    <w:rsid w:val="00304B97"/>
    <w:rsid w:val="00304BA2"/>
    <w:rsid w:val="00304BA9"/>
    <w:rsid w:val="00304BC5"/>
    <w:rsid w:val="00304CA4"/>
    <w:rsid w:val="00304CC9"/>
    <w:rsid w:val="00304EEA"/>
    <w:rsid w:val="00304F4A"/>
    <w:rsid w:val="00304F93"/>
    <w:rsid w:val="003050ED"/>
    <w:rsid w:val="00305300"/>
    <w:rsid w:val="00305382"/>
    <w:rsid w:val="003053DB"/>
    <w:rsid w:val="00305401"/>
    <w:rsid w:val="003055B8"/>
    <w:rsid w:val="003055D4"/>
    <w:rsid w:val="003055E8"/>
    <w:rsid w:val="003056FB"/>
    <w:rsid w:val="00305724"/>
    <w:rsid w:val="003057C2"/>
    <w:rsid w:val="0030581A"/>
    <w:rsid w:val="0030581D"/>
    <w:rsid w:val="00305867"/>
    <w:rsid w:val="003059B4"/>
    <w:rsid w:val="003059FA"/>
    <w:rsid w:val="00305A71"/>
    <w:rsid w:val="00305A74"/>
    <w:rsid w:val="00305C66"/>
    <w:rsid w:val="00305C71"/>
    <w:rsid w:val="00305D42"/>
    <w:rsid w:val="00305D79"/>
    <w:rsid w:val="00305EAB"/>
    <w:rsid w:val="00305F6F"/>
    <w:rsid w:val="0030602F"/>
    <w:rsid w:val="00306486"/>
    <w:rsid w:val="00306657"/>
    <w:rsid w:val="00306679"/>
    <w:rsid w:val="0030687B"/>
    <w:rsid w:val="0030694E"/>
    <w:rsid w:val="003069F5"/>
    <w:rsid w:val="00306A5A"/>
    <w:rsid w:val="00306B1F"/>
    <w:rsid w:val="00306CEF"/>
    <w:rsid w:val="00306D61"/>
    <w:rsid w:val="00306D97"/>
    <w:rsid w:val="00306DA0"/>
    <w:rsid w:val="00306DB8"/>
    <w:rsid w:val="00306DF0"/>
    <w:rsid w:val="00306E2C"/>
    <w:rsid w:val="00306E65"/>
    <w:rsid w:val="00306EB1"/>
    <w:rsid w:val="00306EDF"/>
    <w:rsid w:val="00306F47"/>
    <w:rsid w:val="00306FCD"/>
    <w:rsid w:val="0030709A"/>
    <w:rsid w:val="003070F7"/>
    <w:rsid w:val="0030712C"/>
    <w:rsid w:val="00307184"/>
    <w:rsid w:val="003071C2"/>
    <w:rsid w:val="003072A6"/>
    <w:rsid w:val="003072E6"/>
    <w:rsid w:val="00307300"/>
    <w:rsid w:val="003073C0"/>
    <w:rsid w:val="0030744B"/>
    <w:rsid w:val="0030745A"/>
    <w:rsid w:val="00307461"/>
    <w:rsid w:val="0030747A"/>
    <w:rsid w:val="0030758A"/>
    <w:rsid w:val="003075D0"/>
    <w:rsid w:val="00307605"/>
    <w:rsid w:val="0030771F"/>
    <w:rsid w:val="0030772D"/>
    <w:rsid w:val="0030777E"/>
    <w:rsid w:val="003077A3"/>
    <w:rsid w:val="003078D6"/>
    <w:rsid w:val="003079CB"/>
    <w:rsid w:val="00307ABF"/>
    <w:rsid w:val="00307B62"/>
    <w:rsid w:val="00307BFB"/>
    <w:rsid w:val="00307CAC"/>
    <w:rsid w:val="00307D3D"/>
    <w:rsid w:val="00307D4C"/>
    <w:rsid w:val="00307D6B"/>
    <w:rsid w:val="00307DEF"/>
    <w:rsid w:val="0031000D"/>
    <w:rsid w:val="00310012"/>
    <w:rsid w:val="0031003B"/>
    <w:rsid w:val="00310144"/>
    <w:rsid w:val="00310151"/>
    <w:rsid w:val="003101BC"/>
    <w:rsid w:val="00310278"/>
    <w:rsid w:val="0031028A"/>
    <w:rsid w:val="003102C3"/>
    <w:rsid w:val="00310333"/>
    <w:rsid w:val="00310449"/>
    <w:rsid w:val="00310518"/>
    <w:rsid w:val="003105A9"/>
    <w:rsid w:val="0031078C"/>
    <w:rsid w:val="003107B9"/>
    <w:rsid w:val="003108AD"/>
    <w:rsid w:val="003108B7"/>
    <w:rsid w:val="003108C4"/>
    <w:rsid w:val="00310937"/>
    <w:rsid w:val="003109A1"/>
    <w:rsid w:val="00310B5F"/>
    <w:rsid w:val="00310BBA"/>
    <w:rsid w:val="00310C27"/>
    <w:rsid w:val="00310C43"/>
    <w:rsid w:val="00310D5C"/>
    <w:rsid w:val="00310D95"/>
    <w:rsid w:val="00310E10"/>
    <w:rsid w:val="00310EF0"/>
    <w:rsid w:val="00310F11"/>
    <w:rsid w:val="00310F9B"/>
    <w:rsid w:val="00310FD9"/>
    <w:rsid w:val="0031104D"/>
    <w:rsid w:val="00311085"/>
    <w:rsid w:val="00311165"/>
    <w:rsid w:val="003111F3"/>
    <w:rsid w:val="00311201"/>
    <w:rsid w:val="0031124A"/>
    <w:rsid w:val="00311251"/>
    <w:rsid w:val="00311268"/>
    <w:rsid w:val="00311331"/>
    <w:rsid w:val="00311392"/>
    <w:rsid w:val="00311413"/>
    <w:rsid w:val="003114EA"/>
    <w:rsid w:val="00311520"/>
    <w:rsid w:val="00311777"/>
    <w:rsid w:val="003117B6"/>
    <w:rsid w:val="003117D8"/>
    <w:rsid w:val="0031199E"/>
    <w:rsid w:val="00311AB2"/>
    <w:rsid w:val="00311AC1"/>
    <w:rsid w:val="00311D96"/>
    <w:rsid w:val="00311DB9"/>
    <w:rsid w:val="00311E0E"/>
    <w:rsid w:val="00311E52"/>
    <w:rsid w:val="00311E87"/>
    <w:rsid w:val="00312071"/>
    <w:rsid w:val="003120B1"/>
    <w:rsid w:val="003120E7"/>
    <w:rsid w:val="0031211A"/>
    <w:rsid w:val="00312325"/>
    <w:rsid w:val="00312337"/>
    <w:rsid w:val="003123E7"/>
    <w:rsid w:val="0031249E"/>
    <w:rsid w:val="00312538"/>
    <w:rsid w:val="00312635"/>
    <w:rsid w:val="003128D1"/>
    <w:rsid w:val="00312910"/>
    <w:rsid w:val="00312958"/>
    <w:rsid w:val="003129AB"/>
    <w:rsid w:val="00312A3E"/>
    <w:rsid w:val="00312AE4"/>
    <w:rsid w:val="00312C90"/>
    <w:rsid w:val="00312DBA"/>
    <w:rsid w:val="00312E28"/>
    <w:rsid w:val="00312F2B"/>
    <w:rsid w:val="00312F79"/>
    <w:rsid w:val="00312FE7"/>
    <w:rsid w:val="0031305A"/>
    <w:rsid w:val="0031314D"/>
    <w:rsid w:val="00313267"/>
    <w:rsid w:val="003132B3"/>
    <w:rsid w:val="0031330A"/>
    <w:rsid w:val="003133E0"/>
    <w:rsid w:val="0031341C"/>
    <w:rsid w:val="00313428"/>
    <w:rsid w:val="00313594"/>
    <w:rsid w:val="0031368B"/>
    <w:rsid w:val="00313752"/>
    <w:rsid w:val="0031377F"/>
    <w:rsid w:val="00313899"/>
    <w:rsid w:val="00313A06"/>
    <w:rsid w:val="00313AE4"/>
    <w:rsid w:val="00313BF7"/>
    <w:rsid w:val="00313E2E"/>
    <w:rsid w:val="00314107"/>
    <w:rsid w:val="0031414C"/>
    <w:rsid w:val="003142C6"/>
    <w:rsid w:val="003143D4"/>
    <w:rsid w:val="003143E1"/>
    <w:rsid w:val="00314415"/>
    <w:rsid w:val="0031445B"/>
    <w:rsid w:val="0031468B"/>
    <w:rsid w:val="003146AE"/>
    <w:rsid w:val="0031471B"/>
    <w:rsid w:val="00314841"/>
    <w:rsid w:val="003148A7"/>
    <w:rsid w:val="0031493C"/>
    <w:rsid w:val="0031496B"/>
    <w:rsid w:val="0031498C"/>
    <w:rsid w:val="00314A76"/>
    <w:rsid w:val="00314BA8"/>
    <w:rsid w:val="00314C14"/>
    <w:rsid w:val="00314F86"/>
    <w:rsid w:val="00314FA1"/>
    <w:rsid w:val="00314FF3"/>
    <w:rsid w:val="003150A9"/>
    <w:rsid w:val="00315167"/>
    <w:rsid w:val="0031529D"/>
    <w:rsid w:val="0031564F"/>
    <w:rsid w:val="00315804"/>
    <w:rsid w:val="00315829"/>
    <w:rsid w:val="00315885"/>
    <w:rsid w:val="00315962"/>
    <w:rsid w:val="00315A17"/>
    <w:rsid w:val="00315B0F"/>
    <w:rsid w:val="00315BC0"/>
    <w:rsid w:val="00315CFE"/>
    <w:rsid w:val="00315D70"/>
    <w:rsid w:val="00315DEB"/>
    <w:rsid w:val="00315E6B"/>
    <w:rsid w:val="00315F6B"/>
    <w:rsid w:val="00316019"/>
    <w:rsid w:val="0031609E"/>
    <w:rsid w:val="0031615B"/>
    <w:rsid w:val="003161C2"/>
    <w:rsid w:val="00316235"/>
    <w:rsid w:val="0031637A"/>
    <w:rsid w:val="003163F8"/>
    <w:rsid w:val="003164C9"/>
    <w:rsid w:val="00316507"/>
    <w:rsid w:val="0031665E"/>
    <w:rsid w:val="003168CA"/>
    <w:rsid w:val="00316963"/>
    <w:rsid w:val="00316A16"/>
    <w:rsid w:val="00316BE1"/>
    <w:rsid w:val="00316C2B"/>
    <w:rsid w:val="00316D13"/>
    <w:rsid w:val="00316F4B"/>
    <w:rsid w:val="0031725E"/>
    <w:rsid w:val="00317265"/>
    <w:rsid w:val="00317379"/>
    <w:rsid w:val="003173A7"/>
    <w:rsid w:val="00317598"/>
    <w:rsid w:val="00317602"/>
    <w:rsid w:val="0031764D"/>
    <w:rsid w:val="003177CE"/>
    <w:rsid w:val="003178F2"/>
    <w:rsid w:val="00317935"/>
    <w:rsid w:val="00317943"/>
    <w:rsid w:val="0031795C"/>
    <w:rsid w:val="00317992"/>
    <w:rsid w:val="003179FB"/>
    <w:rsid w:val="00317A2F"/>
    <w:rsid w:val="00317AC2"/>
    <w:rsid w:val="00317B74"/>
    <w:rsid w:val="00317B88"/>
    <w:rsid w:val="00317BA5"/>
    <w:rsid w:val="00317C54"/>
    <w:rsid w:val="00317C87"/>
    <w:rsid w:val="00317D85"/>
    <w:rsid w:val="003200EC"/>
    <w:rsid w:val="003202C4"/>
    <w:rsid w:val="00320380"/>
    <w:rsid w:val="00320429"/>
    <w:rsid w:val="00320455"/>
    <w:rsid w:val="00320485"/>
    <w:rsid w:val="0032065F"/>
    <w:rsid w:val="003206C3"/>
    <w:rsid w:val="00320749"/>
    <w:rsid w:val="00320A46"/>
    <w:rsid w:val="00320ABE"/>
    <w:rsid w:val="00320ABF"/>
    <w:rsid w:val="00320AE6"/>
    <w:rsid w:val="00320B19"/>
    <w:rsid w:val="00320C6B"/>
    <w:rsid w:val="00320F7E"/>
    <w:rsid w:val="00320FC1"/>
    <w:rsid w:val="00320FC7"/>
    <w:rsid w:val="003211E5"/>
    <w:rsid w:val="0032129A"/>
    <w:rsid w:val="003213D0"/>
    <w:rsid w:val="0032154C"/>
    <w:rsid w:val="003215F3"/>
    <w:rsid w:val="003215F7"/>
    <w:rsid w:val="003216DA"/>
    <w:rsid w:val="00321746"/>
    <w:rsid w:val="00321A17"/>
    <w:rsid w:val="00321C34"/>
    <w:rsid w:val="00321FCF"/>
    <w:rsid w:val="0032210D"/>
    <w:rsid w:val="003221DF"/>
    <w:rsid w:val="0032223B"/>
    <w:rsid w:val="00322543"/>
    <w:rsid w:val="0032297E"/>
    <w:rsid w:val="00322B0E"/>
    <w:rsid w:val="00322B1D"/>
    <w:rsid w:val="00322B4A"/>
    <w:rsid w:val="00322E9F"/>
    <w:rsid w:val="00322EFB"/>
    <w:rsid w:val="00322FAB"/>
    <w:rsid w:val="00323002"/>
    <w:rsid w:val="00323081"/>
    <w:rsid w:val="00323145"/>
    <w:rsid w:val="003231AE"/>
    <w:rsid w:val="00323241"/>
    <w:rsid w:val="003232DB"/>
    <w:rsid w:val="00323843"/>
    <w:rsid w:val="0032391A"/>
    <w:rsid w:val="0032397C"/>
    <w:rsid w:val="003239B5"/>
    <w:rsid w:val="00323A62"/>
    <w:rsid w:val="00323A8A"/>
    <w:rsid w:val="00323BCE"/>
    <w:rsid w:val="00323D99"/>
    <w:rsid w:val="00323DCF"/>
    <w:rsid w:val="00323E57"/>
    <w:rsid w:val="00323F47"/>
    <w:rsid w:val="003240BD"/>
    <w:rsid w:val="003240EC"/>
    <w:rsid w:val="00324133"/>
    <w:rsid w:val="003247D2"/>
    <w:rsid w:val="00324B67"/>
    <w:rsid w:val="00324BBD"/>
    <w:rsid w:val="00324DCA"/>
    <w:rsid w:val="00324EAE"/>
    <w:rsid w:val="00324ECD"/>
    <w:rsid w:val="00324F45"/>
    <w:rsid w:val="00324F7D"/>
    <w:rsid w:val="00325229"/>
    <w:rsid w:val="0032526B"/>
    <w:rsid w:val="00325518"/>
    <w:rsid w:val="00325705"/>
    <w:rsid w:val="0032571A"/>
    <w:rsid w:val="0032590B"/>
    <w:rsid w:val="00325A62"/>
    <w:rsid w:val="00325A82"/>
    <w:rsid w:val="00325BDD"/>
    <w:rsid w:val="00325BF2"/>
    <w:rsid w:val="00325D51"/>
    <w:rsid w:val="00325F06"/>
    <w:rsid w:val="00325F0A"/>
    <w:rsid w:val="0032604E"/>
    <w:rsid w:val="00326087"/>
    <w:rsid w:val="003260E1"/>
    <w:rsid w:val="003261F1"/>
    <w:rsid w:val="0032626A"/>
    <w:rsid w:val="003263CD"/>
    <w:rsid w:val="00326406"/>
    <w:rsid w:val="00326521"/>
    <w:rsid w:val="0032660E"/>
    <w:rsid w:val="00326788"/>
    <w:rsid w:val="003268CE"/>
    <w:rsid w:val="0032697B"/>
    <w:rsid w:val="00326AAE"/>
    <w:rsid w:val="00326B76"/>
    <w:rsid w:val="00326C12"/>
    <w:rsid w:val="00326C92"/>
    <w:rsid w:val="00326DA7"/>
    <w:rsid w:val="00326F51"/>
    <w:rsid w:val="00326F6F"/>
    <w:rsid w:val="003270AD"/>
    <w:rsid w:val="003271BD"/>
    <w:rsid w:val="003271BF"/>
    <w:rsid w:val="003272F1"/>
    <w:rsid w:val="00327493"/>
    <w:rsid w:val="003275EC"/>
    <w:rsid w:val="003276C5"/>
    <w:rsid w:val="003276D6"/>
    <w:rsid w:val="00327861"/>
    <w:rsid w:val="003278AB"/>
    <w:rsid w:val="003278D6"/>
    <w:rsid w:val="00327923"/>
    <w:rsid w:val="00327A1B"/>
    <w:rsid w:val="00327A83"/>
    <w:rsid w:val="00327A8A"/>
    <w:rsid w:val="00327AF9"/>
    <w:rsid w:val="00327BF1"/>
    <w:rsid w:val="00327C54"/>
    <w:rsid w:val="00327C72"/>
    <w:rsid w:val="00327D5C"/>
    <w:rsid w:val="00327E50"/>
    <w:rsid w:val="00327E92"/>
    <w:rsid w:val="00327EBE"/>
    <w:rsid w:val="00327F38"/>
    <w:rsid w:val="00330044"/>
    <w:rsid w:val="00330237"/>
    <w:rsid w:val="0033033A"/>
    <w:rsid w:val="00330381"/>
    <w:rsid w:val="00330455"/>
    <w:rsid w:val="003304CD"/>
    <w:rsid w:val="003305BB"/>
    <w:rsid w:val="00330611"/>
    <w:rsid w:val="003306AA"/>
    <w:rsid w:val="003307F0"/>
    <w:rsid w:val="0033080B"/>
    <w:rsid w:val="00330857"/>
    <w:rsid w:val="00330890"/>
    <w:rsid w:val="00330B4F"/>
    <w:rsid w:val="00330B8C"/>
    <w:rsid w:val="00330B9D"/>
    <w:rsid w:val="00330BB9"/>
    <w:rsid w:val="00330D4C"/>
    <w:rsid w:val="0033110E"/>
    <w:rsid w:val="00331349"/>
    <w:rsid w:val="003314C3"/>
    <w:rsid w:val="003314EB"/>
    <w:rsid w:val="003315A9"/>
    <w:rsid w:val="003315E8"/>
    <w:rsid w:val="00331654"/>
    <w:rsid w:val="0033170C"/>
    <w:rsid w:val="0033171C"/>
    <w:rsid w:val="0033174E"/>
    <w:rsid w:val="00331835"/>
    <w:rsid w:val="00331934"/>
    <w:rsid w:val="00331945"/>
    <w:rsid w:val="003319E4"/>
    <w:rsid w:val="00331A11"/>
    <w:rsid w:val="00331A36"/>
    <w:rsid w:val="00331A68"/>
    <w:rsid w:val="00331B31"/>
    <w:rsid w:val="00331BA0"/>
    <w:rsid w:val="00331C42"/>
    <w:rsid w:val="00331C55"/>
    <w:rsid w:val="00331CB3"/>
    <w:rsid w:val="00331D03"/>
    <w:rsid w:val="00331E3D"/>
    <w:rsid w:val="00331E61"/>
    <w:rsid w:val="00331F7F"/>
    <w:rsid w:val="00332010"/>
    <w:rsid w:val="00332044"/>
    <w:rsid w:val="003320AF"/>
    <w:rsid w:val="003321CE"/>
    <w:rsid w:val="003322CB"/>
    <w:rsid w:val="003322F1"/>
    <w:rsid w:val="00332327"/>
    <w:rsid w:val="0033234B"/>
    <w:rsid w:val="003323AE"/>
    <w:rsid w:val="003324F5"/>
    <w:rsid w:val="00332583"/>
    <w:rsid w:val="0033259A"/>
    <w:rsid w:val="003325CA"/>
    <w:rsid w:val="003326D8"/>
    <w:rsid w:val="00332785"/>
    <w:rsid w:val="00332A81"/>
    <w:rsid w:val="00332A86"/>
    <w:rsid w:val="00332AC7"/>
    <w:rsid w:val="00332B20"/>
    <w:rsid w:val="00332B84"/>
    <w:rsid w:val="00332CED"/>
    <w:rsid w:val="00332D2F"/>
    <w:rsid w:val="00332D95"/>
    <w:rsid w:val="00332FA3"/>
    <w:rsid w:val="00332FCE"/>
    <w:rsid w:val="0033303C"/>
    <w:rsid w:val="00333115"/>
    <w:rsid w:val="00333159"/>
    <w:rsid w:val="003331B4"/>
    <w:rsid w:val="00333247"/>
    <w:rsid w:val="00333390"/>
    <w:rsid w:val="003333BD"/>
    <w:rsid w:val="003334AA"/>
    <w:rsid w:val="00333511"/>
    <w:rsid w:val="00333564"/>
    <w:rsid w:val="00333626"/>
    <w:rsid w:val="00333627"/>
    <w:rsid w:val="00333666"/>
    <w:rsid w:val="0033386D"/>
    <w:rsid w:val="00333B0A"/>
    <w:rsid w:val="00333C25"/>
    <w:rsid w:val="00333DE9"/>
    <w:rsid w:val="00333DF9"/>
    <w:rsid w:val="00333EE5"/>
    <w:rsid w:val="003340EB"/>
    <w:rsid w:val="003342B8"/>
    <w:rsid w:val="003342FA"/>
    <w:rsid w:val="0033435F"/>
    <w:rsid w:val="00334495"/>
    <w:rsid w:val="0033459B"/>
    <w:rsid w:val="0033469B"/>
    <w:rsid w:val="00334762"/>
    <w:rsid w:val="00334783"/>
    <w:rsid w:val="003348F6"/>
    <w:rsid w:val="00334951"/>
    <w:rsid w:val="003349AC"/>
    <w:rsid w:val="00334A21"/>
    <w:rsid w:val="00334A8E"/>
    <w:rsid w:val="00334AA9"/>
    <w:rsid w:val="00334B5F"/>
    <w:rsid w:val="00334B92"/>
    <w:rsid w:val="00334BC2"/>
    <w:rsid w:val="00334EAA"/>
    <w:rsid w:val="00334F0C"/>
    <w:rsid w:val="00334F51"/>
    <w:rsid w:val="0033510D"/>
    <w:rsid w:val="0033512F"/>
    <w:rsid w:val="0033521E"/>
    <w:rsid w:val="00335246"/>
    <w:rsid w:val="003353B1"/>
    <w:rsid w:val="00335457"/>
    <w:rsid w:val="00335492"/>
    <w:rsid w:val="00335543"/>
    <w:rsid w:val="003355E4"/>
    <w:rsid w:val="00335684"/>
    <w:rsid w:val="00335851"/>
    <w:rsid w:val="00335975"/>
    <w:rsid w:val="00335B08"/>
    <w:rsid w:val="00335B10"/>
    <w:rsid w:val="00335B29"/>
    <w:rsid w:val="00335D78"/>
    <w:rsid w:val="00335F8D"/>
    <w:rsid w:val="00335FD5"/>
    <w:rsid w:val="00336145"/>
    <w:rsid w:val="0033636F"/>
    <w:rsid w:val="0033638F"/>
    <w:rsid w:val="003365BC"/>
    <w:rsid w:val="003368BF"/>
    <w:rsid w:val="00336B20"/>
    <w:rsid w:val="00336BD6"/>
    <w:rsid w:val="00336BF0"/>
    <w:rsid w:val="00336F18"/>
    <w:rsid w:val="0033718D"/>
    <w:rsid w:val="00337286"/>
    <w:rsid w:val="003372D3"/>
    <w:rsid w:val="00337350"/>
    <w:rsid w:val="0033735A"/>
    <w:rsid w:val="00337441"/>
    <w:rsid w:val="003374C1"/>
    <w:rsid w:val="00337545"/>
    <w:rsid w:val="0033764B"/>
    <w:rsid w:val="0033779C"/>
    <w:rsid w:val="00337816"/>
    <w:rsid w:val="003378A8"/>
    <w:rsid w:val="00337957"/>
    <w:rsid w:val="003379CE"/>
    <w:rsid w:val="00337A8D"/>
    <w:rsid w:val="00337B36"/>
    <w:rsid w:val="00337BE4"/>
    <w:rsid w:val="00337D8D"/>
    <w:rsid w:val="00337DF7"/>
    <w:rsid w:val="00337F5B"/>
    <w:rsid w:val="0034005D"/>
    <w:rsid w:val="003400AF"/>
    <w:rsid w:val="00340142"/>
    <w:rsid w:val="00340153"/>
    <w:rsid w:val="003402D6"/>
    <w:rsid w:val="003403FC"/>
    <w:rsid w:val="003404F5"/>
    <w:rsid w:val="003404F7"/>
    <w:rsid w:val="003404F8"/>
    <w:rsid w:val="0034051B"/>
    <w:rsid w:val="00340527"/>
    <w:rsid w:val="0034081E"/>
    <w:rsid w:val="00340838"/>
    <w:rsid w:val="003408FB"/>
    <w:rsid w:val="00340B6E"/>
    <w:rsid w:val="00340BB7"/>
    <w:rsid w:val="00340CC0"/>
    <w:rsid w:val="00340D7C"/>
    <w:rsid w:val="00340DC6"/>
    <w:rsid w:val="00340F5D"/>
    <w:rsid w:val="00341044"/>
    <w:rsid w:val="00341104"/>
    <w:rsid w:val="00341161"/>
    <w:rsid w:val="003412DE"/>
    <w:rsid w:val="003414BD"/>
    <w:rsid w:val="0034161C"/>
    <w:rsid w:val="0034170A"/>
    <w:rsid w:val="00341735"/>
    <w:rsid w:val="0034199E"/>
    <w:rsid w:val="00341AD7"/>
    <w:rsid w:val="00341CE8"/>
    <w:rsid w:val="00341D72"/>
    <w:rsid w:val="00341EE0"/>
    <w:rsid w:val="00341F94"/>
    <w:rsid w:val="00342101"/>
    <w:rsid w:val="0034211D"/>
    <w:rsid w:val="00342160"/>
    <w:rsid w:val="003422B6"/>
    <w:rsid w:val="003422BC"/>
    <w:rsid w:val="003422F1"/>
    <w:rsid w:val="0034234E"/>
    <w:rsid w:val="003423DF"/>
    <w:rsid w:val="003424BA"/>
    <w:rsid w:val="00342828"/>
    <w:rsid w:val="00342C46"/>
    <w:rsid w:val="00342CAA"/>
    <w:rsid w:val="00342CB8"/>
    <w:rsid w:val="00342E5C"/>
    <w:rsid w:val="0034300D"/>
    <w:rsid w:val="0034302F"/>
    <w:rsid w:val="0034304F"/>
    <w:rsid w:val="0034306F"/>
    <w:rsid w:val="003430ED"/>
    <w:rsid w:val="0034311D"/>
    <w:rsid w:val="0034316B"/>
    <w:rsid w:val="003432BB"/>
    <w:rsid w:val="003432D0"/>
    <w:rsid w:val="003432FE"/>
    <w:rsid w:val="00343404"/>
    <w:rsid w:val="00343573"/>
    <w:rsid w:val="003435F8"/>
    <w:rsid w:val="00343645"/>
    <w:rsid w:val="003436B2"/>
    <w:rsid w:val="00343936"/>
    <w:rsid w:val="00343A7A"/>
    <w:rsid w:val="00343AAD"/>
    <w:rsid w:val="00343AD9"/>
    <w:rsid w:val="00343B00"/>
    <w:rsid w:val="00343B23"/>
    <w:rsid w:val="00343B4A"/>
    <w:rsid w:val="00343C17"/>
    <w:rsid w:val="00343C8B"/>
    <w:rsid w:val="00343DA0"/>
    <w:rsid w:val="00343E35"/>
    <w:rsid w:val="00343E3B"/>
    <w:rsid w:val="00344008"/>
    <w:rsid w:val="00344084"/>
    <w:rsid w:val="003440FB"/>
    <w:rsid w:val="003441BA"/>
    <w:rsid w:val="0034420C"/>
    <w:rsid w:val="003442CF"/>
    <w:rsid w:val="00344315"/>
    <w:rsid w:val="0034436D"/>
    <w:rsid w:val="00344812"/>
    <w:rsid w:val="0034485D"/>
    <w:rsid w:val="003448A3"/>
    <w:rsid w:val="00344A2C"/>
    <w:rsid w:val="00344B5E"/>
    <w:rsid w:val="00344D7D"/>
    <w:rsid w:val="00344D82"/>
    <w:rsid w:val="00344EE2"/>
    <w:rsid w:val="00344EF9"/>
    <w:rsid w:val="00345006"/>
    <w:rsid w:val="0034503A"/>
    <w:rsid w:val="003450BC"/>
    <w:rsid w:val="003450D0"/>
    <w:rsid w:val="0034526C"/>
    <w:rsid w:val="003453EB"/>
    <w:rsid w:val="0034543F"/>
    <w:rsid w:val="00345542"/>
    <w:rsid w:val="0034561D"/>
    <w:rsid w:val="00345662"/>
    <w:rsid w:val="00345787"/>
    <w:rsid w:val="0034578E"/>
    <w:rsid w:val="00345958"/>
    <w:rsid w:val="00345AB2"/>
    <w:rsid w:val="00345B9A"/>
    <w:rsid w:val="00345BC3"/>
    <w:rsid w:val="00345C2C"/>
    <w:rsid w:val="00345CD3"/>
    <w:rsid w:val="00345D34"/>
    <w:rsid w:val="00345D71"/>
    <w:rsid w:val="00345E3D"/>
    <w:rsid w:val="00345F16"/>
    <w:rsid w:val="00345FA9"/>
    <w:rsid w:val="003461EF"/>
    <w:rsid w:val="003461FE"/>
    <w:rsid w:val="00346230"/>
    <w:rsid w:val="00346323"/>
    <w:rsid w:val="0034632B"/>
    <w:rsid w:val="0034646F"/>
    <w:rsid w:val="0034654D"/>
    <w:rsid w:val="003465CB"/>
    <w:rsid w:val="00346683"/>
    <w:rsid w:val="003466DD"/>
    <w:rsid w:val="00346736"/>
    <w:rsid w:val="00346A92"/>
    <w:rsid w:val="00346B0C"/>
    <w:rsid w:val="00346CB6"/>
    <w:rsid w:val="00346D30"/>
    <w:rsid w:val="00346E67"/>
    <w:rsid w:val="00346EA9"/>
    <w:rsid w:val="00346F1B"/>
    <w:rsid w:val="00346F2E"/>
    <w:rsid w:val="00346FAA"/>
    <w:rsid w:val="003471B3"/>
    <w:rsid w:val="003471D5"/>
    <w:rsid w:val="003472D0"/>
    <w:rsid w:val="003473DB"/>
    <w:rsid w:val="00347453"/>
    <w:rsid w:val="00347510"/>
    <w:rsid w:val="00347511"/>
    <w:rsid w:val="00347514"/>
    <w:rsid w:val="003476DE"/>
    <w:rsid w:val="00347757"/>
    <w:rsid w:val="003478DA"/>
    <w:rsid w:val="0034790B"/>
    <w:rsid w:val="0034797C"/>
    <w:rsid w:val="003479A8"/>
    <w:rsid w:val="003479E4"/>
    <w:rsid w:val="003479F2"/>
    <w:rsid w:val="00347A40"/>
    <w:rsid w:val="00347A42"/>
    <w:rsid w:val="00347A65"/>
    <w:rsid w:val="00347A7F"/>
    <w:rsid w:val="00347B51"/>
    <w:rsid w:val="00347CB8"/>
    <w:rsid w:val="00347CCF"/>
    <w:rsid w:val="00347CDD"/>
    <w:rsid w:val="00347D4F"/>
    <w:rsid w:val="00347DCA"/>
    <w:rsid w:val="00347E0E"/>
    <w:rsid w:val="00347E1A"/>
    <w:rsid w:val="00347EDB"/>
    <w:rsid w:val="00347F82"/>
    <w:rsid w:val="00350043"/>
    <w:rsid w:val="00350102"/>
    <w:rsid w:val="00350185"/>
    <w:rsid w:val="00350236"/>
    <w:rsid w:val="003502F2"/>
    <w:rsid w:val="00350415"/>
    <w:rsid w:val="00350484"/>
    <w:rsid w:val="003505C9"/>
    <w:rsid w:val="003506AF"/>
    <w:rsid w:val="003506E9"/>
    <w:rsid w:val="0035073E"/>
    <w:rsid w:val="00350757"/>
    <w:rsid w:val="003507E7"/>
    <w:rsid w:val="00350916"/>
    <w:rsid w:val="003509BF"/>
    <w:rsid w:val="003509DD"/>
    <w:rsid w:val="00350B34"/>
    <w:rsid w:val="00350B61"/>
    <w:rsid w:val="00350B6A"/>
    <w:rsid w:val="00350E72"/>
    <w:rsid w:val="00350F37"/>
    <w:rsid w:val="00350F6D"/>
    <w:rsid w:val="00351070"/>
    <w:rsid w:val="003510B9"/>
    <w:rsid w:val="003510E9"/>
    <w:rsid w:val="003511E7"/>
    <w:rsid w:val="0035120B"/>
    <w:rsid w:val="003512FB"/>
    <w:rsid w:val="003512FD"/>
    <w:rsid w:val="003514F0"/>
    <w:rsid w:val="00351519"/>
    <w:rsid w:val="003515F4"/>
    <w:rsid w:val="00351698"/>
    <w:rsid w:val="00351783"/>
    <w:rsid w:val="003517AF"/>
    <w:rsid w:val="003517E0"/>
    <w:rsid w:val="00351A3C"/>
    <w:rsid w:val="00351B18"/>
    <w:rsid w:val="00351BE1"/>
    <w:rsid w:val="00351C40"/>
    <w:rsid w:val="00351E38"/>
    <w:rsid w:val="00351EEC"/>
    <w:rsid w:val="00351EFD"/>
    <w:rsid w:val="00351F40"/>
    <w:rsid w:val="00351F5C"/>
    <w:rsid w:val="003520F5"/>
    <w:rsid w:val="003522BB"/>
    <w:rsid w:val="003522E4"/>
    <w:rsid w:val="0035231B"/>
    <w:rsid w:val="0035238A"/>
    <w:rsid w:val="003523C8"/>
    <w:rsid w:val="00352497"/>
    <w:rsid w:val="003524AC"/>
    <w:rsid w:val="003524B7"/>
    <w:rsid w:val="003524E5"/>
    <w:rsid w:val="00352545"/>
    <w:rsid w:val="003525E8"/>
    <w:rsid w:val="00352758"/>
    <w:rsid w:val="003527E3"/>
    <w:rsid w:val="00352853"/>
    <w:rsid w:val="00352B57"/>
    <w:rsid w:val="00352C96"/>
    <w:rsid w:val="00352D65"/>
    <w:rsid w:val="00352E08"/>
    <w:rsid w:val="003531B8"/>
    <w:rsid w:val="0035335F"/>
    <w:rsid w:val="003533DC"/>
    <w:rsid w:val="003533EB"/>
    <w:rsid w:val="00353481"/>
    <w:rsid w:val="00353655"/>
    <w:rsid w:val="0035367E"/>
    <w:rsid w:val="00353693"/>
    <w:rsid w:val="00353887"/>
    <w:rsid w:val="003538D9"/>
    <w:rsid w:val="003539DD"/>
    <w:rsid w:val="00353A1B"/>
    <w:rsid w:val="00353B26"/>
    <w:rsid w:val="00353BCC"/>
    <w:rsid w:val="00353CBB"/>
    <w:rsid w:val="00353F24"/>
    <w:rsid w:val="00353F97"/>
    <w:rsid w:val="00353FFC"/>
    <w:rsid w:val="00354015"/>
    <w:rsid w:val="00354057"/>
    <w:rsid w:val="00354211"/>
    <w:rsid w:val="0035427E"/>
    <w:rsid w:val="003543B9"/>
    <w:rsid w:val="003543C2"/>
    <w:rsid w:val="0035445C"/>
    <w:rsid w:val="003544FB"/>
    <w:rsid w:val="0035467E"/>
    <w:rsid w:val="00354719"/>
    <w:rsid w:val="00354918"/>
    <w:rsid w:val="003549B6"/>
    <w:rsid w:val="00354C1F"/>
    <w:rsid w:val="00354E2A"/>
    <w:rsid w:val="00354E74"/>
    <w:rsid w:val="00354FAC"/>
    <w:rsid w:val="0035504C"/>
    <w:rsid w:val="0035514D"/>
    <w:rsid w:val="0035519B"/>
    <w:rsid w:val="003551A9"/>
    <w:rsid w:val="00355309"/>
    <w:rsid w:val="003553D4"/>
    <w:rsid w:val="00355401"/>
    <w:rsid w:val="00355981"/>
    <w:rsid w:val="00355A0E"/>
    <w:rsid w:val="00355A46"/>
    <w:rsid w:val="00355C09"/>
    <w:rsid w:val="00355D25"/>
    <w:rsid w:val="00355EEE"/>
    <w:rsid w:val="00355FD2"/>
    <w:rsid w:val="00355FD4"/>
    <w:rsid w:val="00356062"/>
    <w:rsid w:val="00356293"/>
    <w:rsid w:val="003563CC"/>
    <w:rsid w:val="0035643E"/>
    <w:rsid w:val="00356661"/>
    <w:rsid w:val="00356731"/>
    <w:rsid w:val="0035673D"/>
    <w:rsid w:val="003567F0"/>
    <w:rsid w:val="003567F9"/>
    <w:rsid w:val="003569B4"/>
    <w:rsid w:val="00356A79"/>
    <w:rsid w:val="00356AD4"/>
    <w:rsid w:val="00356ADC"/>
    <w:rsid w:val="00356B2A"/>
    <w:rsid w:val="00356BEF"/>
    <w:rsid w:val="00356C1D"/>
    <w:rsid w:val="00356C6E"/>
    <w:rsid w:val="00356CA3"/>
    <w:rsid w:val="00356D98"/>
    <w:rsid w:val="00356DAF"/>
    <w:rsid w:val="00356DBA"/>
    <w:rsid w:val="00356DDC"/>
    <w:rsid w:val="00356DFF"/>
    <w:rsid w:val="00356E39"/>
    <w:rsid w:val="00356E6A"/>
    <w:rsid w:val="00356F34"/>
    <w:rsid w:val="00356FDE"/>
    <w:rsid w:val="003571BB"/>
    <w:rsid w:val="003573D0"/>
    <w:rsid w:val="00357451"/>
    <w:rsid w:val="003575BC"/>
    <w:rsid w:val="003575F5"/>
    <w:rsid w:val="00357742"/>
    <w:rsid w:val="003577BC"/>
    <w:rsid w:val="003577E7"/>
    <w:rsid w:val="0035785B"/>
    <w:rsid w:val="00357ADB"/>
    <w:rsid w:val="00357B41"/>
    <w:rsid w:val="00357C0D"/>
    <w:rsid w:val="00357C19"/>
    <w:rsid w:val="00357C78"/>
    <w:rsid w:val="00357CA1"/>
    <w:rsid w:val="00357CAD"/>
    <w:rsid w:val="00357D00"/>
    <w:rsid w:val="00357D24"/>
    <w:rsid w:val="00357FBF"/>
    <w:rsid w:val="00360033"/>
    <w:rsid w:val="0036006D"/>
    <w:rsid w:val="003600B0"/>
    <w:rsid w:val="003601D6"/>
    <w:rsid w:val="00360257"/>
    <w:rsid w:val="00360280"/>
    <w:rsid w:val="003602B6"/>
    <w:rsid w:val="003602C7"/>
    <w:rsid w:val="00360340"/>
    <w:rsid w:val="0036036E"/>
    <w:rsid w:val="003603ED"/>
    <w:rsid w:val="0036062F"/>
    <w:rsid w:val="003606B0"/>
    <w:rsid w:val="00360748"/>
    <w:rsid w:val="0036074E"/>
    <w:rsid w:val="00360937"/>
    <w:rsid w:val="00360B93"/>
    <w:rsid w:val="00360C1E"/>
    <w:rsid w:val="00360C7E"/>
    <w:rsid w:val="00360D13"/>
    <w:rsid w:val="00360D60"/>
    <w:rsid w:val="003611FF"/>
    <w:rsid w:val="00361212"/>
    <w:rsid w:val="003612BE"/>
    <w:rsid w:val="0036132D"/>
    <w:rsid w:val="0036144A"/>
    <w:rsid w:val="0036156B"/>
    <w:rsid w:val="00361578"/>
    <w:rsid w:val="00361594"/>
    <w:rsid w:val="00361624"/>
    <w:rsid w:val="0036177F"/>
    <w:rsid w:val="00361883"/>
    <w:rsid w:val="003618B6"/>
    <w:rsid w:val="0036199E"/>
    <w:rsid w:val="00361A74"/>
    <w:rsid w:val="00361B0B"/>
    <w:rsid w:val="00361B6B"/>
    <w:rsid w:val="00361BBD"/>
    <w:rsid w:val="00361BF9"/>
    <w:rsid w:val="00361CAD"/>
    <w:rsid w:val="00361DDF"/>
    <w:rsid w:val="00361DF1"/>
    <w:rsid w:val="00361E12"/>
    <w:rsid w:val="00361E37"/>
    <w:rsid w:val="00361EB8"/>
    <w:rsid w:val="00361F34"/>
    <w:rsid w:val="00361F75"/>
    <w:rsid w:val="003623B4"/>
    <w:rsid w:val="003627CF"/>
    <w:rsid w:val="0036288C"/>
    <w:rsid w:val="00362996"/>
    <w:rsid w:val="003629E6"/>
    <w:rsid w:val="00362A82"/>
    <w:rsid w:val="00362B88"/>
    <w:rsid w:val="00362C28"/>
    <w:rsid w:val="00362D08"/>
    <w:rsid w:val="00362D1B"/>
    <w:rsid w:val="00362DA1"/>
    <w:rsid w:val="00362E0F"/>
    <w:rsid w:val="00362EE9"/>
    <w:rsid w:val="00362F6E"/>
    <w:rsid w:val="00362FA3"/>
    <w:rsid w:val="00363035"/>
    <w:rsid w:val="003630C8"/>
    <w:rsid w:val="003630FD"/>
    <w:rsid w:val="003631C3"/>
    <w:rsid w:val="00363280"/>
    <w:rsid w:val="0036342A"/>
    <w:rsid w:val="0036377F"/>
    <w:rsid w:val="00363824"/>
    <w:rsid w:val="00363B7A"/>
    <w:rsid w:val="00363B9C"/>
    <w:rsid w:val="00363BE8"/>
    <w:rsid w:val="00363C65"/>
    <w:rsid w:val="00363D5E"/>
    <w:rsid w:val="00363E4F"/>
    <w:rsid w:val="00363E8C"/>
    <w:rsid w:val="0036408F"/>
    <w:rsid w:val="003640C7"/>
    <w:rsid w:val="003640F0"/>
    <w:rsid w:val="00364182"/>
    <w:rsid w:val="00364307"/>
    <w:rsid w:val="00364561"/>
    <w:rsid w:val="003645BF"/>
    <w:rsid w:val="00364674"/>
    <w:rsid w:val="003647E8"/>
    <w:rsid w:val="00364867"/>
    <w:rsid w:val="00364B70"/>
    <w:rsid w:val="00364E07"/>
    <w:rsid w:val="00364FA8"/>
    <w:rsid w:val="003650D7"/>
    <w:rsid w:val="00365211"/>
    <w:rsid w:val="00365215"/>
    <w:rsid w:val="0036525B"/>
    <w:rsid w:val="003655FB"/>
    <w:rsid w:val="003656E1"/>
    <w:rsid w:val="00365715"/>
    <w:rsid w:val="00365726"/>
    <w:rsid w:val="00365750"/>
    <w:rsid w:val="0036578B"/>
    <w:rsid w:val="00365905"/>
    <w:rsid w:val="00365A64"/>
    <w:rsid w:val="00365B1B"/>
    <w:rsid w:val="00365C66"/>
    <w:rsid w:val="00365EFC"/>
    <w:rsid w:val="00365F7B"/>
    <w:rsid w:val="00366459"/>
    <w:rsid w:val="0036655D"/>
    <w:rsid w:val="003665A3"/>
    <w:rsid w:val="0036681D"/>
    <w:rsid w:val="00366954"/>
    <w:rsid w:val="00366A4E"/>
    <w:rsid w:val="00366AEF"/>
    <w:rsid w:val="00366D58"/>
    <w:rsid w:val="00366DE0"/>
    <w:rsid w:val="00366EFD"/>
    <w:rsid w:val="00366FC8"/>
    <w:rsid w:val="003671B6"/>
    <w:rsid w:val="003671BA"/>
    <w:rsid w:val="0036729C"/>
    <w:rsid w:val="003673E1"/>
    <w:rsid w:val="003673E4"/>
    <w:rsid w:val="003674F4"/>
    <w:rsid w:val="00367671"/>
    <w:rsid w:val="00367775"/>
    <w:rsid w:val="003677FA"/>
    <w:rsid w:val="00367823"/>
    <w:rsid w:val="00367920"/>
    <w:rsid w:val="0036797D"/>
    <w:rsid w:val="00367AAB"/>
    <w:rsid w:val="00367B5C"/>
    <w:rsid w:val="00367BE5"/>
    <w:rsid w:val="00367C8A"/>
    <w:rsid w:val="00367CB0"/>
    <w:rsid w:val="00367D6A"/>
    <w:rsid w:val="00367DB1"/>
    <w:rsid w:val="00367F64"/>
    <w:rsid w:val="00367F9D"/>
    <w:rsid w:val="00367FDC"/>
    <w:rsid w:val="003700A4"/>
    <w:rsid w:val="00370154"/>
    <w:rsid w:val="003702AA"/>
    <w:rsid w:val="0037034E"/>
    <w:rsid w:val="003705A5"/>
    <w:rsid w:val="00370624"/>
    <w:rsid w:val="0037062B"/>
    <w:rsid w:val="003706AA"/>
    <w:rsid w:val="0037075B"/>
    <w:rsid w:val="0037091D"/>
    <w:rsid w:val="003709BA"/>
    <w:rsid w:val="00370B78"/>
    <w:rsid w:val="00370DDD"/>
    <w:rsid w:val="00370E6A"/>
    <w:rsid w:val="00371098"/>
    <w:rsid w:val="003710D1"/>
    <w:rsid w:val="00371218"/>
    <w:rsid w:val="0037122D"/>
    <w:rsid w:val="003715AF"/>
    <w:rsid w:val="00371651"/>
    <w:rsid w:val="0037167D"/>
    <w:rsid w:val="00371750"/>
    <w:rsid w:val="00371810"/>
    <w:rsid w:val="0037190C"/>
    <w:rsid w:val="00371A3B"/>
    <w:rsid w:val="00371A8D"/>
    <w:rsid w:val="00371ABF"/>
    <w:rsid w:val="00371AD5"/>
    <w:rsid w:val="00371AD6"/>
    <w:rsid w:val="00371C1C"/>
    <w:rsid w:val="00371D9D"/>
    <w:rsid w:val="00371EC3"/>
    <w:rsid w:val="00371ED0"/>
    <w:rsid w:val="00371FD2"/>
    <w:rsid w:val="003720DF"/>
    <w:rsid w:val="003722F7"/>
    <w:rsid w:val="0037243E"/>
    <w:rsid w:val="003725E8"/>
    <w:rsid w:val="00372637"/>
    <w:rsid w:val="00372674"/>
    <w:rsid w:val="003726C6"/>
    <w:rsid w:val="00372858"/>
    <w:rsid w:val="003729EB"/>
    <w:rsid w:val="00372A5F"/>
    <w:rsid w:val="00372A6F"/>
    <w:rsid w:val="00372C0C"/>
    <w:rsid w:val="00372CEE"/>
    <w:rsid w:val="00372E09"/>
    <w:rsid w:val="00372E11"/>
    <w:rsid w:val="0037309C"/>
    <w:rsid w:val="00373147"/>
    <w:rsid w:val="003731AE"/>
    <w:rsid w:val="00373280"/>
    <w:rsid w:val="00373285"/>
    <w:rsid w:val="00373286"/>
    <w:rsid w:val="00373386"/>
    <w:rsid w:val="00373450"/>
    <w:rsid w:val="003735CD"/>
    <w:rsid w:val="003736B8"/>
    <w:rsid w:val="00373713"/>
    <w:rsid w:val="00373792"/>
    <w:rsid w:val="00373845"/>
    <w:rsid w:val="003738FE"/>
    <w:rsid w:val="00373904"/>
    <w:rsid w:val="0037393A"/>
    <w:rsid w:val="003739AC"/>
    <w:rsid w:val="00373D36"/>
    <w:rsid w:val="00373DB0"/>
    <w:rsid w:val="00373E70"/>
    <w:rsid w:val="00373E89"/>
    <w:rsid w:val="00373F50"/>
    <w:rsid w:val="003740DF"/>
    <w:rsid w:val="003741A7"/>
    <w:rsid w:val="003741CF"/>
    <w:rsid w:val="0037427E"/>
    <w:rsid w:val="003742E1"/>
    <w:rsid w:val="00374396"/>
    <w:rsid w:val="0037445F"/>
    <w:rsid w:val="003747CD"/>
    <w:rsid w:val="00374808"/>
    <w:rsid w:val="0037499B"/>
    <w:rsid w:val="003749EF"/>
    <w:rsid w:val="00374A05"/>
    <w:rsid w:val="00374AE4"/>
    <w:rsid w:val="00374BB7"/>
    <w:rsid w:val="00374CEC"/>
    <w:rsid w:val="00374D6F"/>
    <w:rsid w:val="00374D92"/>
    <w:rsid w:val="00374EA0"/>
    <w:rsid w:val="00374ECE"/>
    <w:rsid w:val="00374FE3"/>
    <w:rsid w:val="0037500B"/>
    <w:rsid w:val="00375087"/>
    <w:rsid w:val="00375152"/>
    <w:rsid w:val="00375238"/>
    <w:rsid w:val="0037541A"/>
    <w:rsid w:val="0037569C"/>
    <w:rsid w:val="0037582D"/>
    <w:rsid w:val="003759D8"/>
    <w:rsid w:val="00375A84"/>
    <w:rsid w:val="00375AF4"/>
    <w:rsid w:val="00375B45"/>
    <w:rsid w:val="00375C6C"/>
    <w:rsid w:val="00375CB0"/>
    <w:rsid w:val="00375CE6"/>
    <w:rsid w:val="00375D72"/>
    <w:rsid w:val="00375E91"/>
    <w:rsid w:val="00375F9D"/>
    <w:rsid w:val="00376050"/>
    <w:rsid w:val="003760DC"/>
    <w:rsid w:val="00376185"/>
    <w:rsid w:val="003761D1"/>
    <w:rsid w:val="003762BE"/>
    <w:rsid w:val="00376418"/>
    <w:rsid w:val="003764CC"/>
    <w:rsid w:val="00376625"/>
    <w:rsid w:val="003766FF"/>
    <w:rsid w:val="00376715"/>
    <w:rsid w:val="003767BA"/>
    <w:rsid w:val="00376831"/>
    <w:rsid w:val="00376876"/>
    <w:rsid w:val="003768F7"/>
    <w:rsid w:val="003769A8"/>
    <w:rsid w:val="00376B3C"/>
    <w:rsid w:val="00376B70"/>
    <w:rsid w:val="00376B90"/>
    <w:rsid w:val="00376BA5"/>
    <w:rsid w:val="00376BA7"/>
    <w:rsid w:val="00376C22"/>
    <w:rsid w:val="00376C7A"/>
    <w:rsid w:val="00376DC3"/>
    <w:rsid w:val="00376F22"/>
    <w:rsid w:val="00376FA2"/>
    <w:rsid w:val="00377004"/>
    <w:rsid w:val="0037704E"/>
    <w:rsid w:val="0037705F"/>
    <w:rsid w:val="003770B1"/>
    <w:rsid w:val="00377189"/>
    <w:rsid w:val="003771FC"/>
    <w:rsid w:val="003772F7"/>
    <w:rsid w:val="003773D2"/>
    <w:rsid w:val="00377462"/>
    <w:rsid w:val="003774CB"/>
    <w:rsid w:val="003774ED"/>
    <w:rsid w:val="00377542"/>
    <w:rsid w:val="00377620"/>
    <w:rsid w:val="00377887"/>
    <w:rsid w:val="00377A5F"/>
    <w:rsid w:val="00377B79"/>
    <w:rsid w:val="00377C14"/>
    <w:rsid w:val="00377C2F"/>
    <w:rsid w:val="00377C47"/>
    <w:rsid w:val="00377C9F"/>
    <w:rsid w:val="00377D89"/>
    <w:rsid w:val="00377DB4"/>
    <w:rsid w:val="00377F2F"/>
    <w:rsid w:val="003800E2"/>
    <w:rsid w:val="003802D8"/>
    <w:rsid w:val="003803CC"/>
    <w:rsid w:val="00380501"/>
    <w:rsid w:val="0038051D"/>
    <w:rsid w:val="00380540"/>
    <w:rsid w:val="0038057D"/>
    <w:rsid w:val="003809B1"/>
    <w:rsid w:val="00380A19"/>
    <w:rsid w:val="00380A4D"/>
    <w:rsid w:val="00380AC4"/>
    <w:rsid w:val="00380B65"/>
    <w:rsid w:val="00380BE5"/>
    <w:rsid w:val="00380C31"/>
    <w:rsid w:val="00380D69"/>
    <w:rsid w:val="00380D6C"/>
    <w:rsid w:val="00380F12"/>
    <w:rsid w:val="00380FDB"/>
    <w:rsid w:val="003810EB"/>
    <w:rsid w:val="00381102"/>
    <w:rsid w:val="00381146"/>
    <w:rsid w:val="003811AB"/>
    <w:rsid w:val="003812B1"/>
    <w:rsid w:val="0038140B"/>
    <w:rsid w:val="00381411"/>
    <w:rsid w:val="00381468"/>
    <w:rsid w:val="00381491"/>
    <w:rsid w:val="003814E5"/>
    <w:rsid w:val="00381654"/>
    <w:rsid w:val="00381677"/>
    <w:rsid w:val="003817B1"/>
    <w:rsid w:val="003818AD"/>
    <w:rsid w:val="003818DA"/>
    <w:rsid w:val="0038193D"/>
    <w:rsid w:val="003819FA"/>
    <w:rsid w:val="00381B63"/>
    <w:rsid w:val="00381C1F"/>
    <w:rsid w:val="00381C23"/>
    <w:rsid w:val="00381C77"/>
    <w:rsid w:val="00381CA6"/>
    <w:rsid w:val="00381CB8"/>
    <w:rsid w:val="00381D15"/>
    <w:rsid w:val="00381D9B"/>
    <w:rsid w:val="00381DEE"/>
    <w:rsid w:val="00381EE4"/>
    <w:rsid w:val="00381F57"/>
    <w:rsid w:val="00382078"/>
    <w:rsid w:val="003820DE"/>
    <w:rsid w:val="0038236D"/>
    <w:rsid w:val="00382720"/>
    <w:rsid w:val="003828F2"/>
    <w:rsid w:val="00382B84"/>
    <w:rsid w:val="00382BB3"/>
    <w:rsid w:val="00382C18"/>
    <w:rsid w:val="00382E1E"/>
    <w:rsid w:val="00382FF1"/>
    <w:rsid w:val="003830AA"/>
    <w:rsid w:val="0038318F"/>
    <w:rsid w:val="0038322C"/>
    <w:rsid w:val="003832CD"/>
    <w:rsid w:val="00383335"/>
    <w:rsid w:val="0038334D"/>
    <w:rsid w:val="00383742"/>
    <w:rsid w:val="003837C7"/>
    <w:rsid w:val="0038390F"/>
    <w:rsid w:val="0038396D"/>
    <w:rsid w:val="00383AC0"/>
    <w:rsid w:val="00383C57"/>
    <w:rsid w:val="00383D8B"/>
    <w:rsid w:val="00383EF0"/>
    <w:rsid w:val="00383F42"/>
    <w:rsid w:val="00383FC6"/>
    <w:rsid w:val="00384095"/>
    <w:rsid w:val="003840C0"/>
    <w:rsid w:val="00384274"/>
    <w:rsid w:val="0038441E"/>
    <w:rsid w:val="003844BE"/>
    <w:rsid w:val="0038450D"/>
    <w:rsid w:val="00384580"/>
    <w:rsid w:val="0038480F"/>
    <w:rsid w:val="00384875"/>
    <w:rsid w:val="00384887"/>
    <w:rsid w:val="003848B7"/>
    <w:rsid w:val="003849A0"/>
    <w:rsid w:val="00384A0D"/>
    <w:rsid w:val="00384A23"/>
    <w:rsid w:val="00384A26"/>
    <w:rsid w:val="00384AF5"/>
    <w:rsid w:val="00384B50"/>
    <w:rsid w:val="00384CD4"/>
    <w:rsid w:val="00384DD1"/>
    <w:rsid w:val="00384E11"/>
    <w:rsid w:val="00384F8B"/>
    <w:rsid w:val="00385079"/>
    <w:rsid w:val="00385084"/>
    <w:rsid w:val="0038516C"/>
    <w:rsid w:val="003851CD"/>
    <w:rsid w:val="003853BF"/>
    <w:rsid w:val="00385478"/>
    <w:rsid w:val="0038547A"/>
    <w:rsid w:val="003854E1"/>
    <w:rsid w:val="003854F7"/>
    <w:rsid w:val="0038556C"/>
    <w:rsid w:val="0038588B"/>
    <w:rsid w:val="0038590F"/>
    <w:rsid w:val="00385934"/>
    <w:rsid w:val="00385991"/>
    <w:rsid w:val="00385A76"/>
    <w:rsid w:val="00385ADD"/>
    <w:rsid w:val="00385CDB"/>
    <w:rsid w:val="00385CF8"/>
    <w:rsid w:val="00385DFB"/>
    <w:rsid w:val="00385E6E"/>
    <w:rsid w:val="00385E78"/>
    <w:rsid w:val="00386064"/>
    <w:rsid w:val="0038611D"/>
    <w:rsid w:val="0038612A"/>
    <w:rsid w:val="003861A8"/>
    <w:rsid w:val="00386219"/>
    <w:rsid w:val="00386246"/>
    <w:rsid w:val="0038646D"/>
    <w:rsid w:val="00386471"/>
    <w:rsid w:val="00386493"/>
    <w:rsid w:val="003865BB"/>
    <w:rsid w:val="003865F4"/>
    <w:rsid w:val="0038668D"/>
    <w:rsid w:val="00386838"/>
    <w:rsid w:val="0038685D"/>
    <w:rsid w:val="003868D3"/>
    <w:rsid w:val="00386975"/>
    <w:rsid w:val="00386AAD"/>
    <w:rsid w:val="00386BAD"/>
    <w:rsid w:val="00386C01"/>
    <w:rsid w:val="00386C2A"/>
    <w:rsid w:val="00386EEC"/>
    <w:rsid w:val="00386F7A"/>
    <w:rsid w:val="00387002"/>
    <w:rsid w:val="0038736F"/>
    <w:rsid w:val="00387385"/>
    <w:rsid w:val="003873AF"/>
    <w:rsid w:val="003873E5"/>
    <w:rsid w:val="0038747D"/>
    <w:rsid w:val="0038749B"/>
    <w:rsid w:val="00387527"/>
    <w:rsid w:val="00387629"/>
    <w:rsid w:val="003876EA"/>
    <w:rsid w:val="003878AB"/>
    <w:rsid w:val="00387993"/>
    <w:rsid w:val="003879B7"/>
    <w:rsid w:val="00387ACE"/>
    <w:rsid w:val="00387BFA"/>
    <w:rsid w:val="00387C38"/>
    <w:rsid w:val="00387C9E"/>
    <w:rsid w:val="00387D26"/>
    <w:rsid w:val="00387D9B"/>
    <w:rsid w:val="00387E52"/>
    <w:rsid w:val="00387EF1"/>
    <w:rsid w:val="00387FFD"/>
    <w:rsid w:val="003900A5"/>
    <w:rsid w:val="003900D4"/>
    <w:rsid w:val="003901F8"/>
    <w:rsid w:val="00390308"/>
    <w:rsid w:val="00390381"/>
    <w:rsid w:val="0039038A"/>
    <w:rsid w:val="0039040E"/>
    <w:rsid w:val="003905FF"/>
    <w:rsid w:val="00390644"/>
    <w:rsid w:val="00390768"/>
    <w:rsid w:val="003907A0"/>
    <w:rsid w:val="003908E8"/>
    <w:rsid w:val="003909D3"/>
    <w:rsid w:val="00390A3A"/>
    <w:rsid w:val="00390A6A"/>
    <w:rsid w:val="00390B6D"/>
    <w:rsid w:val="00390BE7"/>
    <w:rsid w:val="00390BF3"/>
    <w:rsid w:val="00390CDE"/>
    <w:rsid w:val="00390D5B"/>
    <w:rsid w:val="003910B2"/>
    <w:rsid w:val="003910BE"/>
    <w:rsid w:val="00391110"/>
    <w:rsid w:val="0039113E"/>
    <w:rsid w:val="003911EE"/>
    <w:rsid w:val="00391353"/>
    <w:rsid w:val="0039141F"/>
    <w:rsid w:val="0039145E"/>
    <w:rsid w:val="003914DB"/>
    <w:rsid w:val="003914EB"/>
    <w:rsid w:val="003915C7"/>
    <w:rsid w:val="00391729"/>
    <w:rsid w:val="00391965"/>
    <w:rsid w:val="003919B4"/>
    <w:rsid w:val="003919DE"/>
    <w:rsid w:val="00391A3D"/>
    <w:rsid w:val="00391A74"/>
    <w:rsid w:val="00391ADD"/>
    <w:rsid w:val="00391B3C"/>
    <w:rsid w:val="00391B88"/>
    <w:rsid w:val="00391C6B"/>
    <w:rsid w:val="00391D1A"/>
    <w:rsid w:val="00391DE1"/>
    <w:rsid w:val="00391E2A"/>
    <w:rsid w:val="00391E92"/>
    <w:rsid w:val="00391EEC"/>
    <w:rsid w:val="00391F12"/>
    <w:rsid w:val="00392183"/>
    <w:rsid w:val="003921E8"/>
    <w:rsid w:val="00392202"/>
    <w:rsid w:val="0039249F"/>
    <w:rsid w:val="00392547"/>
    <w:rsid w:val="0039259A"/>
    <w:rsid w:val="003925A9"/>
    <w:rsid w:val="003925EA"/>
    <w:rsid w:val="00392717"/>
    <w:rsid w:val="00392762"/>
    <w:rsid w:val="00392846"/>
    <w:rsid w:val="00392ABF"/>
    <w:rsid w:val="00392D79"/>
    <w:rsid w:val="00392F81"/>
    <w:rsid w:val="00392FFE"/>
    <w:rsid w:val="003931D1"/>
    <w:rsid w:val="003931DB"/>
    <w:rsid w:val="0039345E"/>
    <w:rsid w:val="00393465"/>
    <w:rsid w:val="003934DF"/>
    <w:rsid w:val="00393502"/>
    <w:rsid w:val="00393553"/>
    <w:rsid w:val="003935CE"/>
    <w:rsid w:val="00393AFC"/>
    <w:rsid w:val="00393B6A"/>
    <w:rsid w:val="00393D59"/>
    <w:rsid w:val="00393DB8"/>
    <w:rsid w:val="00393E62"/>
    <w:rsid w:val="00393E7F"/>
    <w:rsid w:val="00393EA0"/>
    <w:rsid w:val="0039426E"/>
    <w:rsid w:val="003942FF"/>
    <w:rsid w:val="00394406"/>
    <w:rsid w:val="00394430"/>
    <w:rsid w:val="003944E8"/>
    <w:rsid w:val="003945CC"/>
    <w:rsid w:val="00394785"/>
    <w:rsid w:val="003949CB"/>
    <w:rsid w:val="003949D3"/>
    <w:rsid w:val="003949EA"/>
    <w:rsid w:val="00394B78"/>
    <w:rsid w:val="00394CA7"/>
    <w:rsid w:val="00394D70"/>
    <w:rsid w:val="00394E24"/>
    <w:rsid w:val="00394F89"/>
    <w:rsid w:val="00395158"/>
    <w:rsid w:val="00395180"/>
    <w:rsid w:val="003952DB"/>
    <w:rsid w:val="003953B8"/>
    <w:rsid w:val="00395515"/>
    <w:rsid w:val="00395553"/>
    <w:rsid w:val="003955B5"/>
    <w:rsid w:val="003957A3"/>
    <w:rsid w:val="00395804"/>
    <w:rsid w:val="00395962"/>
    <w:rsid w:val="00395994"/>
    <w:rsid w:val="003959BD"/>
    <w:rsid w:val="003959E6"/>
    <w:rsid w:val="00395A64"/>
    <w:rsid w:val="00395AE5"/>
    <w:rsid w:val="00395B3F"/>
    <w:rsid w:val="00395C8A"/>
    <w:rsid w:val="00395C8B"/>
    <w:rsid w:val="00395E8F"/>
    <w:rsid w:val="00395ED4"/>
    <w:rsid w:val="00395EF7"/>
    <w:rsid w:val="0039618F"/>
    <w:rsid w:val="003961F1"/>
    <w:rsid w:val="00396368"/>
    <w:rsid w:val="003963D3"/>
    <w:rsid w:val="003966D9"/>
    <w:rsid w:val="00396776"/>
    <w:rsid w:val="00396875"/>
    <w:rsid w:val="00396893"/>
    <w:rsid w:val="00396AD4"/>
    <w:rsid w:val="00396B5E"/>
    <w:rsid w:val="00396C3F"/>
    <w:rsid w:val="00396C63"/>
    <w:rsid w:val="00396C92"/>
    <w:rsid w:val="00396D26"/>
    <w:rsid w:val="00396DB8"/>
    <w:rsid w:val="00396DCE"/>
    <w:rsid w:val="00396E3C"/>
    <w:rsid w:val="00396E4E"/>
    <w:rsid w:val="00396E68"/>
    <w:rsid w:val="00397084"/>
    <w:rsid w:val="00397231"/>
    <w:rsid w:val="00397354"/>
    <w:rsid w:val="003973D1"/>
    <w:rsid w:val="003973F0"/>
    <w:rsid w:val="00397405"/>
    <w:rsid w:val="0039742F"/>
    <w:rsid w:val="003974AD"/>
    <w:rsid w:val="003975B7"/>
    <w:rsid w:val="003976A7"/>
    <w:rsid w:val="00397757"/>
    <w:rsid w:val="00397760"/>
    <w:rsid w:val="003977FF"/>
    <w:rsid w:val="003978CE"/>
    <w:rsid w:val="003979A9"/>
    <w:rsid w:val="00397A2B"/>
    <w:rsid w:val="00397A57"/>
    <w:rsid w:val="00397B42"/>
    <w:rsid w:val="00397CBB"/>
    <w:rsid w:val="00397DE1"/>
    <w:rsid w:val="00397E08"/>
    <w:rsid w:val="00397E94"/>
    <w:rsid w:val="00397EA7"/>
    <w:rsid w:val="003A0003"/>
    <w:rsid w:val="003A0004"/>
    <w:rsid w:val="003A0092"/>
    <w:rsid w:val="003A00ED"/>
    <w:rsid w:val="003A0158"/>
    <w:rsid w:val="003A01F5"/>
    <w:rsid w:val="003A024D"/>
    <w:rsid w:val="003A02D3"/>
    <w:rsid w:val="003A04EF"/>
    <w:rsid w:val="003A04F0"/>
    <w:rsid w:val="003A0514"/>
    <w:rsid w:val="003A05ED"/>
    <w:rsid w:val="003A06BA"/>
    <w:rsid w:val="003A08CA"/>
    <w:rsid w:val="003A0995"/>
    <w:rsid w:val="003A0A2C"/>
    <w:rsid w:val="003A0A55"/>
    <w:rsid w:val="003A0AF1"/>
    <w:rsid w:val="003A0B50"/>
    <w:rsid w:val="003A0C20"/>
    <w:rsid w:val="003A0E1A"/>
    <w:rsid w:val="003A0ECF"/>
    <w:rsid w:val="003A0F58"/>
    <w:rsid w:val="003A0F6C"/>
    <w:rsid w:val="003A0F87"/>
    <w:rsid w:val="003A0FF1"/>
    <w:rsid w:val="003A1080"/>
    <w:rsid w:val="003A11AB"/>
    <w:rsid w:val="003A131E"/>
    <w:rsid w:val="003A1340"/>
    <w:rsid w:val="003A1464"/>
    <w:rsid w:val="003A14D0"/>
    <w:rsid w:val="003A1519"/>
    <w:rsid w:val="003A162D"/>
    <w:rsid w:val="003A1651"/>
    <w:rsid w:val="003A1659"/>
    <w:rsid w:val="003A16E4"/>
    <w:rsid w:val="003A196A"/>
    <w:rsid w:val="003A1A16"/>
    <w:rsid w:val="003A1AA9"/>
    <w:rsid w:val="003A1AFD"/>
    <w:rsid w:val="003A1C4B"/>
    <w:rsid w:val="003A1D3C"/>
    <w:rsid w:val="003A1E6B"/>
    <w:rsid w:val="003A1ED5"/>
    <w:rsid w:val="003A1EF7"/>
    <w:rsid w:val="003A1F51"/>
    <w:rsid w:val="003A202D"/>
    <w:rsid w:val="003A2033"/>
    <w:rsid w:val="003A204F"/>
    <w:rsid w:val="003A20A1"/>
    <w:rsid w:val="003A2152"/>
    <w:rsid w:val="003A2229"/>
    <w:rsid w:val="003A247E"/>
    <w:rsid w:val="003A25C8"/>
    <w:rsid w:val="003A284F"/>
    <w:rsid w:val="003A29F0"/>
    <w:rsid w:val="003A2AC6"/>
    <w:rsid w:val="003A2CA2"/>
    <w:rsid w:val="003A2D32"/>
    <w:rsid w:val="003A2E16"/>
    <w:rsid w:val="003A3018"/>
    <w:rsid w:val="003A3216"/>
    <w:rsid w:val="003A3257"/>
    <w:rsid w:val="003A3277"/>
    <w:rsid w:val="003A32AF"/>
    <w:rsid w:val="003A3368"/>
    <w:rsid w:val="003A33F5"/>
    <w:rsid w:val="003A3447"/>
    <w:rsid w:val="003A36F1"/>
    <w:rsid w:val="003A3711"/>
    <w:rsid w:val="003A37DB"/>
    <w:rsid w:val="003A3A0A"/>
    <w:rsid w:val="003A3AAB"/>
    <w:rsid w:val="003A3AEE"/>
    <w:rsid w:val="003A3B17"/>
    <w:rsid w:val="003A3E29"/>
    <w:rsid w:val="003A4087"/>
    <w:rsid w:val="003A4222"/>
    <w:rsid w:val="003A423D"/>
    <w:rsid w:val="003A425D"/>
    <w:rsid w:val="003A438C"/>
    <w:rsid w:val="003A44F4"/>
    <w:rsid w:val="003A49C8"/>
    <w:rsid w:val="003A4A64"/>
    <w:rsid w:val="003A4B84"/>
    <w:rsid w:val="003A4C29"/>
    <w:rsid w:val="003A4C7A"/>
    <w:rsid w:val="003A4CD9"/>
    <w:rsid w:val="003A4D23"/>
    <w:rsid w:val="003A4E3B"/>
    <w:rsid w:val="003A4EAF"/>
    <w:rsid w:val="003A4EF9"/>
    <w:rsid w:val="003A52AF"/>
    <w:rsid w:val="003A52BE"/>
    <w:rsid w:val="003A5378"/>
    <w:rsid w:val="003A53FC"/>
    <w:rsid w:val="003A5476"/>
    <w:rsid w:val="003A559F"/>
    <w:rsid w:val="003A5657"/>
    <w:rsid w:val="003A57BC"/>
    <w:rsid w:val="003A58E1"/>
    <w:rsid w:val="003A591A"/>
    <w:rsid w:val="003A591E"/>
    <w:rsid w:val="003A5922"/>
    <w:rsid w:val="003A59BE"/>
    <w:rsid w:val="003A5A0F"/>
    <w:rsid w:val="003A5A55"/>
    <w:rsid w:val="003A5B7B"/>
    <w:rsid w:val="003A5B7D"/>
    <w:rsid w:val="003A5CB7"/>
    <w:rsid w:val="003A5DF3"/>
    <w:rsid w:val="003A5E46"/>
    <w:rsid w:val="003A60EC"/>
    <w:rsid w:val="003A611C"/>
    <w:rsid w:val="003A6122"/>
    <w:rsid w:val="003A6395"/>
    <w:rsid w:val="003A63CD"/>
    <w:rsid w:val="003A63D1"/>
    <w:rsid w:val="003A642A"/>
    <w:rsid w:val="003A64C4"/>
    <w:rsid w:val="003A6527"/>
    <w:rsid w:val="003A66D8"/>
    <w:rsid w:val="003A67C3"/>
    <w:rsid w:val="003A6928"/>
    <w:rsid w:val="003A6AAC"/>
    <w:rsid w:val="003A6B9C"/>
    <w:rsid w:val="003A6D8B"/>
    <w:rsid w:val="003A6D8F"/>
    <w:rsid w:val="003A6DB3"/>
    <w:rsid w:val="003A6E22"/>
    <w:rsid w:val="003A6E44"/>
    <w:rsid w:val="003A6E5F"/>
    <w:rsid w:val="003A6F30"/>
    <w:rsid w:val="003A6F42"/>
    <w:rsid w:val="003A7249"/>
    <w:rsid w:val="003A730A"/>
    <w:rsid w:val="003A736A"/>
    <w:rsid w:val="003A74EE"/>
    <w:rsid w:val="003A7618"/>
    <w:rsid w:val="003A76E2"/>
    <w:rsid w:val="003A77B3"/>
    <w:rsid w:val="003A7891"/>
    <w:rsid w:val="003A7B3A"/>
    <w:rsid w:val="003A7B69"/>
    <w:rsid w:val="003A7CDB"/>
    <w:rsid w:val="003A7E02"/>
    <w:rsid w:val="003A7EA4"/>
    <w:rsid w:val="003A7EDB"/>
    <w:rsid w:val="003A7F64"/>
    <w:rsid w:val="003A7FE4"/>
    <w:rsid w:val="003B0271"/>
    <w:rsid w:val="003B0385"/>
    <w:rsid w:val="003B0458"/>
    <w:rsid w:val="003B057C"/>
    <w:rsid w:val="003B0590"/>
    <w:rsid w:val="003B0595"/>
    <w:rsid w:val="003B063E"/>
    <w:rsid w:val="003B0691"/>
    <w:rsid w:val="003B0790"/>
    <w:rsid w:val="003B0853"/>
    <w:rsid w:val="003B0965"/>
    <w:rsid w:val="003B0C09"/>
    <w:rsid w:val="003B0CC5"/>
    <w:rsid w:val="003B0CDF"/>
    <w:rsid w:val="003B0D68"/>
    <w:rsid w:val="003B0DE4"/>
    <w:rsid w:val="003B0E6F"/>
    <w:rsid w:val="003B0F79"/>
    <w:rsid w:val="003B0FB4"/>
    <w:rsid w:val="003B1082"/>
    <w:rsid w:val="003B119B"/>
    <w:rsid w:val="003B1265"/>
    <w:rsid w:val="003B12FE"/>
    <w:rsid w:val="003B13FC"/>
    <w:rsid w:val="003B1401"/>
    <w:rsid w:val="003B142B"/>
    <w:rsid w:val="003B14A8"/>
    <w:rsid w:val="003B14CE"/>
    <w:rsid w:val="003B14FE"/>
    <w:rsid w:val="003B16F1"/>
    <w:rsid w:val="003B1742"/>
    <w:rsid w:val="003B17A9"/>
    <w:rsid w:val="003B17EB"/>
    <w:rsid w:val="003B18F6"/>
    <w:rsid w:val="003B1969"/>
    <w:rsid w:val="003B1A1D"/>
    <w:rsid w:val="003B1B56"/>
    <w:rsid w:val="003B1B7A"/>
    <w:rsid w:val="003B1C34"/>
    <w:rsid w:val="003B1C7E"/>
    <w:rsid w:val="003B1C92"/>
    <w:rsid w:val="003B1CD0"/>
    <w:rsid w:val="003B1D11"/>
    <w:rsid w:val="003B1DC7"/>
    <w:rsid w:val="003B1E78"/>
    <w:rsid w:val="003B1E7D"/>
    <w:rsid w:val="003B1EC3"/>
    <w:rsid w:val="003B1ED5"/>
    <w:rsid w:val="003B2007"/>
    <w:rsid w:val="003B2072"/>
    <w:rsid w:val="003B2078"/>
    <w:rsid w:val="003B2106"/>
    <w:rsid w:val="003B2109"/>
    <w:rsid w:val="003B227D"/>
    <w:rsid w:val="003B2323"/>
    <w:rsid w:val="003B23EA"/>
    <w:rsid w:val="003B2537"/>
    <w:rsid w:val="003B2605"/>
    <w:rsid w:val="003B268C"/>
    <w:rsid w:val="003B2818"/>
    <w:rsid w:val="003B28ED"/>
    <w:rsid w:val="003B28FF"/>
    <w:rsid w:val="003B2928"/>
    <w:rsid w:val="003B29EF"/>
    <w:rsid w:val="003B2A61"/>
    <w:rsid w:val="003B2C9B"/>
    <w:rsid w:val="003B2CB9"/>
    <w:rsid w:val="003B2CEE"/>
    <w:rsid w:val="003B2E13"/>
    <w:rsid w:val="003B334A"/>
    <w:rsid w:val="003B359A"/>
    <w:rsid w:val="003B3601"/>
    <w:rsid w:val="003B361B"/>
    <w:rsid w:val="003B36E4"/>
    <w:rsid w:val="003B3754"/>
    <w:rsid w:val="003B3757"/>
    <w:rsid w:val="003B379E"/>
    <w:rsid w:val="003B37A6"/>
    <w:rsid w:val="003B382E"/>
    <w:rsid w:val="003B38A9"/>
    <w:rsid w:val="003B38D2"/>
    <w:rsid w:val="003B3909"/>
    <w:rsid w:val="003B39E6"/>
    <w:rsid w:val="003B3BAD"/>
    <w:rsid w:val="003B3CD8"/>
    <w:rsid w:val="003B3E91"/>
    <w:rsid w:val="003B3EFD"/>
    <w:rsid w:val="003B405B"/>
    <w:rsid w:val="003B417D"/>
    <w:rsid w:val="003B4230"/>
    <w:rsid w:val="003B423B"/>
    <w:rsid w:val="003B4244"/>
    <w:rsid w:val="003B4269"/>
    <w:rsid w:val="003B42D9"/>
    <w:rsid w:val="003B4385"/>
    <w:rsid w:val="003B43C4"/>
    <w:rsid w:val="003B43C5"/>
    <w:rsid w:val="003B4619"/>
    <w:rsid w:val="003B47B0"/>
    <w:rsid w:val="003B483C"/>
    <w:rsid w:val="003B4948"/>
    <w:rsid w:val="003B4AB1"/>
    <w:rsid w:val="003B4B1F"/>
    <w:rsid w:val="003B4BDF"/>
    <w:rsid w:val="003B4C55"/>
    <w:rsid w:val="003B4E66"/>
    <w:rsid w:val="003B4EFA"/>
    <w:rsid w:val="003B4FC0"/>
    <w:rsid w:val="003B5277"/>
    <w:rsid w:val="003B527F"/>
    <w:rsid w:val="003B52EF"/>
    <w:rsid w:val="003B53E2"/>
    <w:rsid w:val="003B5417"/>
    <w:rsid w:val="003B544E"/>
    <w:rsid w:val="003B5839"/>
    <w:rsid w:val="003B587A"/>
    <w:rsid w:val="003B58BB"/>
    <w:rsid w:val="003B58D5"/>
    <w:rsid w:val="003B5920"/>
    <w:rsid w:val="003B5B5D"/>
    <w:rsid w:val="003B5B94"/>
    <w:rsid w:val="003B5BD9"/>
    <w:rsid w:val="003B5C4A"/>
    <w:rsid w:val="003B5C71"/>
    <w:rsid w:val="003B5D38"/>
    <w:rsid w:val="003B5F45"/>
    <w:rsid w:val="003B5F89"/>
    <w:rsid w:val="003B60A0"/>
    <w:rsid w:val="003B612D"/>
    <w:rsid w:val="003B640D"/>
    <w:rsid w:val="003B643E"/>
    <w:rsid w:val="003B644F"/>
    <w:rsid w:val="003B664A"/>
    <w:rsid w:val="003B665D"/>
    <w:rsid w:val="003B68A0"/>
    <w:rsid w:val="003B68C1"/>
    <w:rsid w:val="003B68ED"/>
    <w:rsid w:val="003B6A2F"/>
    <w:rsid w:val="003B6A80"/>
    <w:rsid w:val="003B6A81"/>
    <w:rsid w:val="003B6AB6"/>
    <w:rsid w:val="003B6B47"/>
    <w:rsid w:val="003B6D0D"/>
    <w:rsid w:val="003B6D4D"/>
    <w:rsid w:val="003B6DF7"/>
    <w:rsid w:val="003B6E90"/>
    <w:rsid w:val="003B6FC0"/>
    <w:rsid w:val="003B7108"/>
    <w:rsid w:val="003B7131"/>
    <w:rsid w:val="003B7238"/>
    <w:rsid w:val="003B7266"/>
    <w:rsid w:val="003B7267"/>
    <w:rsid w:val="003B7273"/>
    <w:rsid w:val="003B734D"/>
    <w:rsid w:val="003B737A"/>
    <w:rsid w:val="003B74DA"/>
    <w:rsid w:val="003B759E"/>
    <w:rsid w:val="003B75CD"/>
    <w:rsid w:val="003B761B"/>
    <w:rsid w:val="003B7780"/>
    <w:rsid w:val="003B77A3"/>
    <w:rsid w:val="003B77BD"/>
    <w:rsid w:val="003B78EF"/>
    <w:rsid w:val="003B7962"/>
    <w:rsid w:val="003B7970"/>
    <w:rsid w:val="003B7BF7"/>
    <w:rsid w:val="003B7C6E"/>
    <w:rsid w:val="003B7D0F"/>
    <w:rsid w:val="003B7DF2"/>
    <w:rsid w:val="003B7E68"/>
    <w:rsid w:val="003B7E98"/>
    <w:rsid w:val="003B7EB0"/>
    <w:rsid w:val="003B7EC8"/>
    <w:rsid w:val="003B7F4C"/>
    <w:rsid w:val="003C002F"/>
    <w:rsid w:val="003C0050"/>
    <w:rsid w:val="003C0070"/>
    <w:rsid w:val="003C026E"/>
    <w:rsid w:val="003C0291"/>
    <w:rsid w:val="003C02CC"/>
    <w:rsid w:val="003C0335"/>
    <w:rsid w:val="003C0399"/>
    <w:rsid w:val="003C0470"/>
    <w:rsid w:val="003C04C3"/>
    <w:rsid w:val="003C05B6"/>
    <w:rsid w:val="003C0714"/>
    <w:rsid w:val="003C0748"/>
    <w:rsid w:val="003C08D3"/>
    <w:rsid w:val="003C08D9"/>
    <w:rsid w:val="003C0A42"/>
    <w:rsid w:val="003C0C95"/>
    <w:rsid w:val="003C0D58"/>
    <w:rsid w:val="003C1346"/>
    <w:rsid w:val="003C1383"/>
    <w:rsid w:val="003C1672"/>
    <w:rsid w:val="003C173E"/>
    <w:rsid w:val="003C17F6"/>
    <w:rsid w:val="003C180E"/>
    <w:rsid w:val="003C1853"/>
    <w:rsid w:val="003C1A32"/>
    <w:rsid w:val="003C1E55"/>
    <w:rsid w:val="003C1EE6"/>
    <w:rsid w:val="003C1F60"/>
    <w:rsid w:val="003C1F7F"/>
    <w:rsid w:val="003C1FE4"/>
    <w:rsid w:val="003C20BB"/>
    <w:rsid w:val="003C2100"/>
    <w:rsid w:val="003C211E"/>
    <w:rsid w:val="003C21FD"/>
    <w:rsid w:val="003C230B"/>
    <w:rsid w:val="003C2319"/>
    <w:rsid w:val="003C23DF"/>
    <w:rsid w:val="003C2590"/>
    <w:rsid w:val="003C2639"/>
    <w:rsid w:val="003C2753"/>
    <w:rsid w:val="003C278A"/>
    <w:rsid w:val="003C27ED"/>
    <w:rsid w:val="003C281D"/>
    <w:rsid w:val="003C2831"/>
    <w:rsid w:val="003C287D"/>
    <w:rsid w:val="003C29ED"/>
    <w:rsid w:val="003C2BDA"/>
    <w:rsid w:val="003C2BF8"/>
    <w:rsid w:val="003C2CA5"/>
    <w:rsid w:val="003C2CFA"/>
    <w:rsid w:val="003C2D62"/>
    <w:rsid w:val="003C2E2E"/>
    <w:rsid w:val="003C2FBB"/>
    <w:rsid w:val="003C3122"/>
    <w:rsid w:val="003C31AA"/>
    <w:rsid w:val="003C3285"/>
    <w:rsid w:val="003C334B"/>
    <w:rsid w:val="003C336A"/>
    <w:rsid w:val="003C33B8"/>
    <w:rsid w:val="003C345C"/>
    <w:rsid w:val="003C35CA"/>
    <w:rsid w:val="003C3946"/>
    <w:rsid w:val="003C3A8C"/>
    <w:rsid w:val="003C3AE1"/>
    <w:rsid w:val="003C3BAB"/>
    <w:rsid w:val="003C3C1B"/>
    <w:rsid w:val="003C3D2E"/>
    <w:rsid w:val="003C3DF5"/>
    <w:rsid w:val="003C3E97"/>
    <w:rsid w:val="003C3F04"/>
    <w:rsid w:val="003C40C5"/>
    <w:rsid w:val="003C40D2"/>
    <w:rsid w:val="003C41D6"/>
    <w:rsid w:val="003C4280"/>
    <w:rsid w:val="003C4334"/>
    <w:rsid w:val="003C43CB"/>
    <w:rsid w:val="003C4436"/>
    <w:rsid w:val="003C448D"/>
    <w:rsid w:val="003C4541"/>
    <w:rsid w:val="003C4559"/>
    <w:rsid w:val="003C4678"/>
    <w:rsid w:val="003C46A4"/>
    <w:rsid w:val="003C49E5"/>
    <w:rsid w:val="003C4A65"/>
    <w:rsid w:val="003C4B0A"/>
    <w:rsid w:val="003C4BDE"/>
    <w:rsid w:val="003C4BE2"/>
    <w:rsid w:val="003C4DEA"/>
    <w:rsid w:val="003C4EEC"/>
    <w:rsid w:val="003C4F29"/>
    <w:rsid w:val="003C4F8B"/>
    <w:rsid w:val="003C5084"/>
    <w:rsid w:val="003C5103"/>
    <w:rsid w:val="003C5210"/>
    <w:rsid w:val="003C52B4"/>
    <w:rsid w:val="003C52F0"/>
    <w:rsid w:val="003C5528"/>
    <w:rsid w:val="003C558C"/>
    <w:rsid w:val="003C561F"/>
    <w:rsid w:val="003C56C9"/>
    <w:rsid w:val="003C5720"/>
    <w:rsid w:val="003C5A30"/>
    <w:rsid w:val="003C5AAC"/>
    <w:rsid w:val="003C5AE4"/>
    <w:rsid w:val="003C5CEC"/>
    <w:rsid w:val="003C5DBD"/>
    <w:rsid w:val="003C5E1C"/>
    <w:rsid w:val="003C5E4A"/>
    <w:rsid w:val="003C5FEE"/>
    <w:rsid w:val="003C60F5"/>
    <w:rsid w:val="003C6183"/>
    <w:rsid w:val="003C61F0"/>
    <w:rsid w:val="003C61F3"/>
    <w:rsid w:val="003C625E"/>
    <w:rsid w:val="003C626B"/>
    <w:rsid w:val="003C62D3"/>
    <w:rsid w:val="003C62F6"/>
    <w:rsid w:val="003C6318"/>
    <w:rsid w:val="003C6558"/>
    <w:rsid w:val="003C6645"/>
    <w:rsid w:val="003C6A8C"/>
    <w:rsid w:val="003C6C25"/>
    <w:rsid w:val="003C6C52"/>
    <w:rsid w:val="003C6C7F"/>
    <w:rsid w:val="003C6D7F"/>
    <w:rsid w:val="003C6DAC"/>
    <w:rsid w:val="003C6F27"/>
    <w:rsid w:val="003C7099"/>
    <w:rsid w:val="003C70C1"/>
    <w:rsid w:val="003C7204"/>
    <w:rsid w:val="003C77E3"/>
    <w:rsid w:val="003C7861"/>
    <w:rsid w:val="003C78BB"/>
    <w:rsid w:val="003C78D3"/>
    <w:rsid w:val="003C79FB"/>
    <w:rsid w:val="003C7B5B"/>
    <w:rsid w:val="003C7EC4"/>
    <w:rsid w:val="003C7FB3"/>
    <w:rsid w:val="003D001C"/>
    <w:rsid w:val="003D00C3"/>
    <w:rsid w:val="003D022E"/>
    <w:rsid w:val="003D0316"/>
    <w:rsid w:val="003D0341"/>
    <w:rsid w:val="003D0345"/>
    <w:rsid w:val="003D047E"/>
    <w:rsid w:val="003D0558"/>
    <w:rsid w:val="003D056C"/>
    <w:rsid w:val="003D05B4"/>
    <w:rsid w:val="003D0639"/>
    <w:rsid w:val="003D06E9"/>
    <w:rsid w:val="003D07CD"/>
    <w:rsid w:val="003D098B"/>
    <w:rsid w:val="003D099C"/>
    <w:rsid w:val="003D09CC"/>
    <w:rsid w:val="003D0A10"/>
    <w:rsid w:val="003D0B2C"/>
    <w:rsid w:val="003D0C4E"/>
    <w:rsid w:val="003D0E1E"/>
    <w:rsid w:val="003D0E49"/>
    <w:rsid w:val="003D10F9"/>
    <w:rsid w:val="003D11A7"/>
    <w:rsid w:val="003D11EF"/>
    <w:rsid w:val="003D11FC"/>
    <w:rsid w:val="003D130A"/>
    <w:rsid w:val="003D13D7"/>
    <w:rsid w:val="003D14F0"/>
    <w:rsid w:val="003D14F8"/>
    <w:rsid w:val="003D1609"/>
    <w:rsid w:val="003D1833"/>
    <w:rsid w:val="003D188C"/>
    <w:rsid w:val="003D1975"/>
    <w:rsid w:val="003D19D1"/>
    <w:rsid w:val="003D1A6E"/>
    <w:rsid w:val="003D1AF8"/>
    <w:rsid w:val="003D1B12"/>
    <w:rsid w:val="003D1B4C"/>
    <w:rsid w:val="003D1B55"/>
    <w:rsid w:val="003D1C8E"/>
    <w:rsid w:val="003D1D1E"/>
    <w:rsid w:val="003D1EA5"/>
    <w:rsid w:val="003D1EB3"/>
    <w:rsid w:val="003D1FE1"/>
    <w:rsid w:val="003D2122"/>
    <w:rsid w:val="003D216E"/>
    <w:rsid w:val="003D22F9"/>
    <w:rsid w:val="003D2331"/>
    <w:rsid w:val="003D248A"/>
    <w:rsid w:val="003D2634"/>
    <w:rsid w:val="003D26C4"/>
    <w:rsid w:val="003D2B7B"/>
    <w:rsid w:val="003D2B97"/>
    <w:rsid w:val="003D2C6E"/>
    <w:rsid w:val="003D2C9F"/>
    <w:rsid w:val="003D2D36"/>
    <w:rsid w:val="003D2D6D"/>
    <w:rsid w:val="003D2D7A"/>
    <w:rsid w:val="003D2DFF"/>
    <w:rsid w:val="003D2E37"/>
    <w:rsid w:val="003D2F0E"/>
    <w:rsid w:val="003D2F8B"/>
    <w:rsid w:val="003D2FE7"/>
    <w:rsid w:val="003D2FEC"/>
    <w:rsid w:val="003D30C7"/>
    <w:rsid w:val="003D30D1"/>
    <w:rsid w:val="003D3121"/>
    <w:rsid w:val="003D3140"/>
    <w:rsid w:val="003D31CD"/>
    <w:rsid w:val="003D3461"/>
    <w:rsid w:val="003D3542"/>
    <w:rsid w:val="003D3865"/>
    <w:rsid w:val="003D399E"/>
    <w:rsid w:val="003D3A6A"/>
    <w:rsid w:val="003D3CBD"/>
    <w:rsid w:val="003D3DD6"/>
    <w:rsid w:val="003D3DF2"/>
    <w:rsid w:val="003D3F37"/>
    <w:rsid w:val="003D3FEA"/>
    <w:rsid w:val="003D41B0"/>
    <w:rsid w:val="003D4206"/>
    <w:rsid w:val="003D4213"/>
    <w:rsid w:val="003D426C"/>
    <w:rsid w:val="003D4318"/>
    <w:rsid w:val="003D44D8"/>
    <w:rsid w:val="003D45DC"/>
    <w:rsid w:val="003D45DD"/>
    <w:rsid w:val="003D4692"/>
    <w:rsid w:val="003D46A4"/>
    <w:rsid w:val="003D477A"/>
    <w:rsid w:val="003D4883"/>
    <w:rsid w:val="003D4A83"/>
    <w:rsid w:val="003D4C16"/>
    <w:rsid w:val="003D4C1F"/>
    <w:rsid w:val="003D4C92"/>
    <w:rsid w:val="003D4CCC"/>
    <w:rsid w:val="003D4CE4"/>
    <w:rsid w:val="003D4DA9"/>
    <w:rsid w:val="003D5142"/>
    <w:rsid w:val="003D5210"/>
    <w:rsid w:val="003D5211"/>
    <w:rsid w:val="003D528B"/>
    <w:rsid w:val="003D535C"/>
    <w:rsid w:val="003D5387"/>
    <w:rsid w:val="003D53A2"/>
    <w:rsid w:val="003D547C"/>
    <w:rsid w:val="003D549C"/>
    <w:rsid w:val="003D5639"/>
    <w:rsid w:val="003D56E8"/>
    <w:rsid w:val="003D5806"/>
    <w:rsid w:val="003D5832"/>
    <w:rsid w:val="003D5877"/>
    <w:rsid w:val="003D5926"/>
    <w:rsid w:val="003D5AD6"/>
    <w:rsid w:val="003D5B28"/>
    <w:rsid w:val="003D5BAE"/>
    <w:rsid w:val="003D5BEF"/>
    <w:rsid w:val="003D5C14"/>
    <w:rsid w:val="003D5C51"/>
    <w:rsid w:val="003D5CDA"/>
    <w:rsid w:val="003D5DA4"/>
    <w:rsid w:val="003D5E13"/>
    <w:rsid w:val="003D5E4B"/>
    <w:rsid w:val="003D5ECF"/>
    <w:rsid w:val="003D5F42"/>
    <w:rsid w:val="003D6002"/>
    <w:rsid w:val="003D60D4"/>
    <w:rsid w:val="003D60FD"/>
    <w:rsid w:val="003D6192"/>
    <w:rsid w:val="003D662C"/>
    <w:rsid w:val="003D669D"/>
    <w:rsid w:val="003D66A0"/>
    <w:rsid w:val="003D6B13"/>
    <w:rsid w:val="003D6B64"/>
    <w:rsid w:val="003D6BB8"/>
    <w:rsid w:val="003D6BF8"/>
    <w:rsid w:val="003D6BFC"/>
    <w:rsid w:val="003D6CCE"/>
    <w:rsid w:val="003D6CD4"/>
    <w:rsid w:val="003D6D36"/>
    <w:rsid w:val="003D6DDC"/>
    <w:rsid w:val="003D6E49"/>
    <w:rsid w:val="003D6F1C"/>
    <w:rsid w:val="003D6F29"/>
    <w:rsid w:val="003D70DB"/>
    <w:rsid w:val="003D71DC"/>
    <w:rsid w:val="003D7305"/>
    <w:rsid w:val="003D7354"/>
    <w:rsid w:val="003D739D"/>
    <w:rsid w:val="003D745F"/>
    <w:rsid w:val="003D74BF"/>
    <w:rsid w:val="003D7504"/>
    <w:rsid w:val="003D7536"/>
    <w:rsid w:val="003D7550"/>
    <w:rsid w:val="003D76CD"/>
    <w:rsid w:val="003D76E2"/>
    <w:rsid w:val="003D772C"/>
    <w:rsid w:val="003D774C"/>
    <w:rsid w:val="003D788A"/>
    <w:rsid w:val="003D78EB"/>
    <w:rsid w:val="003D79B5"/>
    <w:rsid w:val="003D7A50"/>
    <w:rsid w:val="003D7C69"/>
    <w:rsid w:val="003D7D4A"/>
    <w:rsid w:val="003D7D7A"/>
    <w:rsid w:val="003D7EFC"/>
    <w:rsid w:val="003D7F4E"/>
    <w:rsid w:val="003D7F54"/>
    <w:rsid w:val="003D7F99"/>
    <w:rsid w:val="003E02F6"/>
    <w:rsid w:val="003E039A"/>
    <w:rsid w:val="003E03C9"/>
    <w:rsid w:val="003E03D0"/>
    <w:rsid w:val="003E04E0"/>
    <w:rsid w:val="003E0502"/>
    <w:rsid w:val="003E058E"/>
    <w:rsid w:val="003E0590"/>
    <w:rsid w:val="003E0659"/>
    <w:rsid w:val="003E06EE"/>
    <w:rsid w:val="003E0862"/>
    <w:rsid w:val="003E0874"/>
    <w:rsid w:val="003E0A70"/>
    <w:rsid w:val="003E0AAB"/>
    <w:rsid w:val="003E0B9B"/>
    <w:rsid w:val="003E0B9E"/>
    <w:rsid w:val="003E0D13"/>
    <w:rsid w:val="003E0E48"/>
    <w:rsid w:val="003E1195"/>
    <w:rsid w:val="003E16C9"/>
    <w:rsid w:val="003E16F7"/>
    <w:rsid w:val="003E1707"/>
    <w:rsid w:val="003E1744"/>
    <w:rsid w:val="003E17C5"/>
    <w:rsid w:val="003E17FF"/>
    <w:rsid w:val="003E1866"/>
    <w:rsid w:val="003E1946"/>
    <w:rsid w:val="003E194F"/>
    <w:rsid w:val="003E1A03"/>
    <w:rsid w:val="003E1A6C"/>
    <w:rsid w:val="003E1AE6"/>
    <w:rsid w:val="003E1B58"/>
    <w:rsid w:val="003E1DF4"/>
    <w:rsid w:val="003E1DF7"/>
    <w:rsid w:val="003E1EC3"/>
    <w:rsid w:val="003E1FD2"/>
    <w:rsid w:val="003E1FF8"/>
    <w:rsid w:val="003E213C"/>
    <w:rsid w:val="003E2353"/>
    <w:rsid w:val="003E268C"/>
    <w:rsid w:val="003E268D"/>
    <w:rsid w:val="003E275A"/>
    <w:rsid w:val="003E2762"/>
    <w:rsid w:val="003E2785"/>
    <w:rsid w:val="003E2873"/>
    <w:rsid w:val="003E2998"/>
    <w:rsid w:val="003E299F"/>
    <w:rsid w:val="003E2A4D"/>
    <w:rsid w:val="003E2C16"/>
    <w:rsid w:val="003E2CB9"/>
    <w:rsid w:val="003E2CCB"/>
    <w:rsid w:val="003E2D15"/>
    <w:rsid w:val="003E2E06"/>
    <w:rsid w:val="003E2EE7"/>
    <w:rsid w:val="003E31EF"/>
    <w:rsid w:val="003E31FA"/>
    <w:rsid w:val="003E3339"/>
    <w:rsid w:val="003E33AB"/>
    <w:rsid w:val="003E3456"/>
    <w:rsid w:val="003E3458"/>
    <w:rsid w:val="003E3673"/>
    <w:rsid w:val="003E3879"/>
    <w:rsid w:val="003E3904"/>
    <w:rsid w:val="003E3945"/>
    <w:rsid w:val="003E39E7"/>
    <w:rsid w:val="003E3AC1"/>
    <w:rsid w:val="003E3B46"/>
    <w:rsid w:val="003E3B6C"/>
    <w:rsid w:val="003E3BC1"/>
    <w:rsid w:val="003E3BED"/>
    <w:rsid w:val="003E3C2A"/>
    <w:rsid w:val="003E3C6E"/>
    <w:rsid w:val="003E3D25"/>
    <w:rsid w:val="003E3D88"/>
    <w:rsid w:val="003E3E01"/>
    <w:rsid w:val="003E3F5A"/>
    <w:rsid w:val="003E3FAB"/>
    <w:rsid w:val="003E40A2"/>
    <w:rsid w:val="003E422D"/>
    <w:rsid w:val="003E4282"/>
    <w:rsid w:val="003E4349"/>
    <w:rsid w:val="003E4456"/>
    <w:rsid w:val="003E456C"/>
    <w:rsid w:val="003E458A"/>
    <w:rsid w:val="003E4660"/>
    <w:rsid w:val="003E4681"/>
    <w:rsid w:val="003E46E3"/>
    <w:rsid w:val="003E4719"/>
    <w:rsid w:val="003E48CC"/>
    <w:rsid w:val="003E492D"/>
    <w:rsid w:val="003E4B08"/>
    <w:rsid w:val="003E4C6F"/>
    <w:rsid w:val="003E4C97"/>
    <w:rsid w:val="003E4D0C"/>
    <w:rsid w:val="003E4D2D"/>
    <w:rsid w:val="003E4DFB"/>
    <w:rsid w:val="003E4E34"/>
    <w:rsid w:val="003E4F7F"/>
    <w:rsid w:val="003E4FBA"/>
    <w:rsid w:val="003E4FCA"/>
    <w:rsid w:val="003E4FE3"/>
    <w:rsid w:val="003E5113"/>
    <w:rsid w:val="003E536D"/>
    <w:rsid w:val="003E547E"/>
    <w:rsid w:val="003E560A"/>
    <w:rsid w:val="003E5649"/>
    <w:rsid w:val="003E567F"/>
    <w:rsid w:val="003E56C4"/>
    <w:rsid w:val="003E56F3"/>
    <w:rsid w:val="003E575C"/>
    <w:rsid w:val="003E57C2"/>
    <w:rsid w:val="003E58D5"/>
    <w:rsid w:val="003E5A19"/>
    <w:rsid w:val="003E5C26"/>
    <w:rsid w:val="003E5CFA"/>
    <w:rsid w:val="003E5D09"/>
    <w:rsid w:val="003E5DB1"/>
    <w:rsid w:val="003E5E05"/>
    <w:rsid w:val="003E5E93"/>
    <w:rsid w:val="003E5F15"/>
    <w:rsid w:val="003E617D"/>
    <w:rsid w:val="003E62D9"/>
    <w:rsid w:val="003E6328"/>
    <w:rsid w:val="003E6354"/>
    <w:rsid w:val="003E635B"/>
    <w:rsid w:val="003E6530"/>
    <w:rsid w:val="003E66A5"/>
    <w:rsid w:val="003E66CE"/>
    <w:rsid w:val="003E6706"/>
    <w:rsid w:val="003E6725"/>
    <w:rsid w:val="003E6767"/>
    <w:rsid w:val="003E690C"/>
    <w:rsid w:val="003E6995"/>
    <w:rsid w:val="003E6A9A"/>
    <w:rsid w:val="003E6ADC"/>
    <w:rsid w:val="003E6B22"/>
    <w:rsid w:val="003E707B"/>
    <w:rsid w:val="003E722C"/>
    <w:rsid w:val="003E74C5"/>
    <w:rsid w:val="003E756E"/>
    <w:rsid w:val="003E7655"/>
    <w:rsid w:val="003E76DE"/>
    <w:rsid w:val="003E7A66"/>
    <w:rsid w:val="003E7A85"/>
    <w:rsid w:val="003E7A8D"/>
    <w:rsid w:val="003E7B42"/>
    <w:rsid w:val="003E7B73"/>
    <w:rsid w:val="003E7B97"/>
    <w:rsid w:val="003E7BDD"/>
    <w:rsid w:val="003E7CC9"/>
    <w:rsid w:val="003E7CEC"/>
    <w:rsid w:val="003E7D59"/>
    <w:rsid w:val="003E7E97"/>
    <w:rsid w:val="003E7EB2"/>
    <w:rsid w:val="003E7F81"/>
    <w:rsid w:val="003E7F82"/>
    <w:rsid w:val="003E7FBB"/>
    <w:rsid w:val="003F000C"/>
    <w:rsid w:val="003F000E"/>
    <w:rsid w:val="003F00CC"/>
    <w:rsid w:val="003F03AC"/>
    <w:rsid w:val="003F0409"/>
    <w:rsid w:val="003F0490"/>
    <w:rsid w:val="003F0675"/>
    <w:rsid w:val="003F06B2"/>
    <w:rsid w:val="003F080F"/>
    <w:rsid w:val="003F0965"/>
    <w:rsid w:val="003F0A64"/>
    <w:rsid w:val="003F0B41"/>
    <w:rsid w:val="003F0B97"/>
    <w:rsid w:val="003F0C1D"/>
    <w:rsid w:val="003F0C81"/>
    <w:rsid w:val="003F0CD3"/>
    <w:rsid w:val="003F0DAF"/>
    <w:rsid w:val="003F0DB7"/>
    <w:rsid w:val="003F0FCE"/>
    <w:rsid w:val="003F12AE"/>
    <w:rsid w:val="003F140C"/>
    <w:rsid w:val="003F1450"/>
    <w:rsid w:val="003F15F0"/>
    <w:rsid w:val="003F1661"/>
    <w:rsid w:val="003F1786"/>
    <w:rsid w:val="003F197A"/>
    <w:rsid w:val="003F1A4B"/>
    <w:rsid w:val="003F1BCD"/>
    <w:rsid w:val="003F1C62"/>
    <w:rsid w:val="003F1C74"/>
    <w:rsid w:val="003F1E83"/>
    <w:rsid w:val="003F1EB5"/>
    <w:rsid w:val="003F1F56"/>
    <w:rsid w:val="003F1FA5"/>
    <w:rsid w:val="003F2007"/>
    <w:rsid w:val="003F2045"/>
    <w:rsid w:val="003F2209"/>
    <w:rsid w:val="003F2391"/>
    <w:rsid w:val="003F242A"/>
    <w:rsid w:val="003F2446"/>
    <w:rsid w:val="003F2470"/>
    <w:rsid w:val="003F247C"/>
    <w:rsid w:val="003F26A1"/>
    <w:rsid w:val="003F26E1"/>
    <w:rsid w:val="003F2714"/>
    <w:rsid w:val="003F2875"/>
    <w:rsid w:val="003F28AD"/>
    <w:rsid w:val="003F2934"/>
    <w:rsid w:val="003F2943"/>
    <w:rsid w:val="003F2A98"/>
    <w:rsid w:val="003F2AD4"/>
    <w:rsid w:val="003F2BB0"/>
    <w:rsid w:val="003F2C33"/>
    <w:rsid w:val="003F303A"/>
    <w:rsid w:val="003F3062"/>
    <w:rsid w:val="003F326A"/>
    <w:rsid w:val="003F3273"/>
    <w:rsid w:val="003F3314"/>
    <w:rsid w:val="003F33D4"/>
    <w:rsid w:val="003F3497"/>
    <w:rsid w:val="003F3660"/>
    <w:rsid w:val="003F379C"/>
    <w:rsid w:val="003F3864"/>
    <w:rsid w:val="003F3C3E"/>
    <w:rsid w:val="003F3D24"/>
    <w:rsid w:val="003F3D94"/>
    <w:rsid w:val="003F3E8D"/>
    <w:rsid w:val="003F3F0C"/>
    <w:rsid w:val="003F4014"/>
    <w:rsid w:val="003F4061"/>
    <w:rsid w:val="003F40AE"/>
    <w:rsid w:val="003F40F3"/>
    <w:rsid w:val="003F4111"/>
    <w:rsid w:val="003F4156"/>
    <w:rsid w:val="003F4280"/>
    <w:rsid w:val="003F42FC"/>
    <w:rsid w:val="003F4325"/>
    <w:rsid w:val="003F4442"/>
    <w:rsid w:val="003F447F"/>
    <w:rsid w:val="003F4485"/>
    <w:rsid w:val="003F4638"/>
    <w:rsid w:val="003F4669"/>
    <w:rsid w:val="003F4731"/>
    <w:rsid w:val="003F4945"/>
    <w:rsid w:val="003F4B2C"/>
    <w:rsid w:val="003F4B43"/>
    <w:rsid w:val="003F4BE6"/>
    <w:rsid w:val="003F4C6D"/>
    <w:rsid w:val="003F4D4D"/>
    <w:rsid w:val="003F4E2F"/>
    <w:rsid w:val="003F4E58"/>
    <w:rsid w:val="003F4E5F"/>
    <w:rsid w:val="003F4EB0"/>
    <w:rsid w:val="003F4F32"/>
    <w:rsid w:val="003F50DE"/>
    <w:rsid w:val="003F517A"/>
    <w:rsid w:val="003F5218"/>
    <w:rsid w:val="003F5263"/>
    <w:rsid w:val="003F5326"/>
    <w:rsid w:val="003F534F"/>
    <w:rsid w:val="003F5422"/>
    <w:rsid w:val="003F5515"/>
    <w:rsid w:val="003F56FA"/>
    <w:rsid w:val="003F57CB"/>
    <w:rsid w:val="003F5901"/>
    <w:rsid w:val="003F5951"/>
    <w:rsid w:val="003F5BBF"/>
    <w:rsid w:val="003F5C87"/>
    <w:rsid w:val="003F5E10"/>
    <w:rsid w:val="003F5E91"/>
    <w:rsid w:val="003F6021"/>
    <w:rsid w:val="003F6235"/>
    <w:rsid w:val="003F628E"/>
    <w:rsid w:val="003F631D"/>
    <w:rsid w:val="003F632A"/>
    <w:rsid w:val="003F6388"/>
    <w:rsid w:val="003F6485"/>
    <w:rsid w:val="003F64DB"/>
    <w:rsid w:val="003F655F"/>
    <w:rsid w:val="003F65C5"/>
    <w:rsid w:val="003F6683"/>
    <w:rsid w:val="003F6689"/>
    <w:rsid w:val="003F6691"/>
    <w:rsid w:val="003F67E0"/>
    <w:rsid w:val="003F67F6"/>
    <w:rsid w:val="003F68E5"/>
    <w:rsid w:val="003F69CF"/>
    <w:rsid w:val="003F6A52"/>
    <w:rsid w:val="003F6A8F"/>
    <w:rsid w:val="003F6B24"/>
    <w:rsid w:val="003F6B34"/>
    <w:rsid w:val="003F6BDB"/>
    <w:rsid w:val="003F6BFB"/>
    <w:rsid w:val="003F6C44"/>
    <w:rsid w:val="003F6E1F"/>
    <w:rsid w:val="003F6E2F"/>
    <w:rsid w:val="003F6E8A"/>
    <w:rsid w:val="003F6F5A"/>
    <w:rsid w:val="003F6F6C"/>
    <w:rsid w:val="003F6F9D"/>
    <w:rsid w:val="003F6FC8"/>
    <w:rsid w:val="003F70E2"/>
    <w:rsid w:val="003F710A"/>
    <w:rsid w:val="003F710E"/>
    <w:rsid w:val="003F72B1"/>
    <w:rsid w:val="003F740B"/>
    <w:rsid w:val="003F747D"/>
    <w:rsid w:val="003F74D5"/>
    <w:rsid w:val="003F75F7"/>
    <w:rsid w:val="003F7611"/>
    <w:rsid w:val="003F76B8"/>
    <w:rsid w:val="003F7747"/>
    <w:rsid w:val="003F777B"/>
    <w:rsid w:val="003F778D"/>
    <w:rsid w:val="003F7874"/>
    <w:rsid w:val="003F78C6"/>
    <w:rsid w:val="003F7A5E"/>
    <w:rsid w:val="003F7A88"/>
    <w:rsid w:val="003F7BE2"/>
    <w:rsid w:val="003F7BE4"/>
    <w:rsid w:val="003F7D85"/>
    <w:rsid w:val="003F7D91"/>
    <w:rsid w:val="003F7EBC"/>
    <w:rsid w:val="003F7FA2"/>
    <w:rsid w:val="0040000B"/>
    <w:rsid w:val="00400091"/>
    <w:rsid w:val="004000CF"/>
    <w:rsid w:val="00400334"/>
    <w:rsid w:val="00400452"/>
    <w:rsid w:val="00400471"/>
    <w:rsid w:val="0040059D"/>
    <w:rsid w:val="00400691"/>
    <w:rsid w:val="00400739"/>
    <w:rsid w:val="00400984"/>
    <w:rsid w:val="004009F8"/>
    <w:rsid w:val="00400A8E"/>
    <w:rsid w:val="00400B33"/>
    <w:rsid w:val="00400BCD"/>
    <w:rsid w:val="00400D02"/>
    <w:rsid w:val="00400D49"/>
    <w:rsid w:val="00400D60"/>
    <w:rsid w:val="00400F12"/>
    <w:rsid w:val="00401021"/>
    <w:rsid w:val="00401058"/>
    <w:rsid w:val="00401302"/>
    <w:rsid w:val="00401457"/>
    <w:rsid w:val="004014C9"/>
    <w:rsid w:val="00401518"/>
    <w:rsid w:val="0040154D"/>
    <w:rsid w:val="0040156B"/>
    <w:rsid w:val="00401604"/>
    <w:rsid w:val="00401A6C"/>
    <w:rsid w:val="00401B0B"/>
    <w:rsid w:val="00401B3A"/>
    <w:rsid w:val="00401B47"/>
    <w:rsid w:val="00401C5F"/>
    <w:rsid w:val="00401C7C"/>
    <w:rsid w:val="00401D2B"/>
    <w:rsid w:val="00401DE8"/>
    <w:rsid w:val="00401FA7"/>
    <w:rsid w:val="00401FB3"/>
    <w:rsid w:val="00402006"/>
    <w:rsid w:val="00402046"/>
    <w:rsid w:val="0040207D"/>
    <w:rsid w:val="00402101"/>
    <w:rsid w:val="0040210E"/>
    <w:rsid w:val="0040235B"/>
    <w:rsid w:val="004023DE"/>
    <w:rsid w:val="004026E3"/>
    <w:rsid w:val="004026FB"/>
    <w:rsid w:val="00402724"/>
    <w:rsid w:val="00402727"/>
    <w:rsid w:val="00402875"/>
    <w:rsid w:val="00402882"/>
    <w:rsid w:val="004029DF"/>
    <w:rsid w:val="00402AD3"/>
    <w:rsid w:val="00402B1A"/>
    <w:rsid w:val="00402BDA"/>
    <w:rsid w:val="00402C3E"/>
    <w:rsid w:val="00402C46"/>
    <w:rsid w:val="00402F08"/>
    <w:rsid w:val="00402F52"/>
    <w:rsid w:val="00403134"/>
    <w:rsid w:val="004033BE"/>
    <w:rsid w:val="00403434"/>
    <w:rsid w:val="004034A1"/>
    <w:rsid w:val="004034DD"/>
    <w:rsid w:val="00403646"/>
    <w:rsid w:val="00403655"/>
    <w:rsid w:val="0040379B"/>
    <w:rsid w:val="004037F7"/>
    <w:rsid w:val="00403850"/>
    <w:rsid w:val="00403B87"/>
    <w:rsid w:val="00403BD2"/>
    <w:rsid w:val="00403BFB"/>
    <w:rsid w:val="00403CD3"/>
    <w:rsid w:val="00403E09"/>
    <w:rsid w:val="00403F0E"/>
    <w:rsid w:val="00403FC0"/>
    <w:rsid w:val="004040B0"/>
    <w:rsid w:val="00404265"/>
    <w:rsid w:val="00404304"/>
    <w:rsid w:val="004043A3"/>
    <w:rsid w:val="004043DB"/>
    <w:rsid w:val="00404409"/>
    <w:rsid w:val="0040449C"/>
    <w:rsid w:val="0040451F"/>
    <w:rsid w:val="004045EE"/>
    <w:rsid w:val="00404623"/>
    <w:rsid w:val="00404678"/>
    <w:rsid w:val="004047D7"/>
    <w:rsid w:val="004047F9"/>
    <w:rsid w:val="00404A2D"/>
    <w:rsid w:val="00404B81"/>
    <w:rsid w:val="00404C5E"/>
    <w:rsid w:val="00404D96"/>
    <w:rsid w:val="00404DC4"/>
    <w:rsid w:val="00404DE3"/>
    <w:rsid w:val="00404E36"/>
    <w:rsid w:val="00404E57"/>
    <w:rsid w:val="00404F0E"/>
    <w:rsid w:val="00404FC0"/>
    <w:rsid w:val="00405027"/>
    <w:rsid w:val="00405069"/>
    <w:rsid w:val="00405513"/>
    <w:rsid w:val="0040569D"/>
    <w:rsid w:val="004056A7"/>
    <w:rsid w:val="004056B6"/>
    <w:rsid w:val="004056ED"/>
    <w:rsid w:val="00405740"/>
    <w:rsid w:val="00405742"/>
    <w:rsid w:val="00405778"/>
    <w:rsid w:val="004059CF"/>
    <w:rsid w:val="004059D8"/>
    <w:rsid w:val="00405A94"/>
    <w:rsid w:val="00405AAA"/>
    <w:rsid w:val="00405B10"/>
    <w:rsid w:val="00405C18"/>
    <w:rsid w:val="00405D8D"/>
    <w:rsid w:val="00405F2E"/>
    <w:rsid w:val="004061AD"/>
    <w:rsid w:val="0040629A"/>
    <w:rsid w:val="004062FC"/>
    <w:rsid w:val="00406301"/>
    <w:rsid w:val="00406408"/>
    <w:rsid w:val="004064F6"/>
    <w:rsid w:val="0040664F"/>
    <w:rsid w:val="004066B6"/>
    <w:rsid w:val="004066D3"/>
    <w:rsid w:val="004066EE"/>
    <w:rsid w:val="004068E9"/>
    <w:rsid w:val="00406A50"/>
    <w:rsid w:val="00406AD8"/>
    <w:rsid w:val="00406B2A"/>
    <w:rsid w:val="00406CB4"/>
    <w:rsid w:val="00406E54"/>
    <w:rsid w:val="00406E5D"/>
    <w:rsid w:val="00406F16"/>
    <w:rsid w:val="00407144"/>
    <w:rsid w:val="00407173"/>
    <w:rsid w:val="004072CC"/>
    <w:rsid w:val="004073AA"/>
    <w:rsid w:val="00407427"/>
    <w:rsid w:val="00407508"/>
    <w:rsid w:val="00407548"/>
    <w:rsid w:val="004075FD"/>
    <w:rsid w:val="00407794"/>
    <w:rsid w:val="00407837"/>
    <w:rsid w:val="0040788A"/>
    <w:rsid w:val="00407BD5"/>
    <w:rsid w:val="00407BDE"/>
    <w:rsid w:val="00407C3C"/>
    <w:rsid w:val="00407D31"/>
    <w:rsid w:val="00407F82"/>
    <w:rsid w:val="00410028"/>
    <w:rsid w:val="0041016C"/>
    <w:rsid w:val="0041024A"/>
    <w:rsid w:val="004102D4"/>
    <w:rsid w:val="00410300"/>
    <w:rsid w:val="0041042E"/>
    <w:rsid w:val="0041048F"/>
    <w:rsid w:val="004104A0"/>
    <w:rsid w:val="004106CD"/>
    <w:rsid w:val="004107F5"/>
    <w:rsid w:val="00410907"/>
    <w:rsid w:val="0041090E"/>
    <w:rsid w:val="0041093C"/>
    <w:rsid w:val="00410977"/>
    <w:rsid w:val="004109D0"/>
    <w:rsid w:val="00410A35"/>
    <w:rsid w:val="00410A43"/>
    <w:rsid w:val="00410A8F"/>
    <w:rsid w:val="00410A96"/>
    <w:rsid w:val="00410B2A"/>
    <w:rsid w:val="00410B56"/>
    <w:rsid w:val="00410CF4"/>
    <w:rsid w:val="00410D48"/>
    <w:rsid w:val="00410DB4"/>
    <w:rsid w:val="00410E0B"/>
    <w:rsid w:val="00410E3E"/>
    <w:rsid w:val="00410E3F"/>
    <w:rsid w:val="00410E77"/>
    <w:rsid w:val="00410EB6"/>
    <w:rsid w:val="00410F25"/>
    <w:rsid w:val="00410F69"/>
    <w:rsid w:val="00410F80"/>
    <w:rsid w:val="00410FF5"/>
    <w:rsid w:val="0041104A"/>
    <w:rsid w:val="00411167"/>
    <w:rsid w:val="004114C3"/>
    <w:rsid w:val="00411500"/>
    <w:rsid w:val="00411729"/>
    <w:rsid w:val="0041181F"/>
    <w:rsid w:val="004118D1"/>
    <w:rsid w:val="0041191A"/>
    <w:rsid w:val="00411980"/>
    <w:rsid w:val="004119A4"/>
    <w:rsid w:val="00411C2A"/>
    <w:rsid w:val="00411DFB"/>
    <w:rsid w:val="00411DFE"/>
    <w:rsid w:val="00411FA5"/>
    <w:rsid w:val="00412216"/>
    <w:rsid w:val="00412318"/>
    <w:rsid w:val="00412408"/>
    <w:rsid w:val="0041250B"/>
    <w:rsid w:val="00412555"/>
    <w:rsid w:val="004126EE"/>
    <w:rsid w:val="00412836"/>
    <w:rsid w:val="00412976"/>
    <w:rsid w:val="00412983"/>
    <w:rsid w:val="004129DF"/>
    <w:rsid w:val="00412A62"/>
    <w:rsid w:val="00412AE0"/>
    <w:rsid w:val="00412AF2"/>
    <w:rsid w:val="00412C1B"/>
    <w:rsid w:val="00412C8D"/>
    <w:rsid w:val="00412C9F"/>
    <w:rsid w:val="00412D30"/>
    <w:rsid w:val="00412D71"/>
    <w:rsid w:val="00412E6B"/>
    <w:rsid w:val="00412FF3"/>
    <w:rsid w:val="004130DB"/>
    <w:rsid w:val="00413163"/>
    <w:rsid w:val="0041317B"/>
    <w:rsid w:val="0041335A"/>
    <w:rsid w:val="004133A6"/>
    <w:rsid w:val="00413443"/>
    <w:rsid w:val="00413746"/>
    <w:rsid w:val="00413893"/>
    <w:rsid w:val="004138E4"/>
    <w:rsid w:val="00413A06"/>
    <w:rsid w:val="00413A4A"/>
    <w:rsid w:val="00413CE1"/>
    <w:rsid w:val="00413DDE"/>
    <w:rsid w:val="00413F8B"/>
    <w:rsid w:val="00413FBC"/>
    <w:rsid w:val="00414011"/>
    <w:rsid w:val="004141AF"/>
    <w:rsid w:val="004141DD"/>
    <w:rsid w:val="004142C8"/>
    <w:rsid w:val="00414366"/>
    <w:rsid w:val="0041437D"/>
    <w:rsid w:val="004143B4"/>
    <w:rsid w:val="00414485"/>
    <w:rsid w:val="0041454A"/>
    <w:rsid w:val="004145DA"/>
    <w:rsid w:val="004146F2"/>
    <w:rsid w:val="0041472C"/>
    <w:rsid w:val="004147D5"/>
    <w:rsid w:val="004147EF"/>
    <w:rsid w:val="00414883"/>
    <w:rsid w:val="00414959"/>
    <w:rsid w:val="00414960"/>
    <w:rsid w:val="004149F9"/>
    <w:rsid w:val="004149FD"/>
    <w:rsid w:val="00414A96"/>
    <w:rsid w:val="00414AA6"/>
    <w:rsid w:val="00414C94"/>
    <w:rsid w:val="00414D21"/>
    <w:rsid w:val="00414E69"/>
    <w:rsid w:val="0041510D"/>
    <w:rsid w:val="0041527C"/>
    <w:rsid w:val="00415817"/>
    <w:rsid w:val="0041587C"/>
    <w:rsid w:val="00415899"/>
    <w:rsid w:val="00415AC1"/>
    <w:rsid w:val="00415B8F"/>
    <w:rsid w:val="00415C01"/>
    <w:rsid w:val="00415C80"/>
    <w:rsid w:val="00415CAE"/>
    <w:rsid w:val="00415CEE"/>
    <w:rsid w:val="00415EF9"/>
    <w:rsid w:val="00416051"/>
    <w:rsid w:val="00416287"/>
    <w:rsid w:val="0041628B"/>
    <w:rsid w:val="004162A9"/>
    <w:rsid w:val="004162D3"/>
    <w:rsid w:val="0041632A"/>
    <w:rsid w:val="00416465"/>
    <w:rsid w:val="004166C0"/>
    <w:rsid w:val="0041678E"/>
    <w:rsid w:val="004168F3"/>
    <w:rsid w:val="0041697A"/>
    <w:rsid w:val="00416A9D"/>
    <w:rsid w:val="00416B29"/>
    <w:rsid w:val="00416C2E"/>
    <w:rsid w:val="00416D97"/>
    <w:rsid w:val="00416F1B"/>
    <w:rsid w:val="00416F22"/>
    <w:rsid w:val="0041708B"/>
    <w:rsid w:val="004170DC"/>
    <w:rsid w:val="004171AC"/>
    <w:rsid w:val="00417367"/>
    <w:rsid w:val="004175AF"/>
    <w:rsid w:val="00417683"/>
    <w:rsid w:val="00417733"/>
    <w:rsid w:val="004177E7"/>
    <w:rsid w:val="0041787B"/>
    <w:rsid w:val="00417969"/>
    <w:rsid w:val="004179FF"/>
    <w:rsid w:val="00417A8A"/>
    <w:rsid w:val="00417AA3"/>
    <w:rsid w:val="00417B89"/>
    <w:rsid w:val="00417BB3"/>
    <w:rsid w:val="00417C25"/>
    <w:rsid w:val="00417E21"/>
    <w:rsid w:val="00417F17"/>
    <w:rsid w:val="0042007D"/>
    <w:rsid w:val="00420244"/>
    <w:rsid w:val="00420261"/>
    <w:rsid w:val="00420283"/>
    <w:rsid w:val="004202AB"/>
    <w:rsid w:val="004202BF"/>
    <w:rsid w:val="00420346"/>
    <w:rsid w:val="00420350"/>
    <w:rsid w:val="00420413"/>
    <w:rsid w:val="00420427"/>
    <w:rsid w:val="0042049A"/>
    <w:rsid w:val="004204EF"/>
    <w:rsid w:val="004204F3"/>
    <w:rsid w:val="004204F9"/>
    <w:rsid w:val="0042051A"/>
    <w:rsid w:val="004205E2"/>
    <w:rsid w:val="004205EF"/>
    <w:rsid w:val="0042071D"/>
    <w:rsid w:val="0042074D"/>
    <w:rsid w:val="004207AA"/>
    <w:rsid w:val="004208A3"/>
    <w:rsid w:val="004208FF"/>
    <w:rsid w:val="0042092B"/>
    <w:rsid w:val="004209B3"/>
    <w:rsid w:val="00420B5B"/>
    <w:rsid w:val="00420C2E"/>
    <w:rsid w:val="00420D27"/>
    <w:rsid w:val="00420F0B"/>
    <w:rsid w:val="00420F6F"/>
    <w:rsid w:val="00420F82"/>
    <w:rsid w:val="00420FC5"/>
    <w:rsid w:val="0042133B"/>
    <w:rsid w:val="0042138E"/>
    <w:rsid w:val="004213BF"/>
    <w:rsid w:val="00421525"/>
    <w:rsid w:val="0042152F"/>
    <w:rsid w:val="004216C4"/>
    <w:rsid w:val="00421866"/>
    <w:rsid w:val="00421A00"/>
    <w:rsid w:val="00421BC2"/>
    <w:rsid w:val="00421DF7"/>
    <w:rsid w:val="00422073"/>
    <w:rsid w:val="00422120"/>
    <w:rsid w:val="00422126"/>
    <w:rsid w:val="004221E4"/>
    <w:rsid w:val="0042225F"/>
    <w:rsid w:val="004222A8"/>
    <w:rsid w:val="0042231E"/>
    <w:rsid w:val="004226EB"/>
    <w:rsid w:val="004226F7"/>
    <w:rsid w:val="0042270F"/>
    <w:rsid w:val="004227B5"/>
    <w:rsid w:val="0042283F"/>
    <w:rsid w:val="00422891"/>
    <w:rsid w:val="00422A93"/>
    <w:rsid w:val="00422BA4"/>
    <w:rsid w:val="00422CEB"/>
    <w:rsid w:val="00422CF4"/>
    <w:rsid w:val="00422DA8"/>
    <w:rsid w:val="00422E8C"/>
    <w:rsid w:val="00422EC3"/>
    <w:rsid w:val="00422EEB"/>
    <w:rsid w:val="004230AF"/>
    <w:rsid w:val="00423521"/>
    <w:rsid w:val="0042365A"/>
    <w:rsid w:val="004237C8"/>
    <w:rsid w:val="004237FE"/>
    <w:rsid w:val="00423A94"/>
    <w:rsid w:val="00423AA4"/>
    <w:rsid w:val="00423B89"/>
    <w:rsid w:val="00423C41"/>
    <w:rsid w:val="00423CD0"/>
    <w:rsid w:val="00423D15"/>
    <w:rsid w:val="00423E7D"/>
    <w:rsid w:val="00423F82"/>
    <w:rsid w:val="004240B9"/>
    <w:rsid w:val="004240EA"/>
    <w:rsid w:val="00424162"/>
    <w:rsid w:val="004243C8"/>
    <w:rsid w:val="004243F3"/>
    <w:rsid w:val="00424427"/>
    <w:rsid w:val="004244EA"/>
    <w:rsid w:val="0042488E"/>
    <w:rsid w:val="004248E3"/>
    <w:rsid w:val="004249ED"/>
    <w:rsid w:val="00424A8B"/>
    <w:rsid w:val="00424AD9"/>
    <w:rsid w:val="00424B36"/>
    <w:rsid w:val="00424B63"/>
    <w:rsid w:val="00424BC5"/>
    <w:rsid w:val="00424C61"/>
    <w:rsid w:val="00424C96"/>
    <w:rsid w:val="00424C9B"/>
    <w:rsid w:val="00424CDA"/>
    <w:rsid w:val="00424D7D"/>
    <w:rsid w:val="00424E13"/>
    <w:rsid w:val="00424E22"/>
    <w:rsid w:val="00424E3E"/>
    <w:rsid w:val="00424F6A"/>
    <w:rsid w:val="00425109"/>
    <w:rsid w:val="0042514F"/>
    <w:rsid w:val="00425312"/>
    <w:rsid w:val="00425579"/>
    <w:rsid w:val="004255B0"/>
    <w:rsid w:val="004255CC"/>
    <w:rsid w:val="004255E0"/>
    <w:rsid w:val="004255F4"/>
    <w:rsid w:val="00425721"/>
    <w:rsid w:val="0042577B"/>
    <w:rsid w:val="004257AF"/>
    <w:rsid w:val="0042589E"/>
    <w:rsid w:val="00425A57"/>
    <w:rsid w:val="00425A7C"/>
    <w:rsid w:val="00425B82"/>
    <w:rsid w:val="00425BEA"/>
    <w:rsid w:val="00425BF7"/>
    <w:rsid w:val="00425CBC"/>
    <w:rsid w:val="00425CC7"/>
    <w:rsid w:val="00425D9D"/>
    <w:rsid w:val="00425E4A"/>
    <w:rsid w:val="00425F94"/>
    <w:rsid w:val="00425F9B"/>
    <w:rsid w:val="00426022"/>
    <w:rsid w:val="00426060"/>
    <w:rsid w:val="0042622B"/>
    <w:rsid w:val="004262F2"/>
    <w:rsid w:val="0042632C"/>
    <w:rsid w:val="00426360"/>
    <w:rsid w:val="0042659E"/>
    <w:rsid w:val="004265C2"/>
    <w:rsid w:val="00426766"/>
    <w:rsid w:val="00426821"/>
    <w:rsid w:val="0042683F"/>
    <w:rsid w:val="00426870"/>
    <w:rsid w:val="004268EC"/>
    <w:rsid w:val="0042693F"/>
    <w:rsid w:val="00426A1C"/>
    <w:rsid w:val="00426A69"/>
    <w:rsid w:val="00426B70"/>
    <w:rsid w:val="00426B9E"/>
    <w:rsid w:val="00426C4B"/>
    <w:rsid w:val="00426C77"/>
    <w:rsid w:val="00426CAA"/>
    <w:rsid w:val="00426CB0"/>
    <w:rsid w:val="00426E04"/>
    <w:rsid w:val="00426EC4"/>
    <w:rsid w:val="004272BB"/>
    <w:rsid w:val="004272BF"/>
    <w:rsid w:val="0042732A"/>
    <w:rsid w:val="004273D5"/>
    <w:rsid w:val="004273F3"/>
    <w:rsid w:val="00427560"/>
    <w:rsid w:val="0042769A"/>
    <w:rsid w:val="0042774F"/>
    <w:rsid w:val="00427A71"/>
    <w:rsid w:val="00427A99"/>
    <w:rsid w:val="00427BAD"/>
    <w:rsid w:val="00427C28"/>
    <w:rsid w:val="00427D80"/>
    <w:rsid w:val="00427DBF"/>
    <w:rsid w:val="00427E3E"/>
    <w:rsid w:val="00427E94"/>
    <w:rsid w:val="00427F3B"/>
    <w:rsid w:val="0043025C"/>
    <w:rsid w:val="00430417"/>
    <w:rsid w:val="00430661"/>
    <w:rsid w:val="00430671"/>
    <w:rsid w:val="004306EF"/>
    <w:rsid w:val="004307BC"/>
    <w:rsid w:val="004307C7"/>
    <w:rsid w:val="004308A9"/>
    <w:rsid w:val="00430B98"/>
    <w:rsid w:val="00430C7B"/>
    <w:rsid w:val="00430D22"/>
    <w:rsid w:val="00430D75"/>
    <w:rsid w:val="00430DB0"/>
    <w:rsid w:val="00430DDE"/>
    <w:rsid w:val="00430F7E"/>
    <w:rsid w:val="00430FBF"/>
    <w:rsid w:val="004310EF"/>
    <w:rsid w:val="0043120C"/>
    <w:rsid w:val="0043140B"/>
    <w:rsid w:val="00431437"/>
    <w:rsid w:val="004314C2"/>
    <w:rsid w:val="004314C7"/>
    <w:rsid w:val="00431512"/>
    <w:rsid w:val="00431592"/>
    <w:rsid w:val="00431753"/>
    <w:rsid w:val="004317B0"/>
    <w:rsid w:val="00431871"/>
    <w:rsid w:val="00431885"/>
    <w:rsid w:val="004318EB"/>
    <w:rsid w:val="0043193E"/>
    <w:rsid w:val="004319B3"/>
    <w:rsid w:val="004319E1"/>
    <w:rsid w:val="00431A19"/>
    <w:rsid w:val="00431A78"/>
    <w:rsid w:val="00431B5D"/>
    <w:rsid w:val="00431C6E"/>
    <w:rsid w:val="00431CA4"/>
    <w:rsid w:val="00431D01"/>
    <w:rsid w:val="00431F8A"/>
    <w:rsid w:val="00432055"/>
    <w:rsid w:val="0043215A"/>
    <w:rsid w:val="004321B5"/>
    <w:rsid w:val="004321EF"/>
    <w:rsid w:val="00432226"/>
    <w:rsid w:val="00432324"/>
    <w:rsid w:val="0043233D"/>
    <w:rsid w:val="004325AE"/>
    <w:rsid w:val="004325B9"/>
    <w:rsid w:val="00432607"/>
    <w:rsid w:val="004326A1"/>
    <w:rsid w:val="004328FD"/>
    <w:rsid w:val="00432C0E"/>
    <w:rsid w:val="00432C7D"/>
    <w:rsid w:val="00432D14"/>
    <w:rsid w:val="00432E08"/>
    <w:rsid w:val="00432E80"/>
    <w:rsid w:val="00432EC6"/>
    <w:rsid w:val="00432F14"/>
    <w:rsid w:val="00433119"/>
    <w:rsid w:val="00433136"/>
    <w:rsid w:val="0043313E"/>
    <w:rsid w:val="00433144"/>
    <w:rsid w:val="00433188"/>
    <w:rsid w:val="004332AC"/>
    <w:rsid w:val="0043330B"/>
    <w:rsid w:val="004333AF"/>
    <w:rsid w:val="004334BB"/>
    <w:rsid w:val="004335A9"/>
    <w:rsid w:val="004336D2"/>
    <w:rsid w:val="004336D7"/>
    <w:rsid w:val="00433844"/>
    <w:rsid w:val="004338AF"/>
    <w:rsid w:val="00433AAC"/>
    <w:rsid w:val="00433AEF"/>
    <w:rsid w:val="00433C5E"/>
    <w:rsid w:val="00433D0B"/>
    <w:rsid w:val="00433D34"/>
    <w:rsid w:val="00433E55"/>
    <w:rsid w:val="00434152"/>
    <w:rsid w:val="0043435E"/>
    <w:rsid w:val="004343F4"/>
    <w:rsid w:val="0043446E"/>
    <w:rsid w:val="004345B7"/>
    <w:rsid w:val="0043464F"/>
    <w:rsid w:val="00434849"/>
    <w:rsid w:val="004348E8"/>
    <w:rsid w:val="00434A1F"/>
    <w:rsid w:val="00434ACA"/>
    <w:rsid w:val="00434D9D"/>
    <w:rsid w:val="00434F3D"/>
    <w:rsid w:val="0043508E"/>
    <w:rsid w:val="004350C2"/>
    <w:rsid w:val="004350F7"/>
    <w:rsid w:val="00435240"/>
    <w:rsid w:val="004352C7"/>
    <w:rsid w:val="00435379"/>
    <w:rsid w:val="004353C8"/>
    <w:rsid w:val="004353EC"/>
    <w:rsid w:val="0043541C"/>
    <w:rsid w:val="00435590"/>
    <w:rsid w:val="004355EE"/>
    <w:rsid w:val="0043568A"/>
    <w:rsid w:val="004356B2"/>
    <w:rsid w:val="00435785"/>
    <w:rsid w:val="00435850"/>
    <w:rsid w:val="004358D3"/>
    <w:rsid w:val="004359A4"/>
    <w:rsid w:val="00435C1F"/>
    <w:rsid w:val="00435CD9"/>
    <w:rsid w:val="00435CEF"/>
    <w:rsid w:val="00435E16"/>
    <w:rsid w:val="00435E9A"/>
    <w:rsid w:val="004360CC"/>
    <w:rsid w:val="00436122"/>
    <w:rsid w:val="004361D8"/>
    <w:rsid w:val="004361D9"/>
    <w:rsid w:val="00436642"/>
    <w:rsid w:val="00436657"/>
    <w:rsid w:val="0043668D"/>
    <w:rsid w:val="004366A5"/>
    <w:rsid w:val="0043677C"/>
    <w:rsid w:val="00436811"/>
    <w:rsid w:val="00436819"/>
    <w:rsid w:val="004369F6"/>
    <w:rsid w:val="00436AC0"/>
    <w:rsid w:val="00436AD8"/>
    <w:rsid w:val="00436AFC"/>
    <w:rsid w:val="00436BE2"/>
    <w:rsid w:val="00436E26"/>
    <w:rsid w:val="00436F13"/>
    <w:rsid w:val="00436FA5"/>
    <w:rsid w:val="0043701C"/>
    <w:rsid w:val="004371F2"/>
    <w:rsid w:val="00437206"/>
    <w:rsid w:val="00437212"/>
    <w:rsid w:val="004372DE"/>
    <w:rsid w:val="00437320"/>
    <w:rsid w:val="00437424"/>
    <w:rsid w:val="004375CF"/>
    <w:rsid w:val="0043768E"/>
    <w:rsid w:val="0043782D"/>
    <w:rsid w:val="00437994"/>
    <w:rsid w:val="00437AFC"/>
    <w:rsid w:val="00437B6A"/>
    <w:rsid w:val="00437BDC"/>
    <w:rsid w:val="00437BFB"/>
    <w:rsid w:val="00437CF2"/>
    <w:rsid w:val="00437D18"/>
    <w:rsid w:val="00437D50"/>
    <w:rsid w:val="00437E1B"/>
    <w:rsid w:val="00437E2B"/>
    <w:rsid w:val="00437E74"/>
    <w:rsid w:val="00440093"/>
    <w:rsid w:val="004401C7"/>
    <w:rsid w:val="00440221"/>
    <w:rsid w:val="004403DA"/>
    <w:rsid w:val="00440440"/>
    <w:rsid w:val="00440467"/>
    <w:rsid w:val="004404AE"/>
    <w:rsid w:val="00440751"/>
    <w:rsid w:val="0044075A"/>
    <w:rsid w:val="00440AA4"/>
    <w:rsid w:val="00440AC1"/>
    <w:rsid w:val="00440AFC"/>
    <w:rsid w:val="00440C48"/>
    <w:rsid w:val="00440DC9"/>
    <w:rsid w:val="00440DEA"/>
    <w:rsid w:val="00440EBC"/>
    <w:rsid w:val="00441067"/>
    <w:rsid w:val="004410E3"/>
    <w:rsid w:val="00441174"/>
    <w:rsid w:val="004411DE"/>
    <w:rsid w:val="0044123D"/>
    <w:rsid w:val="004412FE"/>
    <w:rsid w:val="004413C3"/>
    <w:rsid w:val="004414EB"/>
    <w:rsid w:val="00441539"/>
    <w:rsid w:val="00441680"/>
    <w:rsid w:val="004416AD"/>
    <w:rsid w:val="0044182E"/>
    <w:rsid w:val="004418DE"/>
    <w:rsid w:val="004418E8"/>
    <w:rsid w:val="00441A16"/>
    <w:rsid w:val="00441B45"/>
    <w:rsid w:val="00441B80"/>
    <w:rsid w:val="00441C04"/>
    <w:rsid w:val="00441C75"/>
    <w:rsid w:val="00441CCE"/>
    <w:rsid w:val="00441D28"/>
    <w:rsid w:val="00441E35"/>
    <w:rsid w:val="00441F30"/>
    <w:rsid w:val="00442095"/>
    <w:rsid w:val="004420A1"/>
    <w:rsid w:val="0044212A"/>
    <w:rsid w:val="004421D7"/>
    <w:rsid w:val="00442233"/>
    <w:rsid w:val="004422C0"/>
    <w:rsid w:val="004423DE"/>
    <w:rsid w:val="00442594"/>
    <w:rsid w:val="004425B2"/>
    <w:rsid w:val="004427F9"/>
    <w:rsid w:val="00442839"/>
    <w:rsid w:val="004428C8"/>
    <w:rsid w:val="0044294F"/>
    <w:rsid w:val="00442992"/>
    <w:rsid w:val="00442A10"/>
    <w:rsid w:val="00442A9D"/>
    <w:rsid w:val="00442BD0"/>
    <w:rsid w:val="00442BDA"/>
    <w:rsid w:val="00442C99"/>
    <w:rsid w:val="00442D30"/>
    <w:rsid w:val="00442EEF"/>
    <w:rsid w:val="0044305B"/>
    <w:rsid w:val="004430FD"/>
    <w:rsid w:val="0044314D"/>
    <w:rsid w:val="004431A3"/>
    <w:rsid w:val="004432C5"/>
    <w:rsid w:val="0044333B"/>
    <w:rsid w:val="0044341D"/>
    <w:rsid w:val="004434D9"/>
    <w:rsid w:val="00443559"/>
    <w:rsid w:val="00443613"/>
    <w:rsid w:val="00443664"/>
    <w:rsid w:val="0044378F"/>
    <w:rsid w:val="004438CA"/>
    <w:rsid w:val="0044399B"/>
    <w:rsid w:val="004439A0"/>
    <w:rsid w:val="00443A3B"/>
    <w:rsid w:val="00443A76"/>
    <w:rsid w:val="00443AE3"/>
    <w:rsid w:val="00443B9A"/>
    <w:rsid w:val="00443C20"/>
    <w:rsid w:val="00443EC2"/>
    <w:rsid w:val="00443F82"/>
    <w:rsid w:val="00444041"/>
    <w:rsid w:val="004441B4"/>
    <w:rsid w:val="004441C3"/>
    <w:rsid w:val="0044422A"/>
    <w:rsid w:val="0044426D"/>
    <w:rsid w:val="00444380"/>
    <w:rsid w:val="00444410"/>
    <w:rsid w:val="0044442B"/>
    <w:rsid w:val="004444F4"/>
    <w:rsid w:val="00444594"/>
    <w:rsid w:val="004445B7"/>
    <w:rsid w:val="0044471B"/>
    <w:rsid w:val="00444753"/>
    <w:rsid w:val="0044481D"/>
    <w:rsid w:val="004449F2"/>
    <w:rsid w:val="00444B83"/>
    <w:rsid w:val="00444B93"/>
    <w:rsid w:val="00444FED"/>
    <w:rsid w:val="0044515C"/>
    <w:rsid w:val="004451C1"/>
    <w:rsid w:val="004451EF"/>
    <w:rsid w:val="00445221"/>
    <w:rsid w:val="0044525D"/>
    <w:rsid w:val="00445656"/>
    <w:rsid w:val="004456CB"/>
    <w:rsid w:val="00445832"/>
    <w:rsid w:val="00445871"/>
    <w:rsid w:val="00445905"/>
    <w:rsid w:val="00445943"/>
    <w:rsid w:val="00445A2F"/>
    <w:rsid w:val="00445AC7"/>
    <w:rsid w:val="00445B73"/>
    <w:rsid w:val="00445BF4"/>
    <w:rsid w:val="00445C56"/>
    <w:rsid w:val="00445D5A"/>
    <w:rsid w:val="00445E44"/>
    <w:rsid w:val="00445ED9"/>
    <w:rsid w:val="00446060"/>
    <w:rsid w:val="004460EE"/>
    <w:rsid w:val="004463BA"/>
    <w:rsid w:val="004463BF"/>
    <w:rsid w:val="004465ED"/>
    <w:rsid w:val="00446660"/>
    <w:rsid w:val="004466F7"/>
    <w:rsid w:val="0044677C"/>
    <w:rsid w:val="004467B4"/>
    <w:rsid w:val="004467BE"/>
    <w:rsid w:val="0044685F"/>
    <w:rsid w:val="004468D2"/>
    <w:rsid w:val="00446A84"/>
    <w:rsid w:val="00446C1B"/>
    <w:rsid w:val="00446E29"/>
    <w:rsid w:val="00446F34"/>
    <w:rsid w:val="00447084"/>
    <w:rsid w:val="004471EA"/>
    <w:rsid w:val="00447275"/>
    <w:rsid w:val="00447461"/>
    <w:rsid w:val="0044753B"/>
    <w:rsid w:val="00447769"/>
    <w:rsid w:val="00447797"/>
    <w:rsid w:val="00447860"/>
    <w:rsid w:val="004478F3"/>
    <w:rsid w:val="004479BA"/>
    <w:rsid w:val="00447B40"/>
    <w:rsid w:val="00447DA2"/>
    <w:rsid w:val="00447E40"/>
    <w:rsid w:val="00447E97"/>
    <w:rsid w:val="0045010A"/>
    <w:rsid w:val="00450120"/>
    <w:rsid w:val="004501CB"/>
    <w:rsid w:val="00450202"/>
    <w:rsid w:val="0045021B"/>
    <w:rsid w:val="00450306"/>
    <w:rsid w:val="0045033A"/>
    <w:rsid w:val="004503AC"/>
    <w:rsid w:val="00450412"/>
    <w:rsid w:val="00450449"/>
    <w:rsid w:val="0045068C"/>
    <w:rsid w:val="00450771"/>
    <w:rsid w:val="00450831"/>
    <w:rsid w:val="004508F9"/>
    <w:rsid w:val="0045099F"/>
    <w:rsid w:val="004509AF"/>
    <w:rsid w:val="00450B78"/>
    <w:rsid w:val="00450B82"/>
    <w:rsid w:val="00450BEF"/>
    <w:rsid w:val="00450C88"/>
    <w:rsid w:val="00450C98"/>
    <w:rsid w:val="00450DE4"/>
    <w:rsid w:val="00450FB9"/>
    <w:rsid w:val="00450FE6"/>
    <w:rsid w:val="00451010"/>
    <w:rsid w:val="004510E3"/>
    <w:rsid w:val="004511E6"/>
    <w:rsid w:val="00451210"/>
    <w:rsid w:val="00451218"/>
    <w:rsid w:val="0045131A"/>
    <w:rsid w:val="00451411"/>
    <w:rsid w:val="004515E8"/>
    <w:rsid w:val="004515EB"/>
    <w:rsid w:val="0045178A"/>
    <w:rsid w:val="004518B4"/>
    <w:rsid w:val="004518D6"/>
    <w:rsid w:val="004519CA"/>
    <w:rsid w:val="00451A4F"/>
    <w:rsid w:val="00451C4C"/>
    <w:rsid w:val="00451D16"/>
    <w:rsid w:val="00451D7C"/>
    <w:rsid w:val="00451D8F"/>
    <w:rsid w:val="00451DAC"/>
    <w:rsid w:val="00451DAF"/>
    <w:rsid w:val="00451EBF"/>
    <w:rsid w:val="00451EF1"/>
    <w:rsid w:val="00451FA3"/>
    <w:rsid w:val="00452056"/>
    <w:rsid w:val="0045209B"/>
    <w:rsid w:val="0045219F"/>
    <w:rsid w:val="00452383"/>
    <w:rsid w:val="004523DE"/>
    <w:rsid w:val="00452522"/>
    <w:rsid w:val="00452643"/>
    <w:rsid w:val="004526D3"/>
    <w:rsid w:val="004526D9"/>
    <w:rsid w:val="0045270D"/>
    <w:rsid w:val="0045280E"/>
    <w:rsid w:val="00452976"/>
    <w:rsid w:val="004529C9"/>
    <w:rsid w:val="00452A4E"/>
    <w:rsid w:val="00452A8C"/>
    <w:rsid w:val="00452AE9"/>
    <w:rsid w:val="00452C73"/>
    <w:rsid w:val="00452C8A"/>
    <w:rsid w:val="00452D96"/>
    <w:rsid w:val="00452DB7"/>
    <w:rsid w:val="00452DBE"/>
    <w:rsid w:val="00452EF6"/>
    <w:rsid w:val="00453093"/>
    <w:rsid w:val="00453189"/>
    <w:rsid w:val="004531A1"/>
    <w:rsid w:val="00453200"/>
    <w:rsid w:val="0045331D"/>
    <w:rsid w:val="004533F9"/>
    <w:rsid w:val="00453412"/>
    <w:rsid w:val="00453688"/>
    <w:rsid w:val="0045377F"/>
    <w:rsid w:val="004537DB"/>
    <w:rsid w:val="004537F4"/>
    <w:rsid w:val="004538B9"/>
    <w:rsid w:val="004538F8"/>
    <w:rsid w:val="00453905"/>
    <w:rsid w:val="004539CB"/>
    <w:rsid w:val="004539DE"/>
    <w:rsid w:val="00453B74"/>
    <w:rsid w:val="00453CF1"/>
    <w:rsid w:val="00453DCF"/>
    <w:rsid w:val="00453DD2"/>
    <w:rsid w:val="00453E62"/>
    <w:rsid w:val="00453E8B"/>
    <w:rsid w:val="00453EE2"/>
    <w:rsid w:val="0045413D"/>
    <w:rsid w:val="004541AC"/>
    <w:rsid w:val="004541F9"/>
    <w:rsid w:val="00454319"/>
    <w:rsid w:val="00454510"/>
    <w:rsid w:val="004545B1"/>
    <w:rsid w:val="00454686"/>
    <w:rsid w:val="004548A8"/>
    <w:rsid w:val="004548B4"/>
    <w:rsid w:val="00454985"/>
    <w:rsid w:val="004549FD"/>
    <w:rsid w:val="00454A07"/>
    <w:rsid w:val="00454A3F"/>
    <w:rsid w:val="00454AB9"/>
    <w:rsid w:val="00454AC3"/>
    <w:rsid w:val="00454B4D"/>
    <w:rsid w:val="00454B60"/>
    <w:rsid w:val="00454B6D"/>
    <w:rsid w:val="00454BC0"/>
    <w:rsid w:val="00454BEA"/>
    <w:rsid w:val="00454C05"/>
    <w:rsid w:val="00454CBF"/>
    <w:rsid w:val="00454D12"/>
    <w:rsid w:val="00454D1B"/>
    <w:rsid w:val="00454ED1"/>
    <w:rsid w:val="00454EF3"/>
    <w:rsid w:val="00455031"/>
    <w:rsid w:val="004551B0"/>
    <w:rsid w:val="004552B0"/>
    <w:rsid w:val="004553D1"/>
    <w:rsid w:val="0045540F"/>
    <w:rsid w:val="00455507"/>
    <w:rsid w:val="00455564"/>
    <w:rsid w:val="004555FB"/>
    <w:rsid w:val="0045561D"/>
    <w:rsid w:val="004556D0"/>
    <w:rsid w:val="00455707"/>
    <w:rsid w:val="00455731"/>
    <w:rsid w:val="0045579F"/>
    <w:rsid w:val="004557A1"/>
    <w:rsid w:val="0045587C"/>
    <w:rsid w:val="004558FA"/>
    <w:rsid w:val="00455A78"/>
    <w:rsid w:val="00455B4B"/>
    <w:rsid w:val="00455D65"/>
    <w:rsid w:val="00455DE0"/>
    <w:rsid w:val="00455F55"/>
    <w:rsid w:val="00455FA1"/>
    <w:rsid w:val="00456137"/>
    <w:rsid w:val="00456282"/>
    <w:rsid w:val="004562C5"/>
    <w:rsid w:val="00456459"/>
    <w:rsid w:val="00456878"/>
    <w:rsid w:val="004568A2"/>
    <w:rsid w:val="00456929"/>
    <w:rsid w:val="00456934"/>
    <w:rsid w:val="004569B0"/>
    <w:rsid w:val="00456A96"/>
    <w:rsid w:val="00456BAA"/>
    <w:rsid w:val="00456C12"/>
    <w:rsid w:val="00456E5F"/>
    <w:rsid w:val="00456ECF"/>
    <w:rsid w:val="00457164"/>
    <w:rsid w:val="004572E3"/>
    <w:rsid w:val="00457445"/>
    <w:rsid w:val="00457498"/>
    <w:rsid w:val="00457510"/>
    <w:rsid w:val="0045761A"/>
    <w:rsid w:val="004576C5"/>
    <w:rsid w:val="004577FD"/>
    <w:rsid w:val="0045785E"/>
    <w:rsid w:val="004579D5"/>
    <w:rsid w:val="00457ACE"/>
    <w:rsid w:val="00457B64"/>
    <w:rsid w:val="00457B97"/>
    <w:rsid w:val="00457C39"/>
    <w:rsid w:val="00457C82"/>
    <w:rsid w:val="00457E7A"/>
    <w:rsid w:val="00457F80"/>
    <w:rsid w:val="00457F94"/>
    <w:rsid w:val="00460051"/>
    <w:rsid w:val="00460084"/>
    <w:rsid w:val="004600B4"/>
    <w:rsid w:val="00460141"/>
    <w:rsid w:val="00460443"/>
    <w:rsid w:val="00460505"/>
    <w:rsid w:val="0046050C"/>
    <w:rsid w:val="00460523"/>
    <w:rsid w:val="00460649"/>
    <w:rsid w:val="0046068B"/>
    <w:rsid w:val="0046078F"/>
    <w:rsid w:val="004609A7"/>
    <w:rsid w:val="00460AD7"/>
    <w:rsid w:val="00460CC2"/>
    <w:rsid w:val="00460D6E"/>
    <w:rsid w:val="00460DA1"/>
    <w:rsid w:val="00460DAF"/>
    <w:rsid w:val="00460FC0"/>
    <w:rsid w:val="00461063"/>
    <w:rsid w:val="004610DD"/>
    <w:rsid w:val="00461124"/>
    <w:rsid w:val="00461403"/>
    <w:rsid w:val="00461444"/>
    <w:rsid w:val="0046151A"/>
    <w:rsid w:val="0046153F"/>
    <w:rsid w:val="00461634"/>
    <w:rsid w:val="0046164A"/>
    <w:rsid w:val="0046169E"/>
    <w:rsid w:val="00461817"/>
    <w:rsid w:val="004618B2"/>
    <w:rsid w:val="00461947"/>
    <w:rsid w:val="00461950"/>
    <w:rsid w:val="00461C38"/>
    <w:rsid w:val="00461D6B"/>
    <w:rsid w:val="00461F8A"/>
    <w:rsid w:val="00461FA5"/>
    <w:rsid w:val="004621AA"/>
    <w:rsid w:val="00462223"/>
    <w:rsid w:val="00462240"/>
    <w:rsid w:val="004622C3"/>
    <w:rsid w:val="004622C7"/>
    <w:rsid w:val="00462385"/>
    <w:rsid w:val="00462563"/>
    <w:rsid w:val="004625F0"/>
    <w:rsid w:val="004628C1"/>
    <w:rsid w:val="0046290E"/>
    <w:rsid w:val="00462A7E"/>
    <w:rsid w:val="00462DA0"/>
    <w:rsid w:val="00462DA9"/>
    <w:rsid w:val="00462DB8"/>
    <w:rsid w:val="00462E13"/>
    <w:rsid w:val="00462E9C"/>
    <w:rsid w:val="00463241"/>
    <w:rsid w:val="004632E6"/>
    <w:rsid w:val="0046331E"/>
    <w:rsid w:val="00463336"/>
    <w:rsid w:val="00463418"/>
    <w:rsid w:val="00463450"/>
    <w:rsid w:val="0046352F"/>
    <w:rsid w:val="00463538"/>
    <w:rsid w:val="00463618"/>
    <w:rsid w:val="0046365B"/>
    <w:rsid w:val="00463685"/>
    <w:rsid w:val="00463936"/>
    <w:rsid w:val="00463A2E"/>
    <w:rsid w:val="00463A41"/>
    <w:rsid w:val="00463AAA"/>
    <w:rsid w:val="00463BC7"/>
    <w:rsid w:val="00463C91"/>
    <w:rsid w:val="00463CA6"/>
    <w:rsid w:val="00463CB5"/>
    <w:rsid w:val="00463D63"/>
    <w:rsid w:val="00463D7D"/>
    <w:rsid w:val="00463D80"/>
    <w:rsid w:val="00463E4B"/>
    <w:rsid w:val="00463E7D"/>
    <w:rsid w:val="00463F44"/>
    <w:rsid w:val="00463F78"/>
    <w:rsid w:val="00463FA8"/>
    <w:rsid w:val="0046401C"/>
    <w:rsid w:val="00464070"/>
    <w:rsid w:val="004641A3"/>
    <w:rsid w:val="004641E1"/>
    <w:rsid w:val="00464211"/>
    <w:rsid w:val="00464245"/>
    <w:rsid w:val="00464372"/>
    <w:rsid w:val="004643D5"/>
    <w:rsid w:val="004644B6"/>
    <w:rsid w:val="004644D8"/>
    <w:rsid w:val="0046463C"/>
    <w:rsid w:val="00464766"/>
    <w:rsid w:val="0046484B"/>
    <w:rsid w:val="0046487E"/>
    <w:rsid w:val="0046495C"/>
    <w:rsid w:val="00464DCC"/>
    <w:rsid w:val="00464E26"/>
    <w:rsid w:val="00464EBA"/>
    <w:rsid w:val="00464F2D"/>
    <w:rsid w:val="0046503F"/>
    <w:rsid w:val="00465074"/>
    <w:rsid w:val="0046507C"/>
    <w:rsid w:val="004650CE"/>
    <w:rsid w:val="004654B8"/>
    <w:rsid w:val="00465528"/>
    <w:rsid w:val="0046553B"/>
    <w:rsid w:val="0046563B"/>
    <w:rsid w:val="004656D2"/>
    <w:rsid w:val="004657B7"/>
    <w:rsid w:val="0046582F"/>
    <w:rsid w:val="00465987"/>
    <w:rsid w:val="00465ADF"/>
    <w:rsid w:val="00465B8E"/>
    <w:rsid w:val="00465C0C"/>
    <w:rsid w:val="00465CE0"/>
    <w:rsid w:val="00465F51"/>
    <w:rsid w:val="00465F6C"/>
    <w:rsid w:val="00465F72"/>
    <w:rsid w:val="004660B5"/>
    <w:rsid w:val="00466121"/>
    <w:rsid w:val="004661E4"/>
    <w:rsid w:val="004662B1"/>
    <w:rsid w:val="004662D9"/>
    <w:rsid w:val="00466423"/>
    <w:rsid w:val="004664E4"/>
    <w:rsid w:val="0046651C"/>
    <w:rsid w:val="004668F3"/>
    <w:rsid w:val="00466A69"/>
    <w:rsid w:val="00466A6C"/>
    <w:rsid w:val="00466AA9"/>
    <w:rsid w:val="00466B62"/>
    <w:rsid w:val="00466D4F"/>
    <w:rsid w:val="00466DEB"/>
    <w:rsid w:val="00466E07"/>
    <w:rsid w:val="00466EA0"/>
    <w:rsid w:val="00466EBF"/>
    <w:rsid w:val="00466F03"/>
    <w:rsid w:val="00466F12"/>
    <w:rsid w:val="0046701A"/>
    <w:rsid w:val="004670AC"/>
    <w:rsid w:val="00467178"/>
    <w:rsid w:val="00467185"/>
    <w:rsid w:val="00467457"/>
    <w:rsid w:val="004674D2"/>
    <w:rsid w:val="0046775F"/>
    <w:rsid w:val="004679A6"/>
    <w:rsid w:val="00467A19"/>
    <w:rsid w:val="00467B05"/>
    <w:rsid w:val="00467B4E"/>
    <w:rsid w:val="00467B75"/>
    <w:rsid w:val="00467BDF"/>
    <w:rsid w:val="00467BFF"/>
    <w:rsid w:val="00467C0E"/>
    <w:rsid w:val="00467CDE"/>
    <w:rsid w:val="00467CF7"/>
    <w:rsid w:val="00467D1A"/>
    <w:rsid w:val="00467D38"/>
    <w:rsid w:val="00467EBA"/>
    <w:rsid w:val="00467F30"/>
    <w:rsid w:val="00467F9D"/>
    <w:rsid w:val="0047000E"/>
    <w:rsid w:val="00470066"/>
    <w:rsid w:val="004700F6"/>
    <w:rsid w:val="004701E5"/>
    <w:rsid w:val="004703A8"/>
    <w:rsid w:val="00470454"/>
    <w:rsid w:val="004704C0"/>
    <w:rsid w:val="0047052A"/>
    <w:rsid w:val="0047052B"/>
    <w:rsid w:val="004705C7"/>
    <w:rsid w:val="0047062C"/>
    <w:rsid w:val="00470679"/>
    <w:rsid w:val="004706DD"/>
    <w:rsid w:val="004707B3"/>
    <w:rsid w:val="004707E5"/>
    <w:rsid w:val="00470800"/>
    <w:rsid w:val="0047081D"/>
    <w:rsid w:val="00470833"/>
    <w:rsid w:val="00470883"/>
    <w:rsid w:val="00470970"/>
    <w:rsid w:val="00470994"/>
    <w:rsid w:val="004709F3"/>
    <w:rsid w:val="00470B94"/>
    <w:rsid w:val="00470BDA"/>
    <w:rsid w:val="00470BEC"/>
    <w:rsid w:val="00470C1F"/>
    <w:rsid w:val="00470C28"/>
    <w:rsid w:val="00470CC6"/>
    <w:rsid w:val="00470CCF"/>
    <w:rsid w:val="00470D99"/>
    <w:rsid w:val="00470DA9"/>
    <w:rsid w:val="00470DC6"/>
    <w:rsid w:val="00470E25"/>
    <w:rsid w:val="00470EA1"/>
    <w:rsid w:val="00470F81"/>
    <w:rsid w:val="00470F8C"/>
    <w:rsid w:val="00471049"/>
    <w:rsid w:val="004711BF"/>
    <w:rsid w:val="00471285"/>
    <w:rsid w:val="004712C8"/>
    <w:rsid w:val="0047141A"/>
    <w:rsid w:val="00471467"/>
    <w:rsid w:val="0047152E"/>
    <w:rsid w:val="004716AA"/>
    <w:rsid w:val="004717B9"/>
    <w:rsid w:val="0047181A"/>
    <w:rsid w:val="00471823"/>
    <w:rsid w:val="00471A2D"/>
    <w:rsid w:val="00471A95"/>
    <w:rsid w:val="00471B3A"/>
    <w:rsid w:val="00471B75"/>
    <w:rsid w:val="00471BB4"/>
    <w:rsid w:val="00471BE8"/>
    <w:rsid w:val="00471C24"/>
    <w:rsid w:val="00471D15"/>
    <w:rsid w:val="00471D3B"/>
    <w:rsid w:val="00471EA5"/>
    <w:rsid w:val="00471F5F"/>
    <w:rsid w:val="00471F85"/>
    <w:rsid w:val="00471FD0"/>
    <w:rsid w:val="00471FE1"/>
    <w:rsid w:val="004720F0"/>
    <w:rsid w:val="0047227E"/>
    <w:rsid w:val="00472308"/>
    <w:rsid w:val="004723C1"/>
    <w:rsid w:val="004724AE"/>
    <w:rsid w:val="0047252C"/>
    <w:rsid w:val="004725C2"/>
    <w:rsid w:val="00472698"/>
    <w:rsid w:val="004726BC"/>
    <w:rsid w:val="0047289F"/>
    <w:rsid w:val="00472943"/>
    <w:rsid w:val="0047297F"/>
    <w:rsid w:val="00472B05"/>
    <w:rsid w:val="00472BD1"/>
    <w:rsid w:val="00472D5A"/>
    <w:rsid w:val="00472FBE"/>
    <w:rsid w:val="00473155"/>
    <w:rsid w:val="004732EA"/>
    <w:rsid w:val="004733DF"/>
    <w:rsid w:val="004733EA"/>
    <w:rsid w:val="00473403"/>
    <w:rsid w:val="0047345C"/>
    <w:rsid w:val="00473519"/>
    <w:rsid w:val="0047354C"/>
    <w:rsid w:val="0047358E"/>
    <w:rsid w:val="004736F9"/>
    <w:rsid w:val="004739D8"/>
    <w:rsid w:val="00473B5E"/>
    <w:rsid w:val="00473B66"/>
    <w:rsid w:val="00473BF5"/>
    <w:rsid w:val="00473C6C"/>
    <w:rsid w:val="00473D7F"/>
    <w:rsid w:val="00473E83"/>
    <w:rsid w:val="00473ECA"/>
    <w:rsid w:val="00473EDE"/>
    <w:rsid w:val="00473FDE"/>
    <w:rsid w:val="00474055"/>
    <w:rsid w:val="004740A1"/>
    <w:rsid w:val="00474169"/>
    <w:rsid w:val="0047426E"/>
    <w:rsid w:val="004744A4"/>
    <w:rsid w:val="00474503"/>
    <w:rsid w:val="0047475B"/>
    <w:rsid w:val="0047476B"/>
    <w:rsid w:val="00474988"/>
    <w:rsid w:val="00474B40"/>
    <w:rsid w:val="00474C38"/>
    <w:rsid w:val="00474D81"/>
    <w:rsid w:val="00474DB5"/>
    <w:rsid w:val="00474E68"/>
    <w:rsid w:val="00474F77"/>
    <w:rsid w:val="00475100"/>
    <w:rsid w:val="00475126"/>
    <w:rsid w:val="00475132"/>
    <w:rsid w:val="0047514D"/>
    <w:rsid w:val="004751F3"/>
    <w:rsid w:val="004751F7"/>
    <w:rsid w:val="00475212"/>
    <w:rsid w:val="00475275"/>
    <w:rsid w:val="004752F0"/>
    <w:rsid w:val="004753E7"/>
    <w:rsid w:val="004754E8"/>
    <w:rsid w:val="004754EA"/>
    <w:rsid w:val="0047556B"/>
    <w:rsid w:val="0047557B"/>
    <w:rsid w:val="004755E9"/>
    <w:rsid w:val="00475820"/>
    <w:rsid w:val="00475904"/>
    <w:rsid w:val="00475A7F"/>
    <w:rsid w:val="00475B0D"/>
    <w:rsid w:val="00475B84"/>
    <w:rsid w:val="00475B9D"/>
    <w:rsid w:val="00475C1D"/>
    <w:rsid w:val="00475D29"/>
    <w:rsid w:val="00475D97"/>
    <w:rsid w:val="00475DA8"/>
    <w:rsid w:val="00475E40"/>
    <w:rsid w:val="00475FA6"/>
    <w:rsid w:val="0047619F"/>
    <w:rsid w:val="004762BF"/>
    <w:rsid w:val="0047635D"/>
    <w:rsid w:val="00476550"/>
    <w:rsid w:val="0047656E"/>
    <w:rsid w:val="00476583"/>
    <w:rsid w:val="00476647"/>
    <w:rsid w:val="00476668"/>
    <w:rsid w:val="004766A1"/>
    <w:rsid w:val="00476885"/>
    <w:rsid w:val="00476916"/>
    <w:rsid w:val="0047693C"/>
    <w:rsid w:val="0047698E"/>
    <w:rsid w:val="00476994"/>
    <w:rsid w:val="00476A9C"/>
    <w:rsid w:val="00476ADD"/>
    <w:rsid w:val="00476B71"/>
    <w:rsid w:val="00476E5B"/>
    <w:rsid w:val="00476E83"/>
    <w:rsid w:val="00476F54"/>
    <w:rsid w:val="00476FF2"/>
    <w:rsid w:val="004770A6"/>
    <w:rsid w:val="004770EB"/>
    <w:rsid w:val="00477199"/>
    <w:rsid w:val="00477210"/>
    <w:rsid w:val="004772B9"/>
    <w:rsid w:val="00477361"/>
    <w:rsid w:val="004773D1"/>
    <w:rsid w:val="00477406"/>
    <w:rsid w:val="00477498"/>
    <w:rsid w:val="004774A4"/>
    <w:rsid w:val="00477687"/>
    <w:rsid w:val="004778A5"/>
    <w:rsid w:val="0047792B"/>
    <w:rsid w:val="00477954"/>
    <w:rsid w:val="004779B3"/>
    <w:rsid w:val="00477BBF"/>
    <w:rsid w:val="00477BD4"/>
    <w:rsid w:val="00477CC0"/>
    <w:rsid w:val="00477D9C"/>
    <w:rsid w:val="00477E90"/>
    <w:rsid w:val="00480012"/>
    <w:rsid w:val="0048006E"/>
    <w:rsid w:val="00480074"/>
    <w:rsid w:val="0048024C"/>
    <w:rsid w:val="00480312"/>
    <w:rsid w:val="00480405"/>
    <w:rsid w:val="00480518"/>
    <w:rsid w:val="0048051F"/>
    <w:rsid w:val="0048056B"/>
    <w:rsid w:val="0048058A"/>
    <w:rsid w:val="00480620"/>
    <w:rsid w:val="004806A6"/>
    <w:rsid w:val="0048075C"/>
    <w:rsid w:val="004807D2"/>
    <w:rsid w:val="00480856"/>
    <w:rsid w:val="00480858"/>
    <w:rsid w:val="004808CF"/>
    <w:rsid w:val="0048098C"/>
    <w:rsid w:val="00480B78"/>
    <w:rsid w:val="00480BF9"/>
    <w:rsid w:val="00480E08"/>
    <w:rsid w:val="00480E0D"/>
    <w:rsid w:val="00480FD9"/>
    <w:rsid w:val="0048121C"/>
    <w:rsid w:val="00481222"/>
    <w:rsid w:val="004812C1"/>
    <w:rsid w:val="00481327"/>
    <w:rsid w:val="00481361"/>
    <w:rsid w:val="004813C1"/>
    <w:rsid w:val="0048153B"/>
    <w:rsid w:val="00481579"/>
    <w:rsid w:val="0048172F"/>
    <w:rsid w:val="0048177A"/>
    <w:rsid w:val="00481893"/>
    <w:rsid w:val="00481979"/>
    <w:rsid w:val="00481BF2"/>
    <w:rsid w:val="00481C20"/>
    <w:rsid w:val="00481D7F"/>
    <w:rsid w:val="00481F37"/>
    <w:rsid w:val="00481F70"/>
    <w:rsid w:val="00482047"/>
    <w:rsid w:val="004822A5"/>
    <w:rsid w:val="004822D9"/>
    <w:rsid w:val="004822F2"/>
    <w:rsid w:val="0048237F"/>
    <w:rsid w:val="004823EC"/>
    <w:rsid w:val="004825C7"/>
    <w:rsid w:val="0048260A"/>
    <w:rsid w:val="004826DE"/>
    <w:rsid w:val="00482739"/>
    <w:rsid w:val="00482747"/>
    <w:rsid w:val="0048276B"/>
    <w:rsid w:val="0048283A"/>
    <w:rsid w:val="0048287D"/>
    <w:rsid w:val="00482A41"/>
    <w:rsid w:val="00482AFB"/>
    <w:rsid w:val="00482B59"/>
    <w:rsid w:val="00482C5D"/>
    <w:rsid w:val="00482CE7"/>
    <w:rsid w:val="00482DE2"/>
    <w:rsid w:val="00482EAD"/>
    <w:rsid w:val="00482ECB"/>
    <w:rsid w:val="00483026"/>
    <w:rsid w:val="0048314D"/>
    <w:rsid w:val="00483226"/>
    <w:rsid w:val="00483404"/>
    <w:rsid w:val="004834BE"/>
    <w:rsid w:val="004834C3"/>
    <w:rsid w:val="004836D8"/>
    <w:rsid w:val="00483945"/>
    <w:rsid w:val="00483A2B"/>
    <w:rsid w:val="00483A68"/>
    <w:rsid w:val="00483B37"/>
    <w:rsid w:val="00483DF3"/>
    <w:rsid w:val="00483E14"/>
    <w:rsid w:val="00483EAB"/>
    <w:rsid w:val="00483F2D"/>
    <w:rsid w:val="00483F4E"/>
    <w:rsid w:val="00483F5B"/>
    <w:rsid w:val="0048405F"/>
    <w:rsid w:val="00484088"/>
    <w:rsid w:val="0048418B"/>
    <w:rsid w:val="004841B4"/>
    <w:rsid w:val="004841C5"/>
    <w:rsid w:val="004842C8"/>
    <w:rsid w:val="0048438F"/>
    <w:rsid w:val="0048449B"/>
    <w:rsid w:val="004845D7"/>
    <w:rsid w:val="004847A7"/>
    <w:rsid w:val="004847B3"/>
    <w:rsid w:val="0048481A"/>
    <w:rsid w:val="00484820"/>
    <w:rsid w:val="00484859"/>
    <w:rsid w:val="0048488E"/>
    <w:rsid w:val="004848A9"/>
    <w:rsid w:val="004849D4"/>
    <w:rsid w:val="00484A3B"/>
    <w:rsid w:val="00484A59"/>
    <w:rsid w:val="00484B0F"/>
    <w:rsid w:val="00484B42"/>
    <w:rsid w:val="00484B44"/>
    <w:rsid w:val="00484EC5"/>
    <w:rsid w:val="00484FAD"/>
    <w:rsid w:val="0048507C"/>
    <w:rsid w:val="00485120"/>
    <w:rsid w:val="00485191"/>
    <w:rsid w:val="004853F4"/>
    <w:rsid w:val="004854F1"/>
    <w:rsid w:val="0048560E"/>
    <w:rsid w:val="00485688"/>
    <w:rsid w:val="004856E2"/>
    <w:rsid w:val="004856ED"/>
    <w:rsid w:val="00485843"/>
    <w:rsid w:val="00485F47"/>
    <w:rsid w:val="00485FAB"/>
    <w:rsid w:val="00485FD7"/>
    <w:rsid w:val="004861BE"/>
    <w:rsid w:val="00486410"/>
    <w:rsid w:val="0048645C"/>
    <w:rsid w:val="004864D1"/>
    <w:rsid w:val="00486529"/>
    <w:rsid w:val="00486650"/>
    <w:rsid w:val="004869D0"/>
    <w:rsid w:val="00486B3C"/>
    <w:rsid w:val="00486BD6"/>
    <w:rsid w:val="00486C5E"/>
    <w:rsid w:val="00486CA5"/>
    <w:rsid w:val="00486E67"/>
    <w:rsid w:val="00486EDB"/>
    <w:rsid w:val="00486EFD"/>
    <w:rsid w:val="00486F07"/>
    <w:rsid w:val="00486F40"/>
    <w:rsid w:val="0048720A"/>
    <w:rsid w:val="004872A5"/>
    <w:rsid w:val="00487372"/>
    <w:rsid w:val="00487458"/>
    <w:rsid w:val="004874CB"/>
    <w:rsid w:val="00487551"/>
    <w:rsid w:val="004875BD"/>
    <w:rsid w:val="00487662"/>
    <w:rsid w:val="0048769C"/>
    <w:rsid w:val="004876BD"/>
    <w:rsid w:val="004876FC"/>
    <w:rsid w:val="0048783D"/>
    <w:rsid w:val="0048793C"/>
    <w:rsid w:val="00487A02"/>
    <w:rsid w:val="00487A11"/>
    <w:rsid w:val="00487A6E"/>
    <w:rsid w:val="00487B20"/>
    <w:rsid w:val="00487CC1"/>
    <w:rsid w:val="00487DC8"/>
    <w:rsid w:val="00490074"/>
    <w:rsid w:val="00490131"/>
    <w:rsid w:val="004901A1"/>
    <w:rsid w:val="004902E3"/>
    <w:rsid w:val="00490370"/>
    <w:rsid w:val="004903B5"/>
    <w:rsid w:val="004904CC"/>
    <w:rsid w:val="00490518"/>
    <w:rsid w:val="00490611"/>
    <w:rsid w:val="004906AE"/>
    <w:rsid w:val="00490818"/>
    <w:rsid w:val="0049083C"/>
    <w:rsid w:val="004909A4"/>
    <w:rsid w:val="00490A01"/>
    <w:rsid w:val="00490BD2"/>
    <w:rsid w:val="00490C7F"/>
    <w:rsid w:val="00490CAF"/>
    <w:rsid w:val="00490E07"/>
    <w:rsid w:val="004910E4"/>
    <w:rsid w:val="00491105"/>
    <w:rsid w:val="00491198"/>
    <w:rsid w:val="004912B0"/>
    <w:rsid w:val="0049132C"/>
    <w:rsid w:val="0049134A"/>
    <w:rsid w:val="0049135D"/>
    <w:rsid w:val="00491404"/>
    <w:rsid w:val="00491414"/>
    <w:rsid w:val="004914ED"/>
    <w:rsid w:val="00491697"/>
    <w:rsid w:val="004918A5"/>
    <w:rsid w:val="00491912"/>
    <w:rsid w:val="00491A18"/>
    <w:rsid w:val="00491A7C"/>
    <w:rsid w:val="00491B7F"/>
    <w:rsid w:val="00491C04"/>
    <w:rsid w:val="00491DC0"/>
    <w:rsid w:val="00491DE3"/>
    <w:rsid w:val="00491F55"/>
    <w:rsid w:val="00491FF0"/>
    <w:rsid w:val="00492077"/>
    <w:rsid w:val="004921A0"/>
    <w:rsid w:val="00492285"/>
    <w:rsid w:val="004922B0"/>
    <w:rsid w:val="004922B1"/>
    <w:rsid w:val="00492336"/>
    <w:rsid w:val="00492426"/>
    <w:rsid w:val="004924D5"/>
    <w:rsid w:val="004925BB"/>
    <w:rsid w:val="004925CE"/>
    <w:rsid w:val="004925D7"/>
    <w:rsid w:val="0049269B"/>
    <w:rsid w:val="00492814"/>
    <w:rsid w:val="004928BE"/>
    <w:rsid w:val="00492A4C"/>
    <w:rsid w:val="00492B34"/>
    <w:rsid w:val="00492BD0"/>
    <w:rsid w:val="00492BFB"/>
    <w:rsid w:val="00492D01"/>
    <w:rsid w:val="00492D08"/>
    <w:rsid w:val="00492D70"/>
    <w:rsid w:val="00492EE9"/>
    <w:rsid w:val="00493049"/>
    <w:rsid w:val="004932AE"/>
    <w:rsid w:val="00493341"/>
    <w:rsid w:val="004934BC"/>
    <w:rsid w:val="004936F6"/>
    <w:rsid w:val="004936F7"/>
    <w:rsid w:val="0049372A"/>
    <w:rsid w:val="00493832"/>
    <w:rsid w:val="00493961"/>
    <w:rsid w:val="004939C0"/>
    <w:rsid w:val="00493B20"/>
    <w:rsid w:val="00493BF4"/>
    <w:rsid w:val="00493C24"/>
    <w:rsid w:val="00493EE5"/>
    <w:rsid w:val="0049406D"/>
    <w:rsid w:val="004941E0"/>
    <w:rsid w:val="004942E4"/>
    <w:rsid w:val="004944EA"/>
    <w:rsid w:val="00494562"/>
    <w:rsid w:val="004945F2"/>
    <w:rsid w:val="00494637"/>
    <w:rsid w:val="00494734"/>
    <w:rsid w:val="00494810"/>
    <w:rsid w:val="004948B2"/>
    <w:rsid w:val="00494AD5"/>
    <w:rsid w:val="00494B29"/>
    <w:rsid w:val="00494C1A"/>
    <w:rsid w:val="00494C5C"/>
    <w:rsid w:val="00494EEA"/>
    <w:rsid w:val="00494EFA"/>
    <w:rsid w:val="00494F4B"/>
    <w:rsid w:val="00495140"/>
    <w:rsid w:val="00495277"/>
    <w:rsid w:val="004952E8"/>
    <w:rsid w:val="0049535A"/>
    <w:rsid w:val="00495375"/>
    <w:rsid w:val="004953E7"/>
    <w:rsid w:val="0049545A"/>
    <w:rsid w:val="004954EB"/>
    <w:rsid w:val="0049556E"/>
    <w:rsid w:val="00495601"/>
    <w:rsid w:val="00495645"/>
    <w:rsid w:val="00495657"/>
    <w:rsid w:val="00495724"/>
    <w:rsid w:val="00495797"/>
    <w:rsid w:val="004958A4"/>
    <w:rsid w:val="004958F6"/>
    <w:rsid w:val="00495945"/>
    <w:rsid w:val="00495A11"/>
    <w:rsid w:val="00495AB4"/>
    <w:rsid w:val="00495AF6"/>
    <w:rsid w:val="00495B16"/>
    <w:rsid w:val="00495B6B"/>
    <w:rsid w:val="00495BF1"/>
    <w:rsid w:val="00495C5D"/>
    <w:rsid w:val="00495DE7"/>
    <w:rsid w:val="00495E42"/>
    <w:rsid w:val="00496036"/>
    <w:rsid w:val="004960F7"/>
    <w:rsid w:val="004961E9"/>
    <w:rsid w:val="004962F5"/>
    <w:rsid w:val="00496300"/>
    <w:rsid w:val="004965BA"/>
    <w:rsid w:val="004965EE"/>
    <w:rsid w:val="00496613"/>
    <w:rsid w:val="00496681"/>
    <w:rsid w:val="004966FB"/>
    <w:rsid w:val="00496711"/>
    <w:rsid w:val="004968C0"/>
    <w:rsid w:val="00496A05"/>
    <w:rsid w:val="00496C97"/>
    <w:rsid w:val="00496D94"/>
    <w:rsid w:val="00497045"/>
    <w:rsid w:val="0049704D"/>
    <w:rsid w:val="00497243"/>
    <w:rsid w:val="0049733B"/>
    <w:rsid w:val="00497536"/>
    <w:rsid w:val="0049753D"/>
    <w:rsid w:val="004975F2"/>
    <w:rsid w:val="00497637"/>
    <w:rsid w:val="00497664"/>
    <w:rsid w:val="004976AF"/>
    <w:rsid w:val="00497781"/>
    <w:rsid w:val="004977AB"/>
    <w:rsid w:val="00497862"/>
    <w:rsid w:val="00497936"/>
    <w:rsid w:val="004979F6"/>
    <w:rsid w:val="00497A4E"/>
    <w:rsid w:val="00497B28"/>
    <w:rsid w:val="00497B9F"/>
    <w:rsid w:val="00497BFC"/>
    <w:rsid w:val="00497DBE"/>
    <w:rsid w:val="00497E1E"/>
    <w:rsid w:val="00497F70"/>
    <w:rsid w:val="00497FA3"/>
    <w:rsid w:val="00497FCE"/>
    <w:rsid w:val="004A001C"/>
    <w:rsid w:val="004A00D0"/>
    <w:rsid w:val="004A0173"/>
    <w:rsid w:val="004A01E8"/>
    <w:rsid w:val="004A037E"/>
    <w:rsid w:val="004A05AD"/>
    <w:rsid w:val="004A0889"/>
    <w:rsid w:val="004A08FA"/>
    <w:rsid w:val="004A0978"/>
    <w:rsid w:val="004A0A4C"/>
    <w:rsid w:val="004A0AF6"/>
    <w:rsid w:val="004A0B0D"/>
    <w:rsid w:val="004A0F66"/>
    <w:rsid w:val="004A0FD6"/>
    <w:rsid w:val="004A0FDB"/>
    <w:rsid w:val="004A1011"/>
    <w:rsid w:val="004A135D"/>
    <w:rsid w:val="004A1371"/>
    <w:rsid w:val="004A1383"/>
    <w:rsid w:val="004A144B"/>
    <w:rsid w:val="004A14FA"/>
    <w:rsid w:val="004A14FC"/>
    <w:rsid w:val="004A15EB"/>
    <w:rsid w:val="004A160A"/>
    <w:rsid w:val="004A1928"/>
    <w:rsid w:val="004A1A7E"/>
    <w:rsid w:val="004A1A96"/>
    <w:rsid w:val="004A1AD2"/>
    <w:rsid w:val="004A1B7C"/>
    <w:rsid w:val="004A1BF0"/>
    <w:rsid w:val="004A1C82"/>
    <w:rsid w:val="004A1C93"/>
    <w:rsid w:val="004A1D09"/>
    <w:rsid w:val="004A1D68"/>
    <w:rsid w:val="004A1E41"/>
    <w:rsid w:val="004A1EEF"/>
    <w:rsid w:val="004A1EF8"/>
    <w:rsid w:val="004A1F42"/>
    <w:rsid w:val="004A1FDF"/>
    <w:rsid w:val="004A23DF"/>
    <w:rsid w:val="004A240F"/>
    <w:rsid w:val="004A2417"/>
    <w:rsid w:val="004A24F7"/>
    <w:rsid w:val="004A25C3"/>
    <w:rsid w:val="004A26B3"/>
    <w:rsid w:val="004A2794"/>
    <w:rsid w:val="004A27FD"/>
    <w:rsid w:val="004A283E"/>
    <w:rsid w:val="004A2842"/>
    <w:rsid w:val="004A291A"/>
    <w:rsid w:val="004A2BF0"/>
    <w:rsid w:val="004A2C7A"/>
    <w:rsid w:val="004A2E31"/>
    <w:rsid w:val="004A2F16"/>
    <w:rsid w:val="004A320F"/>
    <w:rsid w:val="004A3387"/>
    <w:rsid w:val="004A3443"/>
    <w:rsid w:val="004A344A"/>
    <w:rsid w:val="004A348A"/>
    <w:rsid w:val="004A348E"/>
    <w:rsid w:val="004A36BA"/>
    <w:rsid w:val="004A3A24"/>
    <w:rsid w:val="004A3A72"/>
    <w:rsid w:val="004A3CA1"/>
    <w:rsid w:val="004A3CB9"/>
    <w:rsid w:val="004A3DB4"/>
    <w:rsid w:val="004A3F60"/>
    <w:rsid w:val="004A3F66"/>
    <w:rsid w:val="004A40A3"/>
    <w:rsid w:val="004A40AF"/>
    <w:rsid w:val="004A41AA"/>
    <w:rsid w:val="004A42AF"/>
    <w:rsid w:val="004A43FD"/>
    <w:rsid w:val="004A4725"/>
    <w:rsid w:val="004A48DC"/>
    <w:rsid w:val="004A49D4"/>
    <w:rsid w:val="004A4AF2"/>
    <w:rsid w:val="004A4CD4"/>
    <w:rsid w:val="004A5101"/>
    <w:rsid w:val="004A51AC"/>
    <w:rsid w:val="004A52A9"/>
    <w:rsid w:val="004A5408"/>
    <w:rsid w:val="004A558B"/>
    <w:rsid w:val="004A55D7"/>
    <w:rsid w:val="004A5648"/>
    <w:rsid w:val="004A57B7"/>
    <w:rsid w:val="004A5802"/>
    <w:rsid w:val="004A5812"/>
    <w:rsid w:val="004A58FC"/>
    <w:rsid w:val="004A5A1E"/>
    <w:rsid w:val="004A5A52"/>
    <w:rsid w:val="004A5AE6"/>
    <w:rsid w:val="004A5C10"/>
    <w:rsid w:val="004A5CAC"/>
    <w:rsid w:val="004A5D68"/>
    <w:rsid w:val="004A5E36"/>
    <w:rsid w:val="004A5E4A"/>
    <w:rsid w:val="004A5E9D"/>
    <w:rsid w:val="004A5F1E"/>
    <w:rsid w:val="004A6016"/>
    <w:rsid w:val="004A60A0"/>
    <w:rsid w:val="004A62E1"/>
    <w:rsid w:val="004A6344"/>
    <w:rsid w:val="004A6373"/>
    <w:rsid w:val="004A644D"/>
    <w:rsid w:val="004A65DE"/>
    <w:rsid w:val="004A6618"/>
    <w:rsid w:val="004A6622"/>
    <w:rsid w:val="004A665D"/>
    <w:rsid w:val="004A6694"/>
    <w:rsid w:val="004A66FE"/>
    <w:rsid w:val="004A67F3"/>
    <w:rsid w:val="004A6A3B"/>
    <w:rsid w:val="004A6C26"/>
    <w:rsid w:val="004A6CA3"/>
    <w:rsid w:val="004A6CCD"/>
    <w:rsid w:val="004A6CF0"/>
    <w:rsid w:val="004A6D0A"/>
    <w:rsid w:val="004A6D96"/>
    <w:rsid w:val="004A6ECD"/>
    <w:rsid w:val="004A6FE5"/>
    <w:rsid w:val="004A7103"/>
    <w:rsid w:val="004A718A"/>
    <w:rsid w:val="004A71AB"/>
    <w:rsid w:val="004A7268"/>
    <w:rsid w:val="004A7311"/>
    <w:rsid w:val="004A731D"/>
    <w:rsid w:val="004A734B"/>
    <w:rsid w:val="004A7476"/>
    <w:rsid w:val="004A7483"/>
    <w:rsid w:val="004A7573"/>
    <w:rsid w:val="004A7799"/>
    <w:rsid w:val="004A77F4"/>
    <w:rsid w:val="004A785E"/>
    <w:rsid w:val="004A788F"/>
    <w:rsid w:val="004A7895"/>
    <w:rsid w:val="004A79ED"/>
    <w:rsid w:val="004A7A98"/>
    <w:rsid w:val="004A7AEB"/>
    <w:rsid w:val="004A7B58"/>
    <w:rsid w:val="004A7CD7"/>
    <w:rsid w:val="004A7E5F"/>
    <w:rsid w:val="004A7E7C"/>
    <w:rsid w:val="004A7F22"/>
    <w:rsid w:val="004B01B7"/>
    <w:rsid w:val="004B02AB"/>
    <w:rsid w:val="004B03DE"/>
    <w:rsid w:val="004B0446"/>
    <w:rsid w:val="004B05D8"/>
    <w:rsid w:val="004B05E8"/>
    <w:rsid w:val="004B085C"/>
    <w:rsid w:val="004B089D"/>
    <w:rsid w:val="004B0A3E"/>
    <w:rsid w:val="004B0BAE"/>
    <w:rsid w:val="004B0D39"/>
    <w:rsid w:val="004B0DD9"/>
    <w:rsid w:val="004B0E9E"/>
    <w:rsid w:val="004B0EA2"/>
    <w:rsid w:val="004B0F12"/>
    <w:rsid w:val="004B0F5A"/>
    <w:rsid w:val="004B0FAF"/>
    <w:rsid w:val="004B0FED"/>
    <w:rsid w:val="004B0FFB"/>
    <w:rsid w:val="004B108C"/>
    <w:rsid w:val="004B130B"/>
    <w:rsid w:val="004B1336"/>
    <w:rsid w:val="004B1387"/>
    <w:rsid w:val="004B1472"/>
    <w:rsid w:val="004B155C"/>
    <w:rsid w:val="004B15B9"/>
    <w:rsid w:val="004B15C3"/>
    <w:rsid w:val="004B172E"/>
    <w:rsid w:val="004B18E9"/>
    <w:rsid w:val="004B1991"/>
    <w:rsid w:val="004B19C4"/>
    <w:rsid w:val="004B1A5B"/>
    <w:rsid w:val="004B1C07"/>
    <w:rsid w:val="004B1E14"/>
    <w:rsid w:val="004B20B3"/>
    <w:rsid w:val="004B2173"/>
    <w:rsid w:val="004B21A7"/>
    <w:rsid w:val="004B22B3"/>
    <w:rsid w:val="004B2367"/>
    <w:rsid w:val="004B24AC"/>
    <w:rsid w:val="004B2556"/>
    <w:rsid w:val="004B2690"/>
    <w:rsid w:val="004B275E"/>
    <w:rsid w:val="004B27A0"/>
    <w:rsid w:val="004B2821"/>
    <w:rsid w:val="004B2830"/>
    <w:rsid w:val="004B288E"/>
    <w:rsid w:val="004B28DA"/>
    <w:rsid w:val="004B291C"/>
    <w:rsid w:val="004B2970"/>
    <w:rsid w:val="004B29EB"/>
    <w:rsid w:val="004B2AE4"/>
    <w:rsid w:val="004B2B19"/>
    <w:rsid w:val="004B2C83"/>
    <w:rsid w:val="004B2C9E"/>
    <w:rsid w:val="004B2D50"/>
    <w:rsid w:val="004B2D72"/>
    <w:rsid w:val="004B2DF3"/>
    <w:rsid w:val="004B2E50"/>
    <w:rsid w:val="004B2F11"/>
    <w:rsid w:val="004B3071"/>
    <w:rsid w:val="004B3129"/>
    <w:rsid w:val="004B3143"/>
    <w:rsid w:val="004B3294"/>
    <w:rsid w:val="004B3404"/>
    <w:rsid w:val="004B3511"/>
    <w:rsid w:val="004B357D"/>
    <w:rsid w:val="004B35D1"/>
    <w:rsid w:val="004B35F1"/>
    <w:rsid w:val="004B367A"/>
    <w:rsid w:val="004B3762"/>
    <w:rsid w:val="004B383D"/>
    <w:rsid w:val="004B3B64"/>
    <w:rsid w:val="004B3CF6"/>
    <w:rsid w:val="004B3E2D"/>
    <w:rsid w:val="004B3EB3"/>
    <w:rsid w:val="004B3EC2"/>
    <w:rsid w:val="004B3FE9"/>
    <w:rsid w:val="004B4243"/>
    <w:rsid w:val="004B4259"/>
    <w:rsid w:val="004B42E1"/>
    <w:rsid w:val="004B4309"/>
    <w:rsid w:val="004B436F"/>
    <w:rsid w:val="004B4396"/>
    <w:rsid w:val="004B43DC"/>
    <w:rsid w:val="004B469B"/>
    <w:rsid w:val="004B4865"/>
    <w:rsid w:val="004B492E"/>
    <w:rsid w:val="004B49B5"/>
    <w:rsid w:val="004B49D8"/>
    <w:rsid w:val="004B4B56"/>
    <w:rsid w:val="004B4C1E"/>
    <w:rsid w:val="004B4D4A"/>
    <w:rsid w:val="004B4F67"/>
    <w:rsid w:val="004B4F8F"/>
    <w:rsid w:val="004B50B0"/>
    <w:rsid w:val="004B50CC"/>
    <w:rsid w:val="004B5142"/>
    <w:rsid w:val="004B52BD"/>
    <w:rsid w:val="004B5317"/>
    <w:rsid w:val="004B533C"/>
    <w:rsid w:val="004B535D"/>
    <w:rsid w:val="004B53BF"/>
    <w:rsid w:val="004B53F0"/>
    <w:rsid w:val="004B56ED"/>
    <w:rsid w:val="004B5704"/>
    <w:rsid w:val="004B5726"/>
    <w:rsid w:val="004B5774"/>
    <w:rsid w:val="004B59F9"/>
    <w:rsid w:val="004B5A75"/>
    <w:rsid w:val="004B5C63"/>
    <w:rsid w:val="004B5D0B"/>
    <w:rsid w:val="004B5E1C"/>
    <w:rsid w:val="004B6063"/>
    <w:rsid w:val="004B634B"/>
    <w:rsid w:val="004B6663"/>
    <w:rsid w:val="004B6796"/>
    <w:rsid w:val="004B67AD"/>
    <w:rsid w:val="004B6953"/>
    <w:rsid w:val="004B699F"/>
    <w:rsid w:val="004B6BB9"/>
    <w:rsid w:val="004B6C2C"/>
    <w:rsid w:val="004B6CAE"/>
    <w:rsid w:val="004B6DC9"/>
    <w:rsid w:val="004B6DEA"/>
    <w:rsid w:val="004B6E90"/>
    <w:rsid w:val="004B6F7F"/>
    <w:rsid w:val="004B6FEB"/>
    <w:rsid w:val="004B6FF6"/>
    <w:rsid w:val="004B7142"/>
    <w:rsid w:val="004B726B"/>
    <w:rsid w:val="004B72DD"/>
    <w:rsid w:val="004B732E"/>
    <w:rsid w:val="004B7358"/>
    <w:rsid w:val="004B74BE"/>
    <w:rsid w:val="004B74DE"/>
    <w:rsid w:val="004B7600"/>
    <w:rsid w:val="004B7652"/>
    <w:rsid w:val="004B765E"/>
    <w:rsid w:val="004B76C1"/>
    <w:rsid w:val="004B7840"/>
    <w:rsid w:val="004B79EC"/>
    <w:rsid w:val="004B7A0F"/>
    <w:rsid w:val="004B7B21"/>
    <w:rsid w:val="004B7B7B"/>
    <w:rsid w:val="004B7BC7"/>
    <w:rsid w:val="004B7CAC"/>
    <w:rsid w:val="004B7CF3"/>
    <w:rsid w:val="004B7D43"/>
    <w:rsid w:val="004B7DC7"/>
    <w:rsid w:val="004B7EAF"/>
    <w:rsid w:val="004B7FD4"/>
    <w:rsid w:val="004C0021"/>
    <w:rsid w:val="004C0176"/>
    <w:rsid w:val="004C01E3"/>
    <w:rsid w:val="004C01E5"/>
    <w:rsid w:val="004C0242"/>
    <w:rsid w:val="004C0397"/>
    <w:rsid w:val="004C03CE"/>
    <w:rsid w:val="004C042A"/>
    <w:rsid w:val="004C058A"/>
    <w:rsid w:val="004C0602"/>
    <w:rsid w:val="004C079A"/>
    <w:rsid w:val="004C07FA"/>
    <w:rsid w:val="004C0946"/>
    <w:rsid w:val="004C09F8"/>
    <w:rsid w:val="004C09FD"/>
    <w:rsid w:val="004C0A2F"/>
    <w:rsid w:val="004C0ABF"/>
    <w:rsid w:val="004C0AC4"/>
    <w:rsid w:val="004C0B3E"/>
    <w:rsid w:val="004C0BCC"/>
    <w:rsid w:val="004C0CA7"/>
    <w:rsid w:val="004C0F06"/>
    <w:rsid w:val="004C1212"/>
    <w:rsid w:val="004C125E"/>
    <w:rsid w:val="004C1539"/>
    <w:rsid w:val="004C159C"/>
    <w:rsid w:val="004C1724"/>
    <w:rsid w:val="004C1729"/>
    <w:rsid w:val="004C192C"/>
    <w:rsid w:val="004C1986"/>
    <w:rsid w:val="004C1991"/>
    <w:rsid w:val="004C19B1"/>
    <w:rsid w:val="004C1A78"/>
    <w:rsid w:val="004C1ACA"/>
    <w:rsid w:val="004C1B04"/>
    <w:rsid w:val="004C1B48"/>
    <w:rsid w:val="004C1BC2"/>
    <w:rsid w:val="004C1BFE"/>
    <w:rsid w:val="004C1C29"/>
    <w:rsid w:val="004C1FB0"/>
    <w:rsid w:val="004C2179"/>
    <w:rsid w:val="004C2334"/>
    <w:rsid w:val="004C25C7"/>
    <w:rsid w:val="004C25FA"/>
    <w:rsid w:val="004C27F3"/>
    <w:rsid w:val="004C28F4"/>
    <w:rsid w:val="004C2969"/>
    <w:rsid w:val="004C298E"/>
    <w:rsid w:val="004C2CFC"/>
    <w:rsid w:val="004C2DC2"/>
    <w:rsid w:val="004C2DEF"/>
    <w:rsid w:val="004C2EE0"/>
    <w:rsid w:val="004C2FF7"/>
    <w:rsid w:val="004C3076"/>
    <w:rsid w:val="004C308C"/>
    <w:rsid w:val="004C30D2"/>
    <w:rsid w:val="004C321B"/>
    <w:rsid w:val="004C3255"/>
    <w:rsid w:val="004C32DC"/>
    <w:rsid w:val="004C32E8"/>
    <w:rsid w:val="004C350A"/>
    <w:rsid w:val="004C377E"/>
    <w:rsid w:val="004C39D5"/>
    <w:rsid w:val="004C3A32"/>
    <w:rsid w:val="004C3C2D"/>
    <w:rsid w:val="004C3C35"/>
    <w:rsid w:val="004C3E5F"/>
    <w:rsid w:val="004C3F33"/>
    <w:rsid w:val="004C3FAB"/>
    <w:rsid w:val="004C3FC2"/>
    <w:rsid w:val="004C4026"/>
    <w:rsid w:val="004C4037"/>
    <w:rsid w:val="004C40E4"/>
    <w:rsid w:val="004C41E9"/>
    <w:rsid w:val="004C42D6"/>
    <w:rsid w:val="004C42F8"/>
    <w:rsid w:val="004C450E"/>
    <w:rsid w:val="004C453B"/>
    <w:rsid w:val="004C453F"/>
    <w:rsid w:val="004C4641"/>
    <w:rsid w:val="004C47EC"/>
    <w:rsid w:val="004C494F"/>
    <w:rsid w:val="004C4A02"/>
    <w:rsid w:val="004C4AF9"/>
    <w:rsid w:val="004C4B2C"/>
    <w:rsid w:val="004C4C4A"/>
    <w:rsid w:val="004C4CDD"/>
    <w:rsid w:val="004C4D35"/>
    <w:rsid w:val="004C4D8D"/>
    <w:rsid w:val="004C501C"/>
    <w:rsid w:val="004C5104"/>
    <w:rsid w:val="004C529E"/>
    <w:rsid w:val="004C5322"/>
    <w:rsid w:val="004C534D"/>
    <w:rsid w:val="004C5368"/>
    <w:rsid w:val="004C54A4"/>
    <w:rsid w:val="004C55BB"/>
    <w:rsid w:val="004C570A"/>
    <w:rsid w:val="004C5788"/>
    <w:rsid w:val="004C5797"/>
    <w:rsid w:val="004C58A9"/>
    <w:rsid w:val="004C5B2C"/>
    <w:rsid w:val="004C5BB3"/>
    <w:rsid w:val="004C5BBC"/>
    <w:rsid w:val="004C5C61"/>
    <w:rsid w:val="004C5CEE"/>
    <w:rsid w:val="004C5DD4"/>
    <w:rsid w:val="004C5E1D"/>
    <w:rsid w:val="004C5EFA"/>
    <w:rsid w:val="004C5F22"/>
    <w:rsid w:val="004C5F40"/>
    <w:rsid w:val="004C600F"/>
    <w:rsid w:val="004C603A"/>
    <w:rsid w:val="004C6065"/>
    <w:rsid w:val="004C6111"/>
    <w:rsid w:val="004C617D"/>
    <w:rsid w:val="004C61E3"/>
    <w:rsid w:val="004C6495"/>
    <w:rsid w:val="004C6910"/>
    <w:rsid w:val="004C6BE3"/>
    <w:rsid w:val="004C6C50"/>
    <w:rsid w:val="004C6CF1"/>
    <w:rsid w:val="004C6DA4"/>
    <w:rsid w:val="004C6DDE"/>
    <w:rsid w:val="004C717C"/>
    <w:rsid w:val="004C7208"/>
    <w:rsid w:val="004C73C0"/>
    <w:rsid w:val="004C740A"/>
    <w:rsid w:val="004C7447"/>
    <w:rsid w:val="004C744E"/>
    <w:rsid w:val="004C7623"/>
    <w:rsid w:val="004C76BF"/>
    <w:rsid w:val="004C776E"/>
    <w:rsid w:val="004C777E"/>
    <w:rsid w:val="004C77BC"/>
    <w:rsid w:val="004C77D7"/>
    <w:rsid w:val="004C7856"/>
    <w:rsid w:val="004C793B"/>
    <w:rsid w:val="004C7A13"/>
    <w:rsid w:val="004C7B5F"/>
    <w:rsid w:val="004C7C16"/>
    <w:rsid w:val="004C7CB5"/>
    <w:rsid w:val="004C7CCF"/>
    <w:rsid w:val="004C7D04"/>
    <w:rsid w:val="004C7D37"/>
    <w:rsid w:val="004C7ECB"/>
    <w:rsid w:val="004C7EED"/>
    <w:rsid w:val="004C7F64"/>
    <w:rsid w:val="004D0015"/>
    <w:rsid w:val="004D02B1"/>
    <w:rsid w:val="004D031B"/>
    <w:rsid w:val="004D03F1"/>
    <w:rsid w:val="004D0581"/>
    <w:rsid w:val="004D0623"/>
    <w:rsid w:val="004D06C9"/>
    <w:rsid w:val="004D0880"/>
    <w:rsid w:val="004D09FC"/>
    <w:rsid w:val="004D0ACC"/>
    <w:rsid w:val="004D0C72"/>
    <w:rsid w:val="004D0C96"/>
    <w:rsid w:val="004D0DAD"/>
    <w:rsid w:val="004D0F4C"/>
    <w:rsid w:val="004D108E"/>
    <w:rsid w:val="004D11F0"/>
    <w:rsid w:val="004D1286"/>
    <w:rsid w:val="004D12FB"/>
    <w:rsid w:val="004D13B8"/>
    <w:rsid w:val="004D13C1"/>
    <w:rsid w:val="004D1434"/>
    <w:rsid w:val="004D162C"/>
    <w:rsid w:val="004D1651"/>
    <w:rsid w:val="004D16BB"/>
    <w:rsid w:val="004D16F9"/>
    <w:rsid w:val="004D1828"/>
    <w:rsid w:val="004D19B1"/>
    <w:rsid w:val="004D19CF"/>
    <w:rsid w:val="004D19FF"/>
    <w:rsid w:val="004D1A29"/>
    <w:rsid w:val="004D1ABE"/>
    <w:rsid w:val="004D1F0D"/>
    <w:rsid w:val="004D1FD1"/>
    <w:rsid w:val="004D2046"/>
    <w:rsid w:val="004D20D6"/>
    <w:rsid w:val="004D2123"/>
    <w:rsid w:val="004D2199"/>
    <w:rsid w:val="004D2310"/>
    <w:rsid w:val="004D2363"/>
    <w:rsid w:val="004D24CF"/>
    <w:rsid w:val="004D24E8"/>
    <w:rsid w:val="004D25DC"/>
    <w:rsid w:val="004D2736"/>
    <w:rsid w:val="004D289A"/>
    <w:rsid w:val="004D2B23"/>
    <w:rsid w:val="004D2B4C"/>
    <w:rsid w:val="004D2C2F"/>
    <w:rsid w:val="004D2C3C"/>
    <w:rsid w:val="004D2C3E"/>
    <w:rsid w:val="004D2DC1"/>
    <w:rsid w:val="004D2EE0"/>
    <w:rsid w:val="004D30BF"/>
    <w:rsid w:val="004D338F"/>
    <w:rsid w:val="004D35C6"/>
    <w:rsid w:val="004D3853"/>
    <w:rsid w:val="004D3859"/>
    <w:rsid w:val="004D38E9"/>
    <w:rsid w:val="004D38F9"/>
    <w:rsid w:val="004D391D"/>
    <w:rsid w:val="004D3932"/>
    <w:rsid w:val="004D3A6E"/>
    <w:rsid w:val="004D3B83"/>
    <w:rsid w:val="004D3BAF"/>
    <w:rsid w:val="004D3DA4"/>
    <w:rsid w:val="004D3DF6"/>
    <w:rsid w:val="004D3E4B"/>
    <w:rsid w:val="004D3EFB"/>
    <w:rsid w:val="004D3F48"/>
    <w:rsid w:val="004D40B5"/>
    <w:rsid w:val="004D42CE"/>
    <w:rsid w:val="004D4471"/>
    <w:rsid w:val="004D451A"/>
    <w:rsid w:val="004D452E"/>
    <w:rsid w:val="004D4536"/>
    <w:rsid w:val="004D45B8"/>
    <w:rsid w:val="004D46F6"/>
    <w:rsid w:val="004D4729"/>
    <w:rsid w:val="004D4781"/>
    <w:rsid w:val="004D495B"/>
    <w:rsid w:val="004D49B6"/>
    <w:rsid w:val="004D49F1"/>
    <w:rsid w:val="004D49FE"/>
    <w:rsid w:val="004D4C65"/>
    <w:rsid w:val="004D4CBA"/>
    <w:rsid w:val="004D4DF5"/>
    <w:rsid w:val="004D4E7E"/>
    <w:rsid w:val="004D4EF7"/>
    <w:rsid w:val="004D4F59"/>
    <w:rsid w:val="004D4F63"/>
    <w:rsid w:val="004D5020"/>
    <w:rsid w:val="004D5229"/>
    <w:rsid w:val="004D5243"/>
    <w:rsid w:val="004D52B6"/>
    <w:rsid w:val="004D5429"/>
    <w:rsid w:val="004D555D"/>
    <w:rsid w:val="004D55A3"/>
    <w:rsid w:val="004D5610"/>
    <w:rsid w:val="004D562A"/>
    <w:rsid w:val="004D5781"/>
    <w:rsid w:val="004D58D4"/>
    <w:rsid w:val="004D5AC2"/>
    <w:rsid w:val="004D5C94"/>
    <w:rsid w:val="004D5DCA"/>
    <w:rsid w:val="004D5E85"/>
    <w:rsid w:val="004D5ECE"/>
    <w:rsid w:val="004D6011"/>
    <w:rsid w:val="004D61BA"/>
    <w:rsid w:val="004D62E2"/>
    <w:rsid w:val="004D635D"/>
    <w:rsid w:val="004D637C"/>
    <w:rsid w:val="004D63EC"/>
    <w:rsid w:val="004D6438"/>
    <w:rsid w:val="004D6459"/>
    <w:rsid w:val="004D68E3"/>
    <w:rsid w:val="004D69F5"/>
    <w:rsid w:val="004D6A38"/>
    <w:rsid w:val="004D6B8F"/>
    <w:rsid w:val="004D6D46"/>
    <w:rsid w:val="004D7064"/>
    <w:rsid w:val="004D709F"/>
    <w:rsid w:val="004D71E6"/>
    <w:rsid w:val="004D722A"/>
    <w:rsid w:val="004D72E9"/>
    <w:rsid w:val="004D742C"/>
    <w:rsid w:val="004D74DA"/>
    <w:rsid w:val="004D74DF"/>
    <w:rsid w:val="004D75D8"/>
    <w:rsid w:val="004D7727"/>
    <w:rsid w:val="004D7801"/>
    <w:rsid w:val="004D7958"/>
    <w:rsid w:val="004D7970"/>
    <w:rsid w:val="004D7A8E"/>
    <w:rsid w:val="004D7B9C"/>
    <w:rsid w:val="004D7C4A"/>
    <w:rsid w:val="004D7DEC"/>
    <w:rsid w:val="004D7EB1"/>
    <w:rsid w:val="004D7F65"/>
    <w:rsid w:val="004D7F89"/>
    <w:rsid w:val="004E0036"/>
    <w:rsid w:val="004E02DF"/>
    <w:rsid w:val="004E030E"/>
    <w:rsid w:val="004E0606"/>
    <w:rsid w:val="004E08C5"/>
    <w:rsid w:val="004E0D0F"/>
    <w:rsid w:val="004E0D50"/>
    <w:rsid w:val="004E0DB0"/>
    <w:rsid w:val="004E0E94"/>
    <w:rsid w:val="004E0EE1"/>
    <w:rsid w:val="004E0FCE"/>
    <w:rsid w:val="004E1006"/>
    <w:rsid w:val="004E104D"/>
    <w:rsid w:val="004E10EA"/>
    <w:rsid w:val="004E10F9"/>
    <w:rsid w:val="004E116B"/>
    <w:rsid w:val="004E11A0"/>
    <w:rsid w:val="004E125C"/>
    <w:rsid w:val="004E12B7"/>
    <w:rsid w:val="004E140F"/>
    <w:rsid w:val="004E1449"/>
    <w:rsid w:val="004E1499"/>
    <w:rsid w:val="004E14C4"/>
    <w:rsid w:val="004E1529"/>
    <w:rsid w:val="004E152E"/>
    <w:rsid w:val="004E152F"/>
    <w:rsid w:val="004E15F6"/>
    <w:rsid w:val="004E15FE"/>
    <w:rsid w:val="004E1655"/>
    <w:rsid w:val="004E16D5"/>
    <w:rsid w:val="004E17D9"/>
    <w:rsid w:val="004E1936"/>
    <w:rsid w:val="004E195E"/>
    <w:rsid w:val="004E1968"/>
    <w:rsid w:val="004E1A09"/>
    <w:rsid w:val="004E1C45"/>
    <w:rsid w:val="004E1C6B"/>
    <w:rsid w:val="004E1CA8"/>
    <w:rsid w:val="004E1DD4"/>
    <w:rsid w:val="004E1F3E"/>
    <w:rsid w:val="004E1F48"/>
    <w:rsid w:val="004E1FE7"/>
    <w:rsid w:val="004E2241"/>
    <w:rsid w:val="004E22F7"/>
    <w:rsid w:val="004E2305"/>
    <w:rsid w:val="004E2540"/>
    <w:rsid w:val="004E25BB"/>
    <w:rsid w:val="004E26A1"/>
    <w:rsid w:val="004E26C0"/>
    <w:rsid w:val="004E2766"/>
    <w:rsid w:val="004E2907"/>
    <w:rsid w:val="004E293A"/>
    <w:rsid w:val="004E2A91"/>
    <w:rsid w:val="004E2B9D"/>
    <w:rsid w:val="004E2C7C"/>
    <w:rsid w:val="004E2C89"/>
    <w:rsid w:val="004E2FC6"/>
    <w:rsid w:val="004E30BB"/>
    <w:rsid w:val="004E310F"/>
    <w:rsid w:val="004E316B"/>
    <w:rsid w:val="004E31E2"/>
    <w:rsid w:val="004E3396"/>
    <w:rsid w:val="004E34A4"/>
    <w:rsid w:val="004E34E6"/>
    <w:rsid w:val="004E352E"/>
    <w:rsid w:val="004E3554"/>
    <w:rsid w:val="004E36EC"/>
    <w:rsid w:val="004E3739"/>
    <w:rsid w:val="004E37D8"/>
    <w:rsid w:val="004E38DA"/>
    <w:rsid w:val="004E3912"/>
    <w:rsid w:val="004E3C84"/>
    <w:rsid w:val="004E3CC3"/>
    <w:rsid w:val="004E3E0B"/>
    <w:rsid w:val="004E3E36"/>
    <w:rsid w:val="004E3E94"/>
    <w:rsid w:val="004E3ECC"/>
    <w:rsid w:val="004E3F1D"/>
    <w:rsid w:val="004E3F49"/>
    <w:rsid w:val="004E3F7F"/>
    <w:rsid w:val="004E3FBD"/>
    <w:rsid w:val="004E4012"/>
    <w:rsid w:val="004E4099"/>
    <w:rsid w:val="004E420A"/>
    <w:rsid w:val="004E4444"/>
    <w:rsid w:val="004E44C4"/>
    <w:rsid w:val="004E4520"/>
    <w:rsid w:val="004E4635"/>
    <w:rsid w:val="004E469C"/>
    <w:rsid w:val="004E46F5"/>
    <w:rsid w:val="004E496C"/>
    <w:rsid w:val="004E4C83"/>
    <w:rsid w:val="004E4D40"/>
    <w:rsid w:val="004E4EEB"/>
    <w:rsid w:val="004E4F2C"/>
    <w:rsid w:val="004E5013"/>
    <w:rsid w:val="004E5151"/>
    <w:rsid w:val="004E517C"/>
    <w:rsid w:val="004E529E"/>
    <w:rsid w:val="004E5307"/>
    <w:rsid w:val="004E5392"/>
    <w:rsid w:val="004E5445"/>
    <w:rsid w:val="004E557D"/>
    <w:rsid w:val="004E55F3"/>
    <w:rsid w:val="004E55F7"/>
    <w:rsid w:val="004E55FF"/>
    <w:rsid w:val="004E5640"/>
    <w:rsid w:val="004E586C"/>
    <w:rsid w:val="004E58A6"/>
    <w:rsid w:val="004E58C0"/>
    <w:rsid w:val="004E5A8B"/>
    <w:rsid w:val="004E5ADF"/>
    <w:rsid w:val="004E5AF1"/>
    <w:rsid w:val="004E5BA1"/>
    <w:rsid w:val="004E5BAE"/>
    <w:rsid w:val="004E5BED"/>
    <w:rsid w:val="004E5C45"/>
    <w:rsid w:val="004E5C78"/>
    <w:rsid w:val="004E5C7B"/>
    <w:rsid w:val="004E5C89"/>
    <w:rsid w:val="004E5CE5"/>
    <w:rsid w:val="004E5D44"/>
    <w:rsid w:val="004E5D84"/>
    <w:rsid w:val="004E5D8D"/>
    <w:rsid w:val="004E5E19"/>
    <w:rsid w:val="004E5EAF"/>
    <w:rsid w:val="004E5F1F"/>
    <w:rsid w:val="004E5F30"/>
    <w:rsid w:val="004E5F8D"/>
    <w:rsid w:val="004E6028"/>
    <w:rsid w:val="004E6377"/>
    <w:rsid w:val="004E65BE"/>
    <w:rsid w:val="004E661B"/>
    <w:rsid w:val="004E673F"/>
    <w:rsid w:val="004E6771"/>
    <w:rsid w:val="004E6843"/>
    <w:rsid w:val="004E689C"/>
    <w:rsid w:val="004E68C9"/>
    <w:rsid w:val="004E69C2"/>
    <w:rsid w:val="004E6AA6"/>
    <w:rsid w:val="004E6ACD"/>
    <w:rsid w:val="004E6B77"/>
    <w:rsid w:val="004E6C7F"/>
    <w:rsid w:val="004E6C9A"/>
    <w:rsid w:val="004E6E39"/>
    <w:rsid w:val="004E6EFA"/>
    <w:rsid w:val="004E6F6D"/>
    <w:rsid w:val="004E6F80"/>
    <w:rsid w:val="004E7003"/>
    <w:rsid w:val="004E7027"/>
    <w:rsid w:val="004E71CB"/>
    <w:rsid w:val="004E72F6"/>
    <w:rsid w:val="004E7354"/>
    <w:rsid w:val="004E73CB"/>
    <w:rsid w:val="004E73F6"/>
    <w:rsid w:val="004E7492"/>
    <w:rsid w:val="004E74B8"/>
    <w:rsid w:val="004E74EB"/>
    <w:rsid w:val="004E751E"/>
    <w:rsid w:val="004E759F"/>
    <w:rsid w:val="004E75B5"/>
    <w:rsid w:val="004E7645"/>
    <w:rsid w:val="004E76FE"/>
    <w:rsid w:val="004E77C7"/>
    <w:rsid w:val="004E7953"/>
    <w:rsid w:val="004E7990"/>
    <w:rsid w:val="004E7C2A"/>
    <w:rsid w:val="004E7D15"/>
    <w:rsid w:val="004E7F84"/>
    <w:rsid w:val="004E7FAF"/>
    <w:rsid w:val="004F0123"/>
    <w:rsid w:val="004F0260"/>
    <w:rsid w:val="004F02E7"/>
    <w:rsid w:val="004F0330"/>
    <w:rsid w:val="004F0336"/>
    <w:rsid w:val="004F0372"/>
    <w:rsid w:val="004F037C"/>
    <w:rsid w:val="004F03A7"/>
    <w:rsid w:val="004F0424"/>
    <w:rsid w:val="004F04D7"/>
    <w:rsid w:val="004F0655"/>
    <w:rsid w:val="004F0792"/>
    <w:rsid w:val="004F07A8"/>
    <w:rsid w:val="004F0866"/>
    <w:rsid w:val="004F088A"/>
    <w:rsid w:val="004F09AE"/>
    <w:rsid w:val="004F09D3"/>
    <w:rsid w:val="004F0A10"/>
    <w:rsid w:val="004F0C1B"/>
    <w:rsid w:val="004F0C49"/>
    <w:rsid w:val="004F0C99"/>
    <w:rsid w:val="004F0CD9"/>
    <w:rsid w:val="004F0E17"/>
    <w:rsid w:val="004F0E3A"/>
    <w:rsid w:val="004F0E7D"/>
    <w:rsid w:val="004F0F75"/>
    <w:rsid w:val="004F0FDB"/>
    <w:rsid w:val="004F1002"/>
    <w:rsid w:val="004F1049"/>
    <w:rsid w:val="004F104C"/>
    <w:rsid w:val="004F1065"/>
    <w:rsid w:val="004F11A6"/>
    <w:rsid w:val="004F13C7"/>
    <w:rsid w:val="004F1438"/>
    <w:rsid w:val="004F175A"/>
    <w:rsid w:val="004F19DD"/>
    <w:rsid w:val="004F19EA"/>
    <w:rsid w:val="004F1A4A"/>
    <w:rsid w:val="004F1A9B"/>
    <w:rsid w:val="004F1AF7"/>
    <w:rsid w:val="004F1BD3"/>
    <w:rsid w:val="004F1D87"/>
    <w:rsid w:val="004F20A8"/>
    <w:rsid w:val="004F2148"/>
    <w:rsid w:val="004F2153"/>
    <w:rsid w:val="004F22ED"/>
    <w:rsid w:val="004F22EE"/>
    <w:rsid w:val="004F2307"/>
    <w:rsid w:val="004F2313"/>
    <w:rsid w:val="004F2337"/>
    <w:rsid w:val="004F2341"/>
    <w:rsid w:val="004F237E"/>
    <w:rsid w:val="004F2460"/>
    <w:rsid w:val="004F24FA"/>
    <w:rsid w:val="004F26BD"/>
    <w:rsid w:val="004F2784"/>
    <w:rsid w:val="004F29C1"/>
    <w:rsid w:val="004F29E0"/>
    <w:rsid w:val="004F2A74"/>
    <w:rsid w:val="004F2A86"/>
    <w:rsid w:val="004F2AF5"/>
    <w:rsid w:val="004F2B59"/>
    <w:rsid w:val="004F2C09"/>
    <w:rsid w:val="004F2C66"/>
    <w:rsid w:val="004F2C6E"/>
    <w:rsid w:val="004F2C96"/>
    <w:rsid w:val="004F2DEE"/>
    <w:rsid w:val="004F2EAF"/>
    <w:rsid w:val="004F2EF5"/>
    <w:rsid w:val="004F2F6E"/>
    <w:rsid w:val="004F311E"/>
    <w:rsid w:val="004F3258"/>
    <w:rsid w:val="004F342C"/>
    <w:rsid w:val="004F346C"/>
    <w:rsid w:val="004F34E8"/>
    <w:rsid w:val="004F351B"/>
    <w:rsid w:val="004F3564"/>
    <w:rsid w:val="004F3635"/>
    <w:rsid w:val="004F36DA"/>
    <w:rsid w:val="004F373F"/>
    <w:rsid w:val="004F3742"/>
    <w:rsid w:val="004F39BE"/>
    <w:rsid w:val="004F39DC"/>
    <w:rsid w:val="004F3B2B"/>
    <w:rsid w:val="004F3B4D"/>
    <w:rsid w:val="004F3BE4"/>
    <w:rsid w:val="004F3C4E"/>
    <w:rsid w:val="004F3C71"/>
    <w:rsid w:val="004F4084"/>
    <w:rsid w:val="004F40A6"/>
    <w:rsid w:val="004F40C9"/>
    <w:rsid w:val="004F413C"/>
    <w:rsid w:val="004F41DC"/>
    <w:rsid w:val="004F4202"/>
    <w:rsid w:val="004F43EF"/>
    <w:rsid w:val="004F44FA"/>
    <w:rsid w:val="004F45CC"/>
    <w:rsid w:val="004F46CA"/>
    <w:rsid w:val="004F46CB"/>
    <w:rsid w:val="004F46E5"/>
    <w:rsid w:val="004F48AD"/>
    <w:rsid w:val="004F48CA"/>
    <w:rsid w:val="004F48CB"/>
    <w:rsid w:val="004F4AD9"/>
    <w:rsid w:val="004F4B2C"/>
    <w:rsid w:val="004F4C90"/>
    <w:rsid w:val="004F4DA3"/>
    <w:rsid w:val="004F4F96"/>
    <w:rsid w:val="004F4FA5"/>
    <w:rsid w:val="004F509E"/>
    <w:rsid w:val="004F511A"/>
    <w:rsid w:val="004F517D"/>
    <w:rsid w:val="004F51EF"/>
    <w:rsid w:val="004F5213"/>
    <w:rsid w:val="004F541B"/>
    <w:rsid w:val="004F542C"/>
    <w:rsid w:val="004F5498"/>
    <w:rsid w:val="004F5575"/>
    <w:rsid w:val="004F55BE"/>
    <w:rsid w:val="004F5836"/>
    <w:rsid w:val="004F58F1"/>
    <w:rsid w:val="004F5927"/>
    <w:rsid w:val="004F5972"/>
    <w:rsid w:val="004F59CE"/>
    <w:rsid w:val="004F5BB0"/>
    <w:rsid w:val="004F5BE8"/>
    <w:rsid w:val="004F5C53"/>
    <w:rsid w:val="004F5C8B"/>
    <w:rsid w:val="004F5D5B"/>
    <w:rsid w:val="004F5DDC"/>
    <w:rsid w:val="004F5ED4"/>
    <w:rsid w:val="004F60CE"/>
    <w:rsid w:val="004F61FB"/>
    <w:rsid w:val="004F6355"/>
    <w:rsid w:val="004F6368"/>
    <w:rsid w:val="004F6506"/>
    <w:rsid w:val="004F65E3"/>
    <w:rsid w:val="004F6638"/>
    <w:rsid w:val="004F6755"/>
    <w:rsid w:val="004F681E"/>
    <w:rsid w:val="004F6877"/>
    <w:rsid w:val="004F691B"/>
    <w:rsid w:val="004F6A35"/>
    <w:rsid w:val="004F6A92"/>
    <w:rsid w:val="004F6BBC"/>
    <w:rsid w:val="004F6BE5"/>
    <w:rsid w:val="004F6F0B"/>
    <w:rsid w:val="004F7131"/>
    <w:rsid w:val="004F7205"/>
    <w:rsid w:val="004F7216"/>
    <w:rsid w:val="004F730A"/>
    <w:rsid w:val="004F7345"/>
    <w:rsid w:val="004F7488"/>
    <w:rsid w:val="004F74FE"/>
    <w:rsid w:val="004F760B"/>
    <w:rsid w:val="004F7626"/>
    <w:rsid w:val="004F7627"/>
    <w:rsid w:val="004F76E7"/>
    <w:rsid w:val="004F76EC"/>
    <w:rsid w:val="004F78B3"/>
    <w:rsid w:val="004F7992"/>
    <w:rsid w:val="004F79A0"/>
    <w:rsid w:val="004F7B3D"/>
    <w:rsid w:val="004F7BEA"/>
    <w:rsid w:val="004F7D54"/>
    <w:rsid w:val="004F7F45"/>
    <w:rsid w:val="004F7FFB"/>
    <w:rsid w:val="00500185"/>
    <w:rsid w:val="005003F1"/>
    <w:rsid w:val="00500731"/>
    <w:rsid w:val="0050088D"/>
    <w:rsid w:val="005008C2"/>
    <w:rsid w:val="0050099D"/>
    <w:rsid w:val="005009E4"/>
    <w:rsid w:val="00500A95"/>
    <w:rsid w:val="00500CCD"/>
    <w:rsid w:val="00500D1D"/>
    <w:rsid w:val="00500DD1"/>
    <w:rsid w:val="00500F02"/>
    <w:rsid w:val="00500F7F"/>
    <w:rsid w:val="00500F81"/>
    <w:rsid w:val="00500FBE"/>
    <w:rsid w:val="0050112C"/>
    <w:rsid w:val="0050113F"/>
    <w:rsid w:val="005012F4"/>
    <w:rsid w:val="0050130B"/>
    <w:rsid w:val="005014B1"/>
    <w:rsid w:val="005014C8"/>
    <w:rsid w:val="005016E2"/>
    <w:rsid w:val="0050179B"/>
    <w:rsid w:val="005019DB"/>
    <w:rsid w:val="00501B88"/>
    <w:rsid w:val="00501D63"/>
    <w:rsid w:val="00501DB3"/>
    <w:rsid w:val="00501F33"/>
    <w:rsid w:val="00501F86"/>
    <w:rsid w:val="00502053"/>
    <w:rsid w:val="005020EF"/>
    <w:rsid w:val="005022D2"/>
    <w:rsid w:val="0050233D"/>
    <w:rsid w:val="0050251D"/>
    <w:rsid w:val="00502566"/>
    <w:rsid w:val="005026DD"/>
    <w:rsid w:val="00502C18"/>
    <w:rsid w:val="00502DA4"/>
    <w:rsid w:val="00502E08"/>
    <w:rsid w:val="00502FEF"/>
    <w:rsid w:val="0050301E"/>
    <w:rsid w:val="0050303E"/>
    <w:rsid w:val="00503152"/>
    <w:rsid w:val="0050319E"/>
    <w:rsid w:val="005031AC"/>
    <w:rsid w:val="005032E6"/>
    <w:rsid w:val="005033A2"/>
    <w:rsid w:val="005033B8"/>
    <w:rsid w:val="005035F9"/>
    <w:rsid w:val="00503689"/>
    <w:rsid w:val="005036EC"/>
    <w:rsid w:val="00503A99"/>
    <w:rsid w:val="00503B34"/>
    <w:rsid w:val="00503C99"/>
    <w:rsid w:val="00503D93"/>
    <w:rsid w:val="00503E8E"/>
    <w:rsid w:val="00503F58"/>
    <w:rsid w:val="00503FE3"/>
    <w:rsid w:val="00504135"/>
    <w:rsid w:val="00504260"/>
    <w:rsid w:val="005042FE"/>
    <w:rsid w:val="00504339"/>
    <w:rsid w:val="0050433A"/>
    <w:rsid w:val="0050434B"/>
    <w:rsid w:val="005043E6"/>
    <w:rsid w:val="0050442C"/>
    <w:rsid w:val="0050444B"/>
    <w:rsid w:val="00504453"/>
    <w:rsid w:val="005044A1"/>
    <w:rsid w:val="005044DD"/>
    <w:rsid w:val="00504552"/>
    <w:rsid w:val="00504675"/>
    <w:rsid w:val="005046FA"/>
    <w:rsid w:val="00504736"/>
    <w:rsid w:val="00504813"/>
    <w:rsid w:val="00504A21"/>
    <w:rsid w:val="00504A6E"/>
    <w:rsid w:val="00504A9A"/>
    <w:rsid w:val="00504BA6"/>
    <w:rsid w:val="00504CA7"/>
    <w:rsid w:val="00504CFA"/>
    <w:rsid w:val="00504E66"/>
    <w:rsid w:val="00505038"/>
    <w:rsid w:val="005052BC"/>
    <w:rsid w:val="00505311"/>
    <w:rsid w:val="00505343"/>
    <w:rsid w:val="0050535B"/>
    <w:rsid w:val="005053B9"/>
    <w:rsid w:val="0050556A"/>
    <w:rsid w:val="0050557F"/>
    <w:rsid w:val="0050560D"/>
    <w:rsid w:val="0050564D"/>
    <w:rsid w:val="00505709"/>
    <w:rsid w:val="0050575C"/>
    <w:rsid w:val="005059CB"/>
    <w:rsid w:val="00505A0E"/>
    <w:rsid w:val="00505A10"/>
    <w:rsid w:val="00505A3B"/>
    <w:rsid w:val="00505B25"/>
    <w:rsid w:val="00505CD6"/>
    <w:rsid w:val="00505E09"/>
    <w:rsid w:val="0050604D"/>
    <w:rsid w:val="005060E5"/>
    <w:rsid w:val="0050627C"/>
    <w:rsid w:val="0050633C"/>
    <w:rsid w:val="00506521"/>
    <w:rsid w:val="0050664D"/>
    <w:rsid w:val="005066CB"/>
    <w:rsid w:val="0050675C"/>
    <w:rsid w:val="005067F5"/>
    <w:rsid w:val="0050690E"/>
    <w:rsid w:val="00506A19"/>
    <w:rsid w:val="00506AE0"/>
    <w:rsid w:val="00506BFC"/>
    <w:rsid w:val="00506C06"/>
    <w:rsid w:val="00506D5E"/>
    <w:rsid w:val="00506FBF"/>
    <w:rsid w:val="005070A5"/>
    <w:rsid w:val="005070C2"/>
    <w:rsid w:val="005071ED"/>
    <w:rsid w:val="005071F3"/>
    <w:rsid w:val="005075CE"/>
    <w:rsid w:val="00507707"/>
    <w:rsid w:val="00507710"/>
    <w:rsid w:val="00507728"/>
    <w:rsid w:val="005077FC"/>
    <w:rsid w:val="00507883"/>
    <w:rsid w:val="005079FD"/>
    <w:rsid w:val="00507B7B"/>
    <w:rsid w:val="00507BCF"/>
    <w:rsid w:val="00507C5C"/>
    <w:rsid w:val="00507C74"/>
    <w:rsid w:val="00507D87"/>
    <w:rsid w:val="00507DC9"/>
    <w:rsid w:val="00507E2F"/>
    <w:rsid w:val="00507F6B"/>
    <w:rsid w:val="00507FF0"/>
    <w:rsid w:val="005100C0"/>
    <w:rsid w:val="00510104"/>
    <w:rsid w:val="00510196"/>
    <w:rsid w:val="0051029C"/>
    <w:rsid w:val="005103DD"/>
    <w:rsid w:val="0051044C"/>
    <w:rsid w:val="00510591"/>
    <w:rsid w:val="005105E8"/>
    <w:rsid w:val="00510632"/>
    <w:rsid w:val="005106A9"/>
    <w:rsid w:val="0051082B"/>
    <w:rsid w:val="00510951"/>
    <w:rsid w:val="005109CE"/>
    <w:rsid w:val="00510A60"/>
    <w:rsid w:val="00510B0C"/>
    <w:rsid w:val="00510BBF"/>
    <w:rsid w:val="00510CC2"/>
    <w:rsid w:val="00510CF5"/>
    <w:rsid w:val="00510DDA"/>
    <w:rsid w:val="00510DF2"/>
    <w:rsid w:val="00510E03"/>
    <w:rsid w:val="00510E7B"/>
    <w:rsid w:val="00510EFC"/>
    <w:rsid w:val="00510F3F"/>
    <w:rsid w:val="00511000"/>
    <w:rsid w:val="0051118A"/>
    <w:rsid w:val="0051129B"/>
    <w:rsid w:val="00511379"/>
    <w:rsid w:val="005114BC"/>
    <w:rsid w:val="005115AF"/>
    <w:rsid w:val="005115B2"/>
    <w:rsid w:val="0051174A"/>
    <w:rsid w:val="00511777"/>
    <w:rsid w:val="0051180C"/>
    <w:rsid w:val="005118C3"/>
    <w:rsid w:val="005118E7"/>
    <w:rsid w:val="005119D8"/>
    <w:rsid w:val="00511BF7"/>
    <w:rsid w:val="00511C33"/>
    <w:rsid w:val="00511C83"/>
    <w:rsid w:val="00511E32"/>
    <w:rsid w:val="00512099"/>
    <w:rsid w:val="0051209E"/>
    <w:rsid w:val="005121C4"/>
    <w:rsid w:val="00512255"/>
    <w:rsid w:val="00512261"/>
    <w:rsid w:val="00512285"/>
    <w:rsid w:val="00512341"/>
    <w:rsid w:val="00512389"/>
    <w:rsid w:val="00512508"/>
    <w:rsid w:val="00512592"/>
    <w:rsid w:val="0051259B"/>
    <w:rsid w:val="0051262E"/>
    <w:rsid w:val="00512663"/>
    <w:rsid w:val="0051271B"/>
    <w:rsid w:val="00512774"/>
    <w:rsid w:val="00512791"/>
    <w:rsid w:val="005127FA"/>
    <w:rsid w:val="0051285A"/>
    <w:rsid w:val="0051285F"/>
    <w:rsid w:val="00512877"/>
    <w:rsid w:val="005129A4"/>
    <w:rsid w:val="00512C80"/>
    <w:rsid w:val="00512CBD"/>
    <w:rsid w:val="00512D31"/>
    <w:rsid w:val="00512D65"/>
    <w:rsid w:val="00512DD7"/>
    <w:rsid w:val="00512F5B"/>
    <w:rsid w:val="005130CF"/>
    <w:rsid w:val="005132C9"/>
    <w:rsid w:val="00513451"/>
    <w:rsid w:val="005135CF"/>
    <w:rsid w:val="0051360F"/>
    <w:rsid w:val="00513731"/>
    <w:rsid w:val="0051396B"/>
    <w:rsid w:val="00513AFD"/>
    <w:rsid w:val="00513B14"/>
    <w:rsid w:val="00513D76"/>
    <w:rsid w:val="00513DB5"/>
    <w:rsid w:val="00513F1D"/>
    <w:rsid w:val="00513FBC"/>
    <w:rsid w:val="00514037"/>
    <w:rsid w:val="00514316"/>
    <w:rsid w:val="00514382"/>
    <w:rsid w:val="005143F9"/>
    <w:rsid w:val="0051465A"/>
    <w:rsid w:val="00514713"/>
    <w:rsid w:val="00514888"/>
    <w:rsid w:val="005148C8"/>
    <w:rsid w:val="00514A51"/>
    <w:rsid w:val="00514A64"/>
    <w:rsid w:val="00514A77"/>
    <w:rsid w:val="00514E7A"/>
    <w:rsid w:val="00514F4A"/>
    <w:rsid w:val="005150A1"/>
    <w:rsid w:val="005150C1"/>
    <w:rsid w:val="0051516B"/>
    <w:rsid w:val="0051520B"/>
    <w:rsid w:val="00515216"/>
    <w:rsid w:val="00515380"/>
    <w:rsid w:val="005153FB"/>
    <w:rsid w:val="005157A5"/>
    <w:rsid w:val="00515803"/>
    <w:rsid w:val="00515825"/>
    <w:rsid w:val="005158F6"/>
    <w:rsid w:val="00515938"/>
    <w:rsid w:val="0051593C"/>
    <w:rsid w:val="00515ED3"/>
    <w:rsid w:val="00515F7F"/>
    <w:rsid w:val="00516028"/>
    <w:rsid w:val="00516109"/>
    <w:rsid w:val="0051612A"/>
    <w:rsid w:val="00516202"/>
    <w:rsid w:val="0051627B"/>
    <w:rsid w:val="0051637E"/>
    <w:rsid w:val="0051638D"/>
    <w:rsid w:val="00516556"/>
    <w:rsid w:val="005165B8"/>
    <w:rsid w:val="00516657"/>
    <w:rsid w:val="00516735"/>
    <w:rsid w:val="00516899"/>
    <w:rsid w:val="00516A0D"/>
    <w:rsid w:val="00516AA6"/>
    <w:rsid w:val="00516BA7"/>
    <w:rsid w:val="00516E03"/>
    <w:rsid w:val="00517022"/>
    <w:rsid w:val="00517079"/>
    <w:rsid w:val="005171F4"/>
    <w:rsid w:val="005171FE"/>
    <w:rsid w:val="00517230"/>
    <w:rsid w:val="0051724C"/>
    <w:rsid w:val="00517335"/>
    <w:rsid w:val="00517388"/>
    <w:rsid w:val="005173B1"/>
    <w:rsid w:val="005173D4"/>
    <w:rsid w:val="0051743E"/>
    <w:rsid w:val="00517666"/>
    <w:rsid w:val="005176E6"/>
    <w:rsid w:val="005176F2"/>
    <w:rsid w:val="00517A10"/>
    <w:rsid w:val="00517A55"/>
    <w:rsid w:val="00517AD6"/>
    <w:rsid w:val="00517B8F"/>
    <w:rsid w:val="00517D59"/>
    <w:rsid w:val="00517E37"/>
    <w:rsid w:val="00517E75"/>
    <w:rsid w:val="0052005C"/>
    <w:rsid w:val="005200A8"/>
    <w:rsid w:val="00520149"/>
    <w:rsid w:val="00520178"/>
    <w:rsid w:val="00520186"/>
    <w:rsid w:val="0052026D"/>
    <w:rsid w:val="00520300"/>
    <w:rsid w:val="0052038E"/>
    <w:rsid w:val="005204A6"/>
    <w:rsid w:val="005204E5"/>
    <w:rsid w:val="005205BB"/>
    <w:rsid w:val="0052079B"/>
    <w:rsid w:val="005207D9"/>
    <w:rsid w:val="00520800"/>
    <w:rsid w:val="005209D4"/>
    <w:rsid w:val="00520B31"/>
    <w:rsid w:val="00520B80"/>
    <w:rsid w:val="00520BDD"/>
    <w:rsid w:val="00520D8E"/>
    <w:rsid w:val="00520ECC"/>
    <w:rsid w:val="00520F66"/>
    <w:rsid w:val="00520F7A"/>
    <w:rsid w:val="0052102F"/>
    <w:rsid w:val="005211A9"/>
    <w:rsid w:val="005214B3"/>
    <w:rsid w:val="005215F2"/>
    <w:rsid w:val="00521841"/>
    <w:rsid w:val="00521953"/>
    <w:rsid w:val="00521C4B"/>
    <w:rsid w:val="00521E04"/>
    <w:rsid w:val="00521F90"/>
    <w:rsid w:val="005220BC"/>
    <w:rsid w:val="005220C3"/>
    <w:rsid w:val="005220E7"/>
    <w:rsid w:val="0052225C"/>
    <w:rsid w:val="005223E2"/>
    <w:rsid w:val="0052259E"/>
    <w:rsid w:val="0052296B"/>
    <w:rsid w:val="005229F9"/>
    <w:rsid w:val="00522BBB"/>
    <w:rsid w:val="00522CDE"/>
    <w:rsid w:val="00522E7F"/>
    <w:rsid w:val="00522F40"/>
    <w:rsid w:val="0052308E"/>
    <w:rsid w:val="00523104"/>
    <w:rsid w:val="00523144"/>
    <w:rsid w:val="0052327B"/>
    <w:rsid w:val="00523282"/>
    <w:rsid w:val="005232C3"/>
    <w:rsid w:val="005232DA"/>
    <w:rsid w:val="005236EB"/>
    <w:rsid w:val="005236F6"/>
    <w:rsid w:val="00523760"/>
    <w:rsid w:val="005237D6"/>
    <w:rsid w:val="005237FE"/>
    <w:rsid w:val="00523941"/>
    <w:rsid w:val="0052398A"/>
    <w:rsid w:val="00523A53"/>
    <w:rsid w:val="00523B06"/>
    <w:rsid w:val="00523CDC"/>
    <w:rsid w:val="00523D91"/>
    <w:rsid w:val="00523FEE"/>
    <w:rsid w:val="0052409E"/>
    <w:rsid w:val="00524144"/>
    <w:rsid w:val="005241F2"/>
    <w:rsid w:val="00524328"/>
    <w:rsid w:val="0052434E"/>
    <w:rsid w:val="00524605"/>
    <w:rsid w:val="00524664"/>
    <w:rsid w:val="005246E3"/>
    <w:rsid w:val="005247B4"/>
    <w:rsid w:val="005247E2"/>
    <w:rsid w:val="005248BA"/>
    <w:rsid w:val="00524920"/>
    <w:rsid w:val="00524B3E"/>
    <w:rsid w:val="00524CA4"/>
    <w:rsid w:val="00524CE3"/>
    <w:rsid w:val="00524CF2"/>
    <w:rsid w:val="00524E56"/>
    <w:rsid w:val="00524FC3"/>
    <w:rsid w:val="00524FD8"/>
    <w:rsid w:val="00525008"/>
    <w:rsid w:val="00525199"/>
    <w:rsid w:val="005251FB"/>
    <w:rsid w:val="0052561F"/>
    <w:rsid w:val="005256ED"/>
    <w:rsid w:val="00525745"/>
    <w:rsid w:val="005257AA"/>
    <w:rsid w:val="00525814"/>
    <w:rsid w:val="00525875"/>
    <w:rsid w:val="00525936"/>
    <w:rsid w:val="00525A1A"/>
    <w:rsid w:val="00525A9D"/>
    <w:rsid w:val="00525B52"/>
    <w:rsid w:val="00525E0E"/>
    <w:rsid w:val="00525E4A"/>
    <w:rsid w:val="00525E4B"/>
    <w:rsid w:val="00525F02"/>
    <w:rsid w:val="00525F56"/>
    <w:rsid w:val="0052601C"/>
    <w:rsid w:val="00526102"/>
    <w:rsid w:val="0052632E"/>
    <w:rsid w:val="005263EC"/>
    <w:rsid w:val="0052666E"/>
    <w:rsid w:val="0052685B"/>
    <w:rsid w:val="005268AC"/>
    <w:rsid w:val="00526950"/>
    <w:rsid w:val="00526B63"/>
    <w:rsid w:val="00526BD6"/>
    <w:rsid w:val="00526C2F"/>
    <w:rsid w:val="00526D86"/>
    <w:rsid w:val="00526DB1"/>
    <w:rsid w:val="00526F14"/>
    <w:rsid w:val="00526F85"/>
    <w:rsid w:val="00527070"/>
    <w:rsid w:val="00527105"/>
    <w:rsid w:val="00527235"/>
    <w:rsid w:val="0052732B"/>
    <w:rsid w:val="005273D4"/>
    <w:rsid w:val="00527420"/>
    <w:rsid w:val="00527621"/>
    <w:rsid w:val="00527667"/>
    <w:rsid w:val="0052769F"/>
    <w:rsid w:val="005276C8"/>
    <w:rsid w:val="0052770C"/>
    <w:rsid w:val="005278C3"/>
    <w:rsid w:val="005278D8"/>
    <w:rsid w:val="00527CC4"/>
    <w:rsid w:val="005301BF"/>
    <w:rsid w:val="00530213"/>
    <w:rsid w:val="00530238"/>
    <w:rsid w:val="005302CF"/>
    <w:rsid w:val="00530475"/>
    <w:rsid w:val="005304B1"/>
    <w:rsid w:val="0053053E"/>
    <w:rsid w:val="00530716"/>
    <w:rsid w:val="0053071B"/>
    <w:rsid w:val="0053074A"/>
    <w:rsid w:val="0053088F"/>
    <w:rsid w:val="00530975"/>
    <w:rsid w:val="00530AF3"/>
    <w:rsid w:val="00530B3C"/>
    <w:rsid w:val="00530C87"/>
    <w:rsid w:val="00530DA1"/>
    <w:rsid w:val="00530EA4"/>
    <w:rsid w:val="00530EF2"/>
    <w:rsid w:val="00530F03"/>
    <w:rsid w:val="00530FBC"/>
    <w:rsid w:val="00530FDE"/>
    <w:rsid w:val="00530FE2"/>
    <w:rsid w:val="0053105F"/>
    <w:rsid w:val="0053118A"/>
    <w:rsid w:val="00531206"/>
    <w:rsid w:val="005312BD"/>
    <w:rsid w:val="005312F3"/>
    <w:rsid w:val="00531421"/>
    <w:rsid w:val="0053142A"/>
    <w:rsid w:val="0053173B"/>
    <w:rsid w:val="00531813"/>
    <w:rsid w:val="005318B7"/>
    <w:rsid w:val="0053194A"/>
    <w:rsid w:val="00531950"/>
    <w:rsid w:val="00531AAF"/>
    <w:rsid w:val="00531B46"/>
    <w:rsid w:val="00531C27"/>
    <w:rsid w:val="00531D59"/>
    <w:rsid w:val="00531F94"/>
    <w:rsid w:val="00531FC5"/>
    <w:rsid w:val="00531FED"/>
    <w:rsid w:val="00531FFB"/>
    <w:rsid w:val="00532038"/>
    <w:rsid w:val="005321DE"/>
    <w:rsid w:val="005322FE"/>
    <w:rsid w:val="00532378"/>
    <w:rsid w:val="005325AC"/>
    <w:rsid w:val="0053261D"/>
    <w:rsid w:val="0053261E"/>
    <w:rsid w:val="005326BB"/>
    <w:rsid w:val="0053286B"/>
    <w:rsid w:val="00532C59"/>
    <w:rsid w:val="00532C99"/>
    <w:rsid w:val="00532DDC"/>
    <w:rsid w:val="00532EC1"/>
    <w:rsid w:val="0053321E"/>
    <w:rsid w:val="00533222"/>
    <w:rsid w:val="00533274"/>
    <w:rsid w:val="0053332D"/>
    <w:rsid w:val="005333CF"/>
    <w:rsid w:val="005334F3"/>
    <w:rsid w:val="00533516"/>
    <w:rsid w:val="005336FC"/>
    <w:rsid w:val="0053373E"/>
    <w:rsid w:val="005338A2"/>
    <w:rsid w:val="00533925"/>
    <w:rsid w:val="005339E3"/>
    <w:rsid w:val="00533A31"/>
    <w:rsid w:val="00533A39"/>
    <w:rsid w:val="00533AE1"/>
    <w:rsid w:val="00533EE5"/>
    <w:rsid w:val="00533F61"/>
    <w:rsid w:val="00533F92"/>
    <w:rsid w:val="0053409F"/>
    <w:rsid w:val="00534205"/>
    <w:rsid w:val="00534353"/>
    <w:rsid w:val="005343B0"/>
    <w:rsid w:val="0053467B"/>
    <w:rsid w:val="005348F5"/>
    <w:rsid w:val="00534922"/>
    <w:rsid w:val="005349F9"/>
    <w:rsid w:val="00534A9C"/>
    <w:rsid w:val="00534B2C"/>
    <w:rsid w:val="00534C5F"/>
    <w:rsid w:val="00534DC5"/>
    <w:rsid w:val="00534E8B"/>
    <w:rsid w:val="005350DB"/>
    <w:rsid w:val="00535117"/>
    <w:rsid w:val="0053520A"/>
    <w:rsid w:val="005352B2"/>
    <w:rsid w:val="0053533D"/>
    <w:rsid w:val="0053538B"/>
    <w:rsid w:val="00535414"/>
    <w:rsid w:val="00535435"/>
    <w:rsid w:val="00535450"/>
    <w:rsid w:val="005354F8"/>
    <w:rsid w:val="00535580"/>
    <w:rsid w:val="0053562E"/>
    <w:rsid w:val="00535692"/>
    <w:rsid w:val="005356EE"/>
    <w:rsid w:val="00535791"/>
    <w:rsid w:val="00535A4A"/>
    <w:rsid w:val="00535B95"/>
    <w:rsid w:val="00535BCC"/>
    <w:rsid w:val="00535D9C"/>
    <w:rsid w:val="00535EFC"/>
    <w:rsid w:val="00535F45"/>
    <w:rsid w:val="0053605D"/>
    <w:rsid w:val="00536075"/>
    <w:rsid w:val="005361C2"/>
    <w:rsid w:val="005362F1"/>
    <w:rsid w:val="00536366"/>
    <w:rsid w:val="005363CC"/>
    <w:rsid w:val="00536410"/>
    <w:rsid w:val="005368E1"/>
    <w:rsid w:val="005369DA"/>
    <w:rsid w:val="00536A8C"/>
    <w:rsid w:val="00536BAF"/>
    <w:rsid w:val="00536BD1"/>
    <w:rsid w:val="00536BE8"/>
    <w:rsid w:val="00536BF4"/>
    <w:rsid w:val="00536C1D"/>
    <w:rsid w:val="00536CAC"/>
    <w:rsid w:val="00536F7A"/>
    <w:rsid w:val="005370DB"/>
    <w:rsid w:val="005370F3"/>
    <w:rsid w:val="0053713D"/>
    <w:rsid w:val="005372A8"/>
    <w:rsid w:val="0053764A"/>
    <w:rsid w:val="00537985"/>
    <w:rsid w:val="00537C21"/>
    <w:rsid w:val="00537C2C"/>
    <w:rsid w:val="00537C9F"/>
    <w:rsid w:val="00537D04"/>
    <w:rsid w:val="00537DDC"/>
    <w:rsid w:val="00537DF3"/>
    <w:rsid w:val="00537EC1"/>
    <w:rsid w:val="00537F11"/>
    <w:rsid w:val="00540042"/>
    <w:rsid w:val="00540450"/>
    <w:rsid w:val="005404B2"/>
    <w:rsid w:val="005406D8"/>
    <w:rsid w:val="005407F4"/>
    <w:rsid w:val="005409FD"/>
    <w:rsid w:val="00540AF0"/>
    <w:rsid w:val="00540B14"/>
    <w:rsid w:val="00540B27"/>
    <w:rsid w:val="00540CB4"/>
    <w:rsid w:val="00540CE4"/>
    <w:rsid w:val="00540D2C"/>
    <w:rsid w:val="00540E1A"/>
    <w:rsid w:val="00540E8A"/>
    <w:rsid w:val="00540F36"/>
    <w:rsid w:val="00541122"/>
    <w:rsid w:val="0054119D"/>
    <w:rsid w:val="005411D7"/>
    <w:rsid w:val="00541251"/>
    <w:rsid w:val="005412E5"/>
    <w:rsid w:val="0054132B"/>
    <w:rsid w:val="00541369"/>
    <w:rsid w:val="0054148F"/>
    <w:rsid w:val="005414BD"/>
    <w:rsid w:val="00541524"/>
    <w:rsid w:val="00541725"/>
    <w:rsid w:val="00541746"/>
    <w:rsid w:val="00541792"/>
    <w:rsid w:val="00541793"/>
    <w:rsid w:val="005417D2"/>
    <w:rsid w:val="00541828"/>
    <w:rsid w:val="00541857"/>
    <w:rsid w:val="005418F1"/>
    <w:rsid w:val="005419BA"/>
    <w:rsid w:val="00541B4A"/>
    <w:rsid w:val="00541BD3"/>
    <w:rsid w:val="00541C27"/>
    <w:rsid w:val="00541D4B"/>
    <w:rsid w:val="00541E0D"/>
    <w:rsid w:val="00541E3B"/>
    <w:rsid w:val="00541F2A"/>
    <w:rsid w:val="00541F2C"/>
    <w:rsid w:val="00541FD2"/>
    <w:rsid w:val="00542098"/>
    <w:rsid w:val="005420BF"/>
    <w:rsid w:val="005421B3"/>
    <w:rsid w:val="005422A9"/>
    <w:rsid w:val="0054230F"/>
    <w:rsid w:val="0054233B"/>
    <w:rsid w:val="0054238C"/>
    <w:rsid w:val="00542454"/>
    <w:rsid w:val="005425AB"/>
    <w:rsid w:val="005425F2"/>
    <w:rsid w:val="0054276B"/>
    <w:rsid w:val="005428DE"/>
    <w:rsid w:val="0054298E"/>
    <w:rsid w:val="00542996"/>
    <w:rsid w:val="00542A2E"/>
    <w:rsid w:val="00542A34"/>
    <w:rsid w:val="00542CA4"/>
    <w:rsid w:val="00542D0B"/>
    <w:rsid w:val="00542E30"/>
    <w:rsid w:val="00542E61"/>
    <w:rsid w:val="00542E64"/>
    <w:rsid w:val="00542E70"/>
    <w:rsid w:val="00542E7C"/>
    <w:rsid w:val="00542FF5"/>
    <w:rsid w:val="005430F8"/>
    <w:rsid w:val="00543261"/>
    <w:rsid w:val="005432AD"/>
    <w:rsid w:val="00543323"/>
    <w:rsid w:val="00543369"/>
    <w:rsid w:val="005433A4"/>
    <w:rsid w:val="00543456"/>
    <w:rsid w:val="0054345B"/>
    <w:rsid w:val="00543629"/>
    <w:rsid w:val="00543668"/>
    <w:rsid w:val="005436AA"/>
    <w:rsid w:val="005436D9"/>
    <w:rsid w:val="005437A5"/>
    <w:rsid w:val="005437E7"/>
    <w:rsid w:val="005437F0"/>
    <w:rsid w:val="00543952"/>
    <w:rsid w:val="00543A36"/>
    <w:rsid w:val="00543ACF"/>
    <w:rsid w:val="00543B0A"/>
    <w:rsid w:val="00543B7D"/>
    <w:rsid w:val="00543DE3"/>
    <w:rsid w:val="00543DED"/>
    <w:rsid w:val="00543E3C"/>
    <w:rsid w:val="00543E77"/>
    <w:rsid w:val="00543E85"/>
    <w:rsid w:val="00543E92"/>
    <w:rsid w:val="00543EAE"/>
    <w:rsid w:val="00543F0F"/>
    <w:rsid w:val="00544029"/>
    <w:rsid w:val="005440AC"/>
    <w:rsid w:val="00544186"/>
    <w:rsid w:val="0054418F"/>
    <w:rsid w:val="005441B2"/>
    <w:rsid w:val="005443F9"/>
    <w:rsid w:val="005445A5"/>
    <w:rsid w:val="00544619"/>
    <w:rsid w:val="0054470B"/>
    <w:rsid w:val="00544722"/>
    <w:rsid w:val="0054483A"/>
    <w:rsid w:val="005449A3"/>
    <w:rsid w:val="00544AB6"/>
    <w:rsid w:val="00544C70"/>
    <w:rsid w:val="00544CA5"/>
    <w:rsid w:val="00544CEA"/>
    <w:rsid w:val="00544D8F"/>
    <w:rsid w:val="00544E83"/>
    <w:rsid w:val="00544E9E"/>
    <w:rsid w:val="00545086"/>
    <w:rsid w:val="005450F4"/>
    <w:rsid w:val="005450FA"/>
    <w:rsid w:val="00545127"/>
    <w:rsid w:val="0054518D"/>
    <w:rsid w:val="005452A9"/>
    <w:rsid w:val="00545678"/>
    <w:rsid w:val="005457B9"/>
    <w:rsid w:val="005457F6"/>
    <w:rsid w:val="00545802"/>
    <w:rsid w:val="00545866"/>
    <w:rsid w:val="00545999"/>
    <w:rsid w:val="00545BBF"/>
    <w:rsid w:val="00545DAB"/>
    <w:rsid w:val="00545E2E"/>
    <w:rsid w:val="00545E8E"/>
    <w:rsid w:val="00545FFD"/>
    <w:rsid w:val="00546011"/>
    <w:rsid w:val="0054613A"/>
    <w:rsid w:val="0054614B"/>
    <w:rsid w:val="00546212"/>
    <w:rsid w:val="005462B4"/>
    <w:rsid w:val="00546419"/>
    <w:rsid w:val="005465F7"/>
    <w:rsid w:val="00546636"/>
    <w:rsid w:val="00546650"/>
    <w:rsid w:val="00546660"/>
    <w:rsid w:val="00546852"/>
    <w:rsid w:val="00546944"/>
    <w:rsid w:val="00546965"/>
    <w:rsid w:val="00546991"/>
    <w:rsid w:val="00546B01"/>
    <w:rsid w:val="00546CA6"/>
    <w:rsid w:val="00546CF4"/>
    <w:rsid w:val="00546DE7"/>
    <w:rsid w:val="00546E40"/>
    <w:rsid w:val="00546EB8"/>
    <w:rsid w:val="00546F15"/>
    <w:rsid w:val="00546F58"/>
    <w:rsid w:val="00546F90"/>
    <w:rsid w:val="00546FF5"/>
    <w:rsid w:val="005472E4"/>
    <w:rsid w:val="005472E7"/>
    <w:rsid w:val="00547646"/>
    <w:rsid w:val="0054767B"/>
    <w:rsid w:val="00547774"/>
    <w:rsid w:val="0054779E"/>
    <w:rsid w:val="005477CF"/>
    <w:rsid w:val="005477DB"/>
    <w:rsid w:val="005478CC"/>
    <w:rsid w:val="00547938"/>
    <w:rsid w:val="00547A16"/>
    <w:rsid w:val="00547A26"/>
    <w:rsid w:val="00547B28"/>
    <w:rsid w:val="00547B43"/>
    <w:rsid w:val="00547B5D"/>
    <w:rsid w:val="00547C67"/>
    <w:rsid w:val="00547EEB"/>
    <w:rsid w:val="00547F2C"/>
    <w:rsid w:val="00547F39"/>
    <w:rsid w:val="00547FFB"/>
    <w:rsid w:val="00550144"/>
    <w:rsid w:val="005504B8"/>
    <w:rsid w:val="0055058D"/>
    <w:rsid w:val="005505F1"/>
    <w:rsid w:val="005506DB"/>
    <w:rsid w:val="005507D8"/>
    <w:rsid w:val="005507E9"/>
    <w:rsid w:val="00550850"/>
    <w:rsid w:val="00550933"/>
    <w:rsid w:val="00550A45"/>
    <w:rsid w:val="00550B11"/>
    <w:rsid w:val="00550E17"/>
    <w:rsid w:val="00550EB7"/>
    <w:rsid w:val="00550F16"/>
    <w:rsid w:val="00550FB6"/>
    <w:rsid w:val="00550FE0"/>
    <w:rsid w:val="00551052"/>
    <w:rsid w:val="0055108D"/>
    <w:rsid w:val="0055126A"/>
    <w:rsid w:val="00551314"/>
    <w:rsid w:val="005516AB"/>
    <w:rsid w:val="00551A4A"/>
    <w:rsid w:val="00551AB0"/>
    <w:rsid w:val="00551B11"/>
    <w:rsid w:val="00551BB3"/>
    <w:rsid w:val="00551CB7"/>
    <w:rsid w:val="00551CFA"/>
    <w:rsid w:val="00551DDA"/>
    <w:rsid w:val="00551DE5"/>
    <w:rsid w:val="00551F5E"/>
    <w:rsid w:val="00551FDD"/>
    <w:rsid w:val="00552194"/>
    <w:rsid w:val="005521CE"/>
    <w:rsid w:val="00552215"/>
    <w:rsid w:val="0055224A"/>
    <w:rsid w:val="005523E4"/>
    <w:rsid w:val="005524AF"/>
    <w:rsid w:val="00552525"/>
    <w:rsid w:val="005525ED"/>
    <w:rsid w:val="00552650"/>
    <w:rsid w:val="005528B2"/>
    <w:rsid w:val="005528DB"/>
    <w:rsid w:val="0055290E"/>
    <w:rsid w:val="005529A6"/>
    <w:rsid w:val="005529F3"/>
    <w:rsid w:val="005529F7"/>
    <w:rsid w:val="00552ADF"/>
    <w:rsid w:val="00552CBA"/>
    <w:rsid w:val="00552D22"/>
    <w:rsid w:val="00552D66"/>
    <w:rsid w:val="00552E5B"/>
    <w:rsid w:val="00552F57"/>
    <w:rsid w:val="00552FCA"/>
    <w:rsid w:val="005530A6"/>
    <w:rsid w:val="00553321"/>
    <w:rsid w:val="00553337"/>
    <w:rsid w:val="005537AC"/>
    <w:rsid w:val="005537EC"/>
    <w:rsid w:val="0055385A"/>
    <w:rsid w:val="005538D1"/>
    <w:rsid w:val="005538FA"/>
    <w:rsid w:val="00553967"/>
    <w:rsid w:val="0055397F"/>
    <w:rsid w:val="005539F9"/>
    <w:rsid w:val="00553BF7"/>
    <w:rsid w:val="00553E0A"/>
    <w:rsid w:val="00553F1B"/>
    <w:rsid w:val="00553FCE"/>
    <w:rsid w:val="00553FCF"/>
    <w:rsid w:val="0055408D"/>
    <w:rsid w:val="00554123"/>
    <w:rsid w:val="00554311"/>
    <w:rsid w:val="0055432F"/>
    <w:rsid w:val="00554354"/>
    <w:rsid w:val="0055445E"/>
    <w:rsid w:val="00554469"/>
    <w:rsid w:val="0055452F"/>
    <w:rsid w:val="0055456A"/>
    <w:rsid w:val="005546AA"/>
    <w:rsid w:val="0055496B"/>
    <w:rsid w:val="00554A27"/>
    <w:rsid w:val="00554A4D"/>
    <w:rsid w:val="00554A4F"/>
    <w:rsid w:val="00554A63"/>
    <w:rsid w:val="00554A67"/>
    <w:rsid w:val="00554ABD"/>
    <w:rsid w:val="00554B21"/>
    <w:rsid w:val="00554D6F"/>
    <w:rsid w:val="00554FC7"/>
    <w:rsid w:val="00554FCC"/>
    <w:rsid w:val="00554FF2"/>
    <w:rsid w:val="0055509C"/>
    <w:rsid w:val="005550E6"/>
    <w:rsid w:val="00555195"/>
    <w:rsid w:val="005552D7"/>
    <w:rsid w:val="00555414"/>
    <w:rsid w:val="0055559F"/>
    <w:rsid w:val="005558EB"/>
    <w:rsid w:val="00555965"/>
    <w:rsid w:val="00555966"/>
    <w:rsid w:val="00555A7B"/>
    <w:rsid w:val="00555A97"/>
    <w:rsid w:val="00555ADF"/>
    <w:rsid w:val="00555BDB"/>
    <w:rsid w:val="00555BEB"/>
    <w:rsid w:val="00555D9E"/>
    <w:rsid w:val="00555DC3"/>
    <w:rsid w:val="00555E41"/>
    <w:rsid w:val="00555F96"/>
    <w:rsid w:val="00555FFB"/>
    <w:rsid w:val="005560C4"/>
    <w:rsid w:val="005560DB"/>
    <w:rsid w:val="00556132"/>
    <w:rsid w:val="0055617B"/>
    <w:rsid w:val="00556309"/>
    <w:rsid w:val="00556363"/>
    <w:rsid w:val="00556404"/>
    <w:rsid w:val="0055643B"/>
    <w:rsid w:val="0055646D"/>
    <w:rsid w:val="00556549"/>
    <w:rsid w:val="00556578"/>
    <w:rsid w:val="005565EF"/>
    <w:rsid w:val="0055660F"/>
    <w:rsid w:val="00556746"/>
    <w:rsid w:val="005567BC"/>
    <w:rsid w:val="00556A02"/>
    <w:rsid w:val="00556BC5"/>
    <w:rsid w:val="00556CC0"/>
    <w:rsid w:val="00556CF2"/>
    <w:rsid w:val="00556D02"/>
    <w:rsid w:val="00556D99"/>
    <w:rsid w:val="00556DEC"/>
    <w:rsid w:val="00556F55"/>
    <w:rsid w:val="0055710F"/>
    <w:rsid w:val="00557208"/>
    <w:rsid w:val="00557252"/>
    <w:rsid w:val="005572CF"/>
    <w:rsid w:val="005573FF"/>
    <w:rsid w:val="00557566"/>
    <w:rsid w:val="005575C0"/>
    <w:rsid w:val="0055765F"/>
    <w:rsid w:val="005576D1"/>
    <w:rsid w:val="00557826"/>
    <w:rsid w:val="00557851"/>
    <w:rsid w:val="00557B69"/>
    <w:rsid w:val="00557BC1"/>
    <w:rsid w:val="00557C22"/>
    <w:rsid w:val="00557C50"/>
    <w:rsid w:val="00557D31"/>
    <w:rsid w:val="00560014"/>
    <w:rsid w:val="005600E2"/>
    <w:rsid w:val="00560188"/>
    <w:rsid w:val="00560358"/>
    <w:rsid w:val="0056041E"/>
    <w:rsid w:val="00560584"/>
    <w:rsid w:val="0056067A"/>
    <w:rsid w:val="005606BE"/>
    <w:rsid w:val="005607F6"/>
    <w:rsid w:val="00560843"/>
    <w:rsid w:val="0056091B"/>
    <w:rsid w:val="00560AAB"/>
    <w:rsid w:val="00560E00"/>
    <w:rsid w:val="00560E1A"/>
    <w:rsid w:val="00560EB3"/>
    <w:rsid w:val="005610B2"/>
    <w:rsid w:val="00561125"/>
    <w:rsid w:val="00561164"/>
    <w:rsid w:val="00561195"/>
    <w:rsid w:val="00561270"/>
    <w:rsid w:val="00561297"/>
    <w:rsid w:val="005612AB"/>
    <w:rsid w:val="0056137D"/>
    <w:rsid w:val="0056160D"/>
    <w:rsid w:val="0056167C"/>
    <w:rsid w:val="0056167E"/>
    <w:rsid w:val="005616F7"/>
    <w:rsid w:val="005617B0"/>
    <w:rsid w:val="00561861"/>
    <w:rsid w:val="005618D5"/>
    <w:rsid w:val="00561927"/>
    <w:rsid w:val="005619F9"/>
    <w:rsid w:val="00561A71"/>
    <w:rsid w:val="00561B53"/>
    <w:rsid w:val="00561BE1"/>
    <w:rsid w:val="00561CB6"/>
    <w:rsid w:val="00561E64"/>
    <w:rsid w:val="00561FDD"/>
    <w:rsid w:val="00562017"/>
    <w:rsid w:val="0056205C"/>
    <w:rsid w:val="0056209E"/>
    <w:rsid w:val="005621CA"/>
    <w:rsid w:val="005622CF"/>
    <w:rsid w:val="005622E3"/>
    <w:rsid w:val="0056235C"/>
    <w:rsid w:val="005624A5"/>
    <w:rsid w:val="0056269B"/>
    <w:rsid w:val="00562734"/>
    <w:rsid w:val="0056282D"/>
    <w:rsid w:val="00562A64"/>
    <w:rsid w:val="00562A78"/>
    <w:rsid w:val="00562A8C"/>
    <w:rsid w:val="00562AF8"/>
    <w:rsid w:val="00562BB2"/>
    <w:rsid w:val="00562C3A"/>
    <w:rsid w:val="00562E23"/>
    <w:rsid w:val="00562E58"/>
    <w:rsid w:val="00562F34"/>
    <w:rsid w:val="00562FB9"/>
    <w:rsid w:val="00563152"/>
    <w:rsid w:val="00563252"/>
    <w:rsid w:val="005632D3"/>
    <w:rsid w:val="005632E7"/>
    <w:rsid w:val="005632F3"/>
    <w:rsid w:val="00563316"/>
    <w:rsid w:val="005633E5"/>
    <w:rsid w:val="005633F2"/>
    <w:rsid w:val="0056365D"/>
    <w:rsid w:val="0056366B"/>
    <w:rsid w:val="0056367C"/>
    <w:rsid w:val="00563710"/>
    <w:rsid w:val="0056374C"/>
    <w:rsid w:val="00563768"/>
    <w:rsid w:val="005637D1"/>
    <w:rsid w:val="005638E1"/>
    <w:rsid w:val="00563926"/>
    <w:rsid w:val="00563A25"/>
    <w:rsid w:val="00563AEE"/>
    <w:rsid w:val="00563B2F"/>
    <w:rsid w:val="00563BA3"/>
    <w:rsid w:val="00563C91"/>
    <w:rsid w:val="00563D87"/>
    <w:rsid w:val="00563DA6"/>
    <w:rsid w:val="0056403A"/>
    <w:rsid w:val="0056411C"/>
    <w:rsid w:val="00564127"/>
    <w:rsid w:val="005641A2"/>
    <w:rsid w:val="0056438D"/>
    <w:rsid w:val="005644F0"/>
    <w:rsid w:val="005645FA"/>
    <w:rsid w:val="00564650"/>
    <w:rsid w:val="00564785"/>
    <w:rsid w:val="005647B5"/>
    <w:rsid w:val="005647E2"/>
    <w:rsid w:val="00564878"/>
    <w:rsid w:val="00564A12"/>
    <w:rsid w:val="00564C4B"/>
    <w:rsid w:val="00564C84"/>
    <w:rsid w:val="00564C8E"/>
    <w:rsid w:val="00564D7B"/>
    <w:rsid w:val="00564D8A"/>
    <w:rsid w:val="00564EED"/>
    <w:rsid w:val="00564FE3"/>
    <w:rsid w:val="00564FFA"/>
    <w:rsid w:val="005651B2"/>
    <w:rsid w:val="00565215"/>
    <w:rsid w:val="00565291"/>
    <w:rsid w:val="005652AE"/>
    <w:rsid w:val="00565343"/>
    <w:rsid w:val="00565471"/>
    <w:rsid w:val="005654AE"/>
    <w:rsid w:val="0056550B"/>
    <w:rsid w:val="0056558D"/>
    <w:rsid w:val="005656E2"/>
    <w:rsid w:val="00565826"/>
    <w:rsid w:val="00565924"/>
    <w:rsid w:val="005659A8"/>
    <w:rsid w:val="00565A44"/>
    <w:rsid w:val="00565AA7"/>
    <w:rsid w:val="00565C0E"/>
    <w:rsid w:val="00565C78"/>
    <w:rsid w:val="00565CE0"/>
    <w:rsid w:val="00565CEF"/>
    <w:rsid w:val="00565E21"/>
    <w:rsid w:val="00565F3A"/>
    <w:rsid w:val="00565F95"/>
    <w:rsid w:val="005660E0"/>
    <w:rsid w:val="00566281"/>
    <w:rsid w:val="005662E5"/>
    <w:rsid w:val="00566320"/>
    <w:rsid w:val="00566598"/>
    <w:rsid w:val="0056663E"/>
    <w:rsid w:val="00566714"/>
    <w:rsid w:val="005667C4"/>
    <w:rsid w:val="0056681D"/>
    <w:rsid w:val="0056683F"/>
    <w:rsid w:val="005669CC"/>
    <w:rsid w:val="005669DE"/>
    <w:rsid w:val="00566C1E"/>
    <w:rsid w:val="00566C9E"/>
    <w:rsid w:val="00566CFA"/>
    <w:rsid w:val="00566D4F"/>
    <w:rsid w:val="00566DFC"/>
    <w:rsid w:val="00566E13"/>
    <w:rsid w:val="00566F99"/>
    <w:rsid w:val="00566FEE"/>
    <w:rsid w:val="00566FF4"/>
    <w:rsid w:val="00567006"/>
    <w:rsid w:val="0056701A"/>
    <w:rsid w:val="005670D1"/>
    <w:rsid w:val="00567115"/>
    <w:rsid w:val="0056731E"/>
    <w:rsid w:val="005673A9"/>
    <w:rsid w:val="005673FA"/>
    <w:rsid w:val="0056749F"/>
    <w:rsid w:val="005674EA"/>
    <w:rsid w:val="00567529"/>
    <w:rsid w:val="00567534"/>
    <w:rsid w:val="0056757D"/>
    <w:rsid w:val="005675E0"/>
    <w:rsid w:val="00567792"/>
    <w:rsid w:val="00567840"/>
    <w:rsid w:val="005678AD"/>
    <w:rsid w:val="00567B15"/>
    <w:rsid w:val="00567C6D"/>
    <w:rsid w:val="00567C73"/>
    <w:rsid w:val="00567EF7"/>
    <w:rsid w:val="00567FD6"/>
    <w:rsid w:val="005701C3"/>
    <w:rsid w:val="00570227"/>
    <w:rsid w:val="0057030B"/>
    <w:rsid w:val="0057037A"/>
    <w:rsid w:val="005703B4"/>
    <w:rsid w:val="005704F2"/>
    <w:rsid w:val="0057073A"/>
    <w:rsid w:val="00570747"/>
    <w:rsid w:val="00570A1E"/>
    <w:rsid w:val="00570E68"/>
    <w:rsid w:val="00570EEA"/>
    <w:rsid w:val="005710AD"/>
    <w:rsid w:val="00571110"/>
    <w:rsid w:val="00571114"/>
    <w:rsid w:val="005712FA"/>
    <w:rsid w:val="0057136E"/>
    <w:rsid w:val="005713C7"/>
    <w:rsid w:val="005713F2"/>
    <w:rsid w:val="005715FD"/>
    <w:rsid w:val="00571677"/>
    <w:rsid w:val="005716AB"/>
    <w:rsid w:val="0057171C"/>
    <w:rsid w:val="00571746"/>
    <w:rsid w:val="00571749"/>
    <w:rsid w:val="005717AB"/>
    <w:rsid w:val="00571A15"/>
    <w:rsid w:val="00571A5B"/>
    <w:rsid w:val="00571B53"/>
    <w:rsid w:val="00571B85"/>
    <w:rsid w:val="00571FF8"/>
    <w:rsid w:val="00572022"/>
    <w:rsid w:val="005722DB"/>
    <w:rsid w:val="0057249A"/>
    <w:rsid w:val="00572539"/>
    <w:rsid w:val="005725BB"/>
    <w:rsid w:val="005725C9"/>
    <w:rsid w:val="00572689"/>
    <w:rsid w:val="005726BD"/>
    <w:rsid w:val="00572739"/>
    <w:rsid w:val="005727DF"/>
    <w:rsid w:val="005728F4"/>
    <w:rsid w:val="00572A24"/>
    <w:rsid w:val="00572B06"/>
    <w:rsid w:val="00572BC9"/>
    <w:rsid w:val="00572E34"/>
    <w:rsid w:val="00572F33"/>
    <w:rsid w:val="00572F5F"/>
    <w:rsid w:val="00572F8A"/>
    <w:rsid w:val="00572FA3"/>
    <w:rsid w:val="005731FC"/>
    <w:rsid w:val="00573555"/>
    <w:rsid w:val="0057355A"/>
    <w:rsid w:val="0057356C"/>
    <w:rsid w:val="00573584"/>
    <w:rsid w:val="005735B9"/>
    <w:rsid w:val="0057380E"/>
    <w:rsid w:val="0057381D"/>
    <w:rsid w:val="005738A3"/>
    <w:rsid w:val="00573988"/>
    <w:rsid w:val="00573A6E"/>
    <w:rsid w:val="00573AA1"/>
    <w:rsid w:val="00573AE4"/>
    <w:rsid w:val="00573B05"/>
    <w:rsid w:val="00573B89"/>
    <w:rsid w:val="00573CB2"/>
    <w:rsid w:val="00573D5E"/>
    <w:rsid w:val="00573E59"/>
    <w:rsid w:val="00573EA6"/>
    <w:rsid w:val="0057411D"/>
    <w:rsid w:val="00574184"/>
    <w:rsid w:val="0057426E"/>
    <w:rsid w:val="0057444E"/>
    <w:rsid w:val="00574598"/>
    <w:rsid w:val="0057459B"/>
    <w:rsid w:val="005745B9"/>
    <w:rsid w:val="00574682"/>
    <w:rsid w:val="005747FA"/>
    <w:rsid w:val="0057485D"/>
    <w:rsid w:val="00574A7B"/>
    <w:rsid w:val="00574ACF"/>
    <w:rsid w:val="00574B38"/>
    <w:rsid w:val="00574CF6"/>
    <w:rsid w:val="00574D3F"/>
    <w:rsid w:val="00574F04"/>
    <w:rsid w:val="005750AA"/>
    <w:rsid w:val="00575130"/>
    <w:rsid w:val="00575218"/>
    <w:rsid w:val="0057535B"/>
    <w:rsid w:val="00575474"/>
    <w:rsid w:val="0057550D"/>
    <w:rsid w:val="005756B7"/>
    <w:rsid w:val="005759D9"/>
    <w:rsid w:val="00575A42"/>
    <w:rsid w:val="00575BEF"/>
    <w:rsid w:val="00575C77"/>
    <w:rsid w:val="00575D08"/>
    <w:rsid w:val="00575E1B"/>
    <w:rsid w:val="00575F93"/>
    <w:rsid w:val="00575FA1"/>
    <w:rsid w:val="00576217"/>
    <w:rsid w:val="005762E1"/>
    <w:rsid w:val="005764EB"/>
    <w:rsid w:val="00576545"/>
    <w:rsid w:val="0057656C"/>
    <w:rsid w:val="00576713"/>
    <w:rsid w:val="0057687F"/>
    <w:rsid w:val="00576B64"/>
    <w:rsid w:val="00576BC0"/>
    <w:rsid w:val="00576D0F"/>
    <w:rsid w:val="00576D53"/>
    <w:rsid w:val="00576DB3"/>
    <w:rsid w:val="00576E20"/>
    <w:rsid w:val="00576E52"/>
    <w:rsid w:val="00576EF0"/>
    <w:rsid w:val="00576F92"/>
    <w:rsid w:val="00576F9F"/>
    <w:rsid w:val="00576FB5"/>
    <w:rsid w:val="00576FE5"/>
    <w:rsid w:val="00577006"/>
    <w:rsid w:val="005770CB"/>
    <w:rsid w:val="00577102"/>
    <w:rsid w:val="00577305"/>
    <w:rsid w:val="00577363"/>
    <w:rsid w:val="0057767E"/>
    <w:rsid w:val="00577790"/>
    <w:rsid w:val="0057782F"/>
    <w:rsid w:val="00577914"/>
    <w:rsid w:val="005779A4"/>
    <w:rsid w:val="005779FF"/>
    <w:rsid w:val="00577A6D"/>
    <w:rsid w:val="00577B4D"/>
    <w:rsid w:val="00577B69"/>
    <w:rsid w:val="00577BC7"/>
    <w:rsid w:val="00577D05"/>
    <w:rsid w:val="00577DB3"/>
    <w:rsid w:val="00577DC6"/>
    <w:rsid w:val="00577FA9"/>
    <w:rsid w:val="005801A8"/>
    <w:rsid w:val="005801D3"/>
    <w:rsid w:val="00580546"/>
    <w:rsid w:val="005805FB"/>
    <w:rsid w:val="0058062A"/>
    <w:rsid w:val="0058068A"/>
    <w:rsid w:val="005808C8"/>
    <w:rsid w:val="005808F4"/>
    <w:rsid w:val="005809A6"/>
    <w:rsid w:val="005809B9"/>
    <w:rsid w:val="00580ADC"/>
    <w:rsid w:val="00580B06"/>
    <w:rsid w:val="00580B8F"/>
    <w:rsid w:val="00580C15"/>
    <w:rsid w:val="00580C83"/>
    <w:rsid w:val="00580D96"/>
    <w:rsid w:val="00580E61"/>
    <w:rsid w:val="00580F44"/>
    <w:rsid w:val="005810C5"/>
    <w:rsid w:val="005812DB"/>
    <w:rsid w:val="0058130C"/>
    <w:rsid w:val="00581518"/>
    <w:rsid w:val="0058152A"/>
    <w:rsid w:val="0058154A"/>
    <w:rsid w:val="005815AA"/>
    <w:rsid w:val="0058173F"/>
    <w:rsid w:val="00581781"/>
    <w:rsid w:val="005819CF"/>
    <w:rsid w:val="00581ACE"/>
    <w:rsid w:val="00581B61"/>
    <w:rsid w:val="00581BAA"/>
    <w:rsid w:val="00581BBC"/>
    <w:rsid w:val="00581BD1"/>
    <w:rsid w:val="00581D53"/>
    <w:rsid w:val="00581DD9"/>
    <w:rsid w:val="00581F70"/>
    <w:rsid w:val="0058206A"/>
    <w:rsid w:val="0058208A"/>
    <w:rsid w:val="005821FB"/>
    <w:rsid w:val="00582293"/>
    <w:rsid w:val="005822E1"/>
    <w:rsid w:val="005822F4"/>
    <w:rsid w:val="00582369"/>
    <w:rsid w:val="00582460"/>
    <w:rsid w:val="0058246F"/>
    <w:rsid w:val="00582471"/>
    <w:rsid w:val="00582492"/>
    <w:rsid w:val="005825A6"/>
    <w:rsid w:val="005826CA"/>
    <w:rsid w:val="00582944"/>
    <w:rsid w:val="00582A90"/>
    <w:rsid w:val="00582AF7"/>
    <w:rsid w:val="00582B80"/>
    <w:rsid w:val="00582BA8"/>
    <w:rsid w:val="00582DC7"/>
    <w:rsid w:val="00582EC9"/>
    <w:rsid w:val="00583069"/>
    <w:rsid w:val="00583132"/>
    <w:rsid w:val="00583229"/>
    <w:rsid w:val="0058324C"/>
    <w:rsid w:val="0058328D"/>
    <w:rsid w:val="00583318"/>
    <w:rsid w:val="00583374"/>
    <w:rsid w:val="0058343F"/>
    <w:rsid w:val="005834DF"/>
    <w:rsid w:val="00583544"/>
    <w:rsid w:val="00583590"/>
    <w:rsid w:val="005835CE"/>
    <w:rsid w:val="005835EF"/>
    <w:rsid w:val="00583692"/>
    <w:rsid w:val="00583979"/>
    <w:rsid w:val="00583ACA"/>
    <w:rsid w:val="00583BC1"/>
    <w:rsid w:val="00583C3C"/>
    <w:rsid w:val="00583C57"/>
    <w:rsid w:val="00583D11"/>
    <w:rsid w:val="00583DAB"/>
    <w:rsid w:val="00583DAD"/>
    <w:rsid w:val="00583E30"/>
    <w:rsid w:val="00583E92"/>
    <w:rsid w:val="00583FA5"/>
    <w:rsid w:val="00583FBD"/>
    <w:rsid w:val="00583FD3"/>
    <w:rsid w:val="005841AA"/>
    <w:rsid w:val="00584209"/>
    <w:rsid w:val="005842A4"/>
    <w:rsid w:val="0058460A"/>
    <w:rsid w:val="0058467E"/>
    <w:rsid w:val="0058469C"/>
    <w:rsid w:val="005846A9"/>
    <w:rsid w:val="005847F3"/>
    <w:rsid w:val="00584A3D"/>
    <w:rsid w:val="00584AA5"/>
    <w:rsid w:val="00584CC2"/>
    <w:rsid w:val="00584CDE"/>
    <w:rsid w:val="00584D7D"/>
    <w:rsid w:val="00584F63"/>
    <w:rsid w:val="005850BF"/>
    <w:rsid w:val="005850C3"/>
    <w:rsid w:val="0058512C"/>
    <w:rsid w:val="0058517B"/>
    <w:rsid w:val="00585376"/>
    <w:rsid w:val="00585400"/>
    <w:rsid w:val="005854D3"/>
    <w:rsid w:val="0058562F"/>
    <w:rsid w:val="00585667"/>
    <w:rsid w:val="0058575A"/>
    <w:rsid w:val="005858BE"/>
    <w:rsid w:val="00585981"/>
    <w:rsid w:val="005859C0"/>
    <w:rsid w:val="005859C5"/>
    <w:rsid w:val="005859DB"/>
    <w:rsid w:val="00585C5A"/>
    <w:rsid w:val="00585D10"/>
    <w:rsid w:val="00585D2F"/>
    <w:rsid w:val="00585FAD"/>
    <w:rsid w:val="00586151"/>
    <w:rsid w:val="005861FD"/>
    <w:rsid w:val="0058627D"/>
    <w:rsid w:val="005863B5"/>
    <w:rsid w:val="00586542"/>
    <w:rsid w:val="005865D5"/>
    <w:rsid w:val="005865E3"/>
    <w:rsid w:val="005866E8"/>
    <w:rsid w:val="0058677B"/>
    <w:rsid w:val="005867A2"/>
    <w:rsid w:val="005867BB"/>
    <w:rsid w:val="00586842"/>
    <w:rsid w:val="0058689F"/>
    <w:rsid w:val="00586935"/>
    <w:rsid w:val="0058697C"/>
    <w:rsid w:val="00586A1A"/>
    <w:rsid w:val="00586AE0"/>
    <w:rsid w:val="00586BF2"/>
    <w:rsid w:val="00586C46"/>
    <w:rsid w:val="00586C56"/>
    <w:rsid w:val="00586D30"/>
    <w:rsid w:val="00586E42"/>
    <w:rsid w:val="00586F9A"/>
    <w:rsid w:val="00587033"/>
    <w:rsid w:val="00587109"/>
    <w:rsid w:val="0058727A"/>
    <w:rsid w:val="0058730F"/>
    <w:rsid w:val="0058735A"/>
    <w:rsid w:val="005874CC"/>
    <w:rsid w:val="005874EF"/>
    <w:rsid w:val="00587564"/>
    <w:rsid w:val="00587598"/>
    <w:rsid w:val="005875A0"/>
    <w:rsid w:val="005876CB"/>
    <w:rsid w:val="005876E8"/>
    <w:rsid w:val="005877A5"/>
    <w:rsid w:val="00587876"/>
    <w:rsid w:val="00587A11"/>
    <w:rsid w:val="00587B6D"/>
    <w:rsid w:val="00587C19"/>
    <w:rsid w:val="00587C45"/>
    <w:rsid w:val="00587C6D"/>
    <w:rsid w:val="00587CEA"/>
    <w:rsid w:val="00587E95"/>
    <w:rsid w:val="00587F30"/>
    <w:rsid w:val="00587F8E"/>
    <w:rsid w:val="00587FC5"/>
    <w:rsid w:val="00587FE2"/>
    <w:rsid w:val="005900DC"/>
    <w:rsid w:val="00590115"/>
    <w:rsid w:val="005901F1"/>
    <w:rsid w:val="00590235"/>
    <w:rsid w:val="00590263"/>
    <w:rsid w:val="00590276"/>
    <w:rsid w:val="005902CE"/>
    <w:rsid w:val="005904F1"/>
    <w:rsid w:val="005905C5"/>
    <w:rsid w:val="0059063D"/>
    <w:rsid w:val="005907B2"/>
    <w:rsid w:val="005909C1"/>
    <w:rsid w:val="00590A7D"/>
    <w:rsid w:val="00590BF2"/>
    <w:rsid w:val="00590CAF"/>
    <w:rsid w:val="00590D72"/>
    <w:rsid w:val="00590E69"/>
    <w:rsid w:val="00591332"/>
    <w:rsid w:val="00591349"/>
    <w:rsid w:val="005914FB"/>
    <w:rsid w:val="00591516"/>
    <w:rsid w:val="00591623"/>
    <w:rsid w:val="00591739"/>
    <w:rsid w:val="005917C5"/>
    <w:rsid w:val="0059187B"/>
    <w:rsid w:val="005918E8"/>
    <w:rsid w:val="005919B1"/>
    <w:rsid w:val="005919FB"/>
    <w:rsid w:val="00591AA2"/>
    <w:rsid w:val="00591AFC"/>
    <w:rsid w:val="00591B33"/>
    <w:rsid w:val="00591CDB"/>
    <w:rsid w:val="00591F3C"/>
    <w:rsid w:val="00591FEE"/>
    <w:rsid w:val="0059211D"/>
    <w:rsid w:val="00592314"/>
    <w:rsid w:val="00592417"/>
    <w:rsid w:val="0059245C"/>
    <w:rsid w:val="005925AD"/>
    <w:rsid w:val="005925B4"/>
    <w:rsid w:val="005926C3"/>
    <w:rsid w:val="005926D0"/>
    <w:rsid w:val="005927EA"/>
    <w:rsid w:val="005927F1"/>
    <w:rsid w:val="00592A09"/>
    <w:rsid w:val="00592B57"/>
    <w:rsid w:val="00592D15"/>
    <w:rsid w:val="00592D58"/>
    <w:rsid w:val="00592E9C"/>
    <w:rsid w:val="00592F05"/>
    <w:rsid w:val="00592F1F"/>
    <w:rsid w:val="00592FF2"/>
    <w:rsid w:val="0059301E"/>
    <w:rsid w:val="005930B8"/>
    <w:rsid w:val="00593103"/>
    <w:rsid w:val="0059318C"/>
    <w:rsid w:val="0059329B"/>
    <w:rsid w:val="00593317"/>
    <w:rsid w:val="00593363"/>
    <w:rsid w:val="0059342E"/>
    <w:rsid w:val="005934CC"/>
    <w:rsid w:val="00593592"/>
    <w:rsid w:val="0059360F"/>
    <w:rsid w:val="0059394B"/>
    <w:rsid w:val="00593971"/>
    <w:rsid w:val="005939C2"/>
    <w:rsid w:val="005939CC"/>
    <w:rsid w:val="005939EA"/>
    <w:rsid w:val="00593A0A"/>
    <w:rsid w:val="00593B8A"/>
    <w:rsid w:val="00593DC6"/>
    <w:rsid w:val="00593E74"/>
    <w:rsid w:val="00593E97"/>
    <w:rsid w:val="00593F1F"/>
    <w:rsid w:val="00593F5D"/>
    <w:rsid w:val="0059403F"/>
    <w:rsid w:val="005940FF"/>
    <w:rsid w:val="0059410A"/>
    <w:rsid w:val="005941DF"/>
    <w:rsid w:val="0059433E"/>
    <w:rsid w:val="005944BB"/>
    <w:rsid w:val="005944C6"/>
    <w:rsid w:val="005944D7"/>
    <w:rsid w:val="005945E6"/>
    <w:rsid w:val="005946AA"/>
    <w:rsid w:val="0059475B"/>
    <w:rsid w:val="00594826"/>
    <w:rsid w:val="0059482F"/>
    <w:rsid w:val="00594873"/>
    <w:rsid w:val="005948D7"/>
    <w:rsid w:val="0059499F"/>
    <w:rsid w:val="00594B06"/>
    <w:rsid w:val="00594B2B"/>
    <w:rsid w:val="00594D8C"/>
    <w:rsid w:val="00594DC1"/>
    <w:rsid w:val="00594E82"/>
    <w:rsid w:val="00595117"/>
    <w:rsid w:val="00595155"/>
    <w:rsid w:val="005951B5"/>
    <w:rsid w:val="005951C4"/>
    <w:rsid w:val="0059528E"/>
    <w:rsid w:val="0059531F"/>
    <w:rsid w:val="00595338"/>
    <w:rsid w:val="00595344"/>
    <w:rsid w:val="0059540D"/>
    <w:rsid w:val="00595472"/>
    <w:rsid w:val="005954E4"/>
    <w:rsid w:val="005954F0"/>
    <w:rsid w:val="00595572"/>
    <w:rsid w:val="005956B7"/>
    <w:rsid w:val="005956DA"/>
    <w:rsid w:val="00595709"/>
    <w:rsid w:val="005957D4"/>
    <w:rsid w:val="00595883"/>
    <w:rsid w:val="005958E0"/>
    <w:rsid w:val="005958F9"/>
    <w:rsid w:val="00595999"/>
    <w:rsid w:val="00595A97"/>
    <w:rsid w:val="00595AF2"/>
    <w:rsid w:val="00595B0F"/>
    <w:rsid w:val="00595D33"/>
    <w:rsid w:val="00595D41"/>
    <w:rsid w:val="00595DD0"/>
    <w:rsid w:val="00595EEC"/>
    <w:rsid w:val="00595F47"/>
    <w:rsid w:val="00595F69"/>
    <w:rsid w:val="00595F6A"/>
    <w:rsid w:val="00595F6C"/>
    <w:rsid w:val="00596011"/>
    <w:rsid w:val="00596072"/>
    <w:rsid w:val="005960DB"/>
    <w:rsid w:val="00596212"/>
    <w:rsid w:val="00596421"/>
    <w:rsid w:val="00596489"/>
    <w:rsid w:val="005964F7"/>
    <w:rsid w:val="00596582"/>
    <w:rsid w:val="005967D8"/>
    <w:rsid w:val="005968E7"/>
    <w:rsid w:val="0059690B"/>
    <w:rsid w:val="0059691C"/>
    <w:rsid w:val="00596971"/>
    <w:rsid w:val="005969F0"/>
    <w:rsid w:val="00596AB5"/>
    <w:rsid w:val="00596AF8"/>
    <w:rsid w:val="00596AFE"/>
    <w:rsid w:val="00596B8C"/>
    <w:rsid w:val="00596BF3"/>
    <w:rsid w:val="00596C22"/>
    <w:rsid w:val="00596C3F"/>
    <w:rsid w:val="00596CB8"/>
    <w:rsid w:val="00596D06"/>
    <w:rsid w:val="00596D2D"/>
    <w:rsid w:val="00596DB2"/>
    <w:rsid w:val="00596F3B"/>
    <w:rsid w:val="00597035"/>
    <w:rsid w:val="0059708F"/>
    <w:rsid w:val="005970F6"/>
    <w:rsid w:val="00597375"/>
    <w:rsid w:val="005973A7"/>
    <w:rsid w:val="005973F8"/>
    <w:rsid w:val="005974C0"/>
    <w:rsid w:val="005974EA"/>
    <w:rsid w:val="005974FF"/>
    <w:rsid w:val="0059758E"/>
    <w:rsid w:val="00597802"/>
    <w:rsid w:val="005978B2"/>
    <w:rsid w:val="0059790B"/>
    <w:rsid w:val="00597B62"/>
    <w:rsid w:val="00597B74"/>
    <w:rsid w:val="00597E43"/>
    <w:rsid w:val="00597FF0"/>
    <w:rsid w:val="005A0188"/>
    <w:rsid w:val="005A0385"/>
    <w:rsid w:val="005A03CD"/>
    <w:rsid w:val="005A044C"/>
    <w:rsid w:val="005A0641"/>
    <w:rsid w:val="005A06E9"/>
    <w:rsid w:val="005A0725"/>
    <w:rsid w:val="005A0917"/>
    <w:rsid w:val="005A098F"/>
    <w:rsid w:val="005A0C8E"/>
    <w:rsid w:val="005A0DF2"/>
    <w:rsid w:val="005A0E96"/>
    <w:rsid w:val="005A0F7A"/>
    <w:rsid w:val="005A104E"/>
    <w:rsid w:val="005A1074"/>
    <w:rsid w:val="005A1363"/>
    <w:rsid w:val="005A1382"/>
    <w:rsid w:val="005A142F"/>
    <w:rsid w:val="005A158F"/>
    <w:rsid w:val="005A1593"/>
    <w:rsid w:val="005A15E2"/>
    <w:rsid w:val="005A170F"/>
    <w:rsid w:val="005A1730"/>
    <w:rsid w:val="005A1979"/>
    <w:rsid w:val="005A1D70"/>
    <w:rsid w:val="005A1EE0"/>
    <w:rsid w:val="005A2024"/>
    <w:rsid w:val="005A2026"/>
    <w:rsid w:val="005A2291"/>
    <w:rsid w:val="005A22CE"/>
    <w:rsid w:val="005A2367"/>
    <w:rsid w:val="005A23D5"/>
    <w:rsid w:val="005A2423"/>
    <w:rsid w:val="005A2454"/>
    <w:rsid w:val="005A2476"/>
    <w:rsid w:val="005A24A5"/>
    <w:rsid w:val="005A2751"/>
    <w:rsid w:val="005A2769"/>
    <w:rsid w:val="005A27BA"/>
    <w:rsid w:val="005A27CD"/>
    <w:rsid w:val="005A2832"/>
    <w:rsid w:val="005A2867"/>
    <w:rsid w:val="005A28DE"/>
    <w:rsid w:val="005A2A30"/>
    <w:rsid w:val="005A2AD8"/>
    <w:rsid w:val="005A2AE5"/>
    <w:rsid w:val="005A2B69"/>
    <w:rsid w:val="005A2BEA"/>
    <w:rsid w:val="005A2BF0"/>
    <w:rsid w:val="005A2CC4"/>
    <w:rsid w:val="005A2CED"/>
    <w:rsid w:val="005A2D45"/>
    <w:rsid w:val="005A2DBD"/>
    <w:rsid w:val="005A2E97"/>
    <w:rsid w:val="005A2E9D"/>
    <w:rsid w:val="005A2ECA"/>
    <w:rsid w:val="005A2F92"/>
    <w:rsid w:val="005A30BB"/>
    <w:rsid w:val="005A3161"/>
    <w:rsid w:val="005A31A3"/>
    <w:rsid w:val="005A3306"/>
    <w:rsid w:val="005A3363"/>
    <w:rsid w:val="005A3445"/>
    <w:rsid w:val="005A3462"/>
    <w:rsid w:val="005A36EE"/>
    <w:rsid w:val="005A372C"/>
    <w:rsid w:val="005A3748"/>
    <w:rsid w:val="005A379E"/>
    <w:rsid w:val="005A3871"/>
    <w:rsid w:val="005A390A"/>
    <w:rsid w:val="005A397A"/>
    <w:rsid w:val="005A3A3D"/>
    <w:rsid w:val="005A3C33"/>
    <w:rsid w:val="005A3CB6"/>
    <w:rsid w:val="005A3CC9"/>
    <w:rsid w:val="005A3E23"/>
    <w:rsid w:val="005A3ED9"/>
    <w:rsid w:val="005A3EFE"/>
    <w:rsid w:val="005A4106"/>
    <w:rsid w:val="005A421A"/>
    <w:rsid w:val="005A440E"/>
    <w:rsid w:val="005A4546"/>
    <w:rsid w:val="005A4579"/>
    <w:rsid w:val="005A464A"/>
    <w:rsid w:val="005A4836"/>
    <w:rsid w:val="005A487C"/>
    <w:rsid w:val="005A4B0B"/>
    <w:rsid w:val="005A4B17"/>
    <w:rsid w:val="005A4B5A"/>
    <w:rsid w:val="005A4BD8"/>
    <w:rsid w:val="005A4C73"/>
    <w:rsid w:val="005A4CF7"/>
    <w:rsid w:val="005A4DB9"/>
    <w:rsid w:val="005A4F06"/>
    <w:rsid w:val="005A4F3C"/>
    <w:rsid w:val="005A4FA6"/>
    <w:rsid w:val="005A4FDE"/>
    <w:rsid w:val="005A5007"/>
    <w:rsid w:val="005A5093"/>
    <w:rsid w:val="005A5194"/>
    <w:rsid w:val="005A5452"/>
    <w:rsid w:val="005A54F0"/>
    <w:rsid w:val="005A550F"/>
    <w:rsid w:val="005A5537"/>
    <w:rsid w:val="005A5568"/>
    <w:rsid w:val="005A570F"/>
    <w:rsid w:val="005A5871"/>
    <w:rsid w:val="005A5898"/>
    <w:rsid w:val="005A5B32"/>
    <w:rsid w:val="005A5EEF"/>
    <w:rsid w:val="005A5FF2"/>
    <w:rsid w:val="005A6077"/>
    <w:rsid w:val="005A6085"/>
    <w:rsid w:val="005A60B6"/>
    <w:rsid w:val="005A60EA"/>
    <w:rsid w:val="005A60F8"/>
    <w:rsid w:val="005A615C"/>
    <w:rsid w:val="005A639C"/>
    <w:rsid w:val="005A63A4"/>
    <w:rsid w:val="005A64ED"/>
    <w:rsid w:val="005A6505"/>
    <w:rsid w:val="005A6511"/>
    <w:rsid w:val="005A65BE"/>
    <w:rsid w:val="005A673E"/>
    <w:rsid w:val="005A6811"/>
    <w:rsid w:val="005A6874"/>
    <w:rsid w:val="005A6A49"/>
    <w:rsid w:val="005A6B87"/>
    <w:rsid w:val="005A6C29"/>
    <w:rsid w:val="005A6E01"/>
    <w:rsid w:val="005A6E7E"/>
    <w:rsid w:val="005A6EA9"/>
    <w:rsid w:val="005A71AE"/>
    <w:rsid w:val="005A7420"/>
    <w:rsid w:val="005A76FC"/>
    <w:rsid w:val="005A7737"/>
    <w:rsid w:val="005A77AB"/>
    <w:rsid w:val="005A79E9"/>
    <w:rsid w:val="005A7B5E"/>
    <w:rsid w:val="005A7BC5"/>
    <w:rsid w:val="005A7CC4"/>
    <w:rsid w:val="005A7CC9"/>
    <w:rsid w:val="005A7D23"/>
    <w:rsid w:val="005A7D63"/>
    <w:rsid w:val="005A7E6B"/>
    <w:rsid w:val="005A7F84"/>
    <w:rsid w:val="005A7FCE"/>
    <w:rsid w:val="005B01B7"/>
    <w:rsid w:val="005B02E4"/>
    <w:rsid w:val="005B03B7"/>
    <w:rsid w:val="005B0407"/>
    <w:rsid w:val="005B0454"/>
    <w:rsid w:val="005B0491"/>
    <w:rsid w:val="005B04EC"/>
    <w:rsid w:val="005B06C0"/>
    <w:rsid w:val="005B07F2"/>
    <w:rsid w:val="005B08E2"/>
    <w:rsid w:val="005B096B"/>
    <w:rsid w:val="005B0C16"/>
    <w:rsid w:val="005B0C18"/>
    <w:rsid w:val="005B0C81"/>
    <w:rsid w:val="005B0DAE"/>
    <w:rsid w:val="005B0E7A"/>
    <w:rsid w:val="005B0EB6"/>
    <w:rsid w:val="005B0F6C"/>
    <w:rsid w:val="005B0FEE"/>
    <w:rsid w:val="005B1363"/>
    <w:rsid w:val="005B13B8"/>
    <w:rsid w:val="005B13BB"/>
    <w:rsid w:val="005B1587"/>
    <w:rsid w:val="005B158A"/>
    <w:rsid w:val="005B1677"/>
    <w:rsid w:val="005B16D3"/>
    <w:rsid w:val="005B1754"/>
    <w:rsid w:val="005B1890"/>
    <w:rsid w:val="005B194C"/>
    <w:rsid w:val="005B1952"/>
    <w:rsid w:val="005B1AEC"/>
    <w:rsid w:val="005B1B41"/>
    <w:rsid w:val="005B1C4E"/>
    <w:rsid w:val="005B1D33"/>
    <w:rsid w:val="005B1D41"/>
    <w:rsid w:val="005B1E93"/>
    <w:rsid w:val="005B1E95"/>
    <w:rsid w:val="005B1F9E"/>
    <w:rsid w:val="005B203A"/>
    <w:rsid w:val="005B2070"/>
    <w:rsid w:val="005B2079"/>
    <w:rsid w:val="005B21DF"/>
    <w:rsid w:val="005B247A"/>
    <w:rsid w:val="005B24F2"/>
    <w:rsid w:val="005B2556"/>
    <w:rsid w:val="005B25CD"/>
    <w:rsid w:val="005B2610"/>
    <w:rsid w:val="005B263F"/>
    <w:rsid w:val="005B26FB"/>
    <w:rsid w:val="005B2828"/>
    <w:rsid w:val="005B2856"/>
    <w:rsid w:val="005B2881"/>
    <w:rsid w:val="005B2B40"/>
    <w:rsid w:val="005B2B5B"/>
    <w:rsid w:val="005B2B79"/>
    <w:rsid w:val="005B2BFD"/>
    <w:rsid w:val="005B2E35"/>
    <w:rsid w:val="005B2E6C"/>
    <w:rsid w:val="005B2E8D"/>
    <w:rsid w:val="005B2ED2"/>
    <w:rsid w:val="005B2FC6"/>
    <w:rsid w:val="005B30D5"/>
    <w:rsid w:val="005B30F4"/>
    <w:rsid w:val="005B3176"/>
    <w:rsid w:val="005B318D"/>
    <w:rsid w:val="005B31AF"/>
    <w:rsid w:val="005B323F"/>
    <w:rsid w:val="005B33BD"/>
    <w:rsid w:val="005B3480"/>
    <w:rsid w:val="005B3662"/>
    <w:rsid w:val="005B36CA"/>
    <w:rsid w:val="005B3747"/>
    <w:rsid w:val="005B3760"/>
    <w:rsid w:val="005B37BB"/>
    <w:rsid w:val="005B38BF"/>
    <w:rsid w:val="005B3B16"/>
    <w:rsid w:val="005B3BAA"/>
    <w:rsid w:val="005B3CC8"/>
    <w:rsid w:val="005B3D4C"/>
    <w:rsid w:val="005B3E75"/>
    <w:rsid w:val="005B3EF7"/>
    <w:rsid w:val="005B4081"/>
    <w:rsid w:val="005B409B"/>
    <w:rsid w:val="005B4104"/>
    <w:rsid w:val="005B42D6"/>
    <w:rsid w:val="005B42DD"/>
    <w:rsid w:val="005B4349"/>
    <w:rsid w:val="005B43C9"/>
    <w:rsid w:val="005B446E"/>
    <w:rsid w:val="005B4525"/>
    <w:rsid w:val="005B4670"/>
    <w:rsid w:val="005B46FA"/>
    <w:rsid w:val="005B47E5"/>
    <w:rsid w:val="005B4886"/>
    <w:rsid w:val="005B491D"/>
    <w:rsid w:val="005B4929"/>
    <w:rsid w:val="005B498D"/>
    <w:rsid w:val="005B4B8C"/>
    <w:rsid w:val="005B4CD4"/>
    <w:rsid w:val="005B4D30"/>
    <w:rsid w:val="005B4D7A"/>
    <w:rsid w:val="005B4E47"/>
    <w:rsid w:val="005B4EA7"/>
    <w:rsid w:val="005B4EDF"/>
    <w:rsid w:val="005B4EFF"/>
    <w:rsid w:val="005B4FDE"/>
    <w:rsid w:val="005B50D9"/>
    <w:rsid w:val="005B5143"/>
    <w:rsid w:val="005B5148"/>
    <w:rsid w:val="005B5326"/>
    <w:rsid w:val="005B548B"/>
    <w:rsid w:val="005B55C2"/>
    <w:rsid w:val="005B561E"/>
    <w:rsid w:val="005B56A0"/>
    <w:rsid w:val="005B578F"/>
    <w:rsid w:val="005B57FB"/>
    <w:rsid w:val="005B5933"/>
    <w:rsid w:val="005B593F"/>
    <w:rsid w:val="005B5997"/>
    <w:rsid w:val="005B59B3"/>
    <w:rsid w:val="005B5DB4"/>
    <w:rsid w:val="005B5DFE"/>
    <w:rsid w:val="005B5EF6"/>
    <w:rsid w:val="005B5F30"/>
    <w:rsid w:val="005B5FB0"/>
    <w:rsid w:val="005B6095"/>
    <w:rsid w:val="005B60DB"/>
    <w:rsid w:val="005B6152"/>
    <w:rsid w:val="005B61B7"/>
    <w:rsid w:val="005B62ED"/>
    <w:rsid w:val="005B6509"/>
    <w:rsid w:val="005B6527"/>
    <w:rsid w:val="005B65EE"/>
    <w:rsid w:val="005B6899"/>
    <w:rsid w:val="005B68A9"/>
    <w:rsid w:val="005B68D5"/>
    <w:rsid w:val="005B6A47"/>
    <w:rsid w:val="005B6A85"/>
    <w:rsid w:val="005B6B4F"/>
    <w:rsid w:val="005B6E09"/>
    <w:rsid w:val="005B6FED"/>
    <w:rsid w:val="005B7022"/>
    <w:rsid w:val="005B705A"/>
    <w:rsid w:val="005B70D0"/>
    <w:rsid w:val="005B722E"/>
    <w:rsid w:val="005B7244"/>
    <w:rsid w:val="005B7375"/>
    <w:rsid w:val="005B7392"/>
    <w:rsid w:val="005B73E9"/>
    <w:rsid w:val="005B75F2"/>
    <w:rsid w:val="005B7682"/>
    <w:rsid w:val="005B76C5"/>
    <w:rsid w:val="005B7910"/>
    <w:rsid w:val="005B7942"/>
    <w:rsid w:val="005B7AAE"/>
    <w:rsid w:val="005B7BC2"/>
    <w:rsid w:val="005B7C2B"/>
    <w:rsid w:val="005B7C5B"/>
    <w:rsid w:val="005B7C84"/>
    <w:rsid w:val="005B7CAE"/>
    <w:rsid w:val="005B7D0A"/>
    <w:rsid w:val="005C0070"/>
    <w:rsid w:val="005C0168"/>
    <w:rsid w:val="005C0342"/>
    <w:rsid w:val="005C037C"/>
    <w:rsid w:val="005C03BF"/>
    <w:rsid w:val="005C045C"/>
    <w:rsid w:val="005C04A1"/>
    <w:rsid w:val="005C04D1"/>
    <w:rsid w:val="005C06BA"/>
    <w:rsid w:val="005C06DA"/>
    <w:rsid w:val="005C07E7"/>
    <w:rsid w:val="005C0893"/>
    <w:rsid w:val="005C0905"/>
    <w:rsid w:val="005C099A"/>
    <w:rsid w:val="005C0A11"/>
    <w:rsid w:val="005C0A13"/>
    <w:rsid w:val="005C0F16"/>
    <w:rsid w:val="005C0FD8"/>
    <w:rsid w:val="005C107F"/>
    <w:rsid w:val="005C122F"/>
    <w:rsid w:val="005C1387"/>
    <w:rsid w:val="005C13EF"/>
    <w:rsid w:val="005C166B"/>
    <w:rsid w:val="005C1694"/>
    <w:rsid w:val="005C17BB"/>
    <w:rsid w:val="005C1955"/>
    <w:rsid w:val="005C19C9"/>
    <w:rsid w:val="005C19EF"/>
    <w:rsid w:val="005C1ED9"/>
    <w:rsid w:val="005C22FE"/>
    <w:rsid w:val="005C2360"/>
    <w:rsid w:val="005C264D"/>
    <w:rsid w:val="005C2722"/>
    <w:rsid w:val="005C2750"/>
    <w:rsid w:val="005C2842"/>
    <w:rsid w:val="005C284E"/>
    <w:rsid w:val="005C28D2"/>
    <w:rsid w:val="005C2959"/>
    <w:rsid w:val="005C2BCF"/>
    <w:rsid w:val="005C2C40"/>
    <w:rsid w:val="005C2D1B"/>
    <w:rsid w:val="005C2D76"/>
    <w:rsid w:val="005C2F37"/>
    <w:rsid w:val="005C300E"/>
    <w:rsid w:val="005C310A"/>
    <w:rsid w:val="005C32EF"/>
    <w:rsid w:val="005C34B8"/>
    <w:rsid w:val="005C356C"/>
    <w:rsid w:val="005C35C8"/>
    <w:rsid w:val="005C35E7"/>
    <w:rsid w:val="005C3821"/>
    <w:rsid w:val="005C3835"/>
    <w:rsid w:val="005C3876"/>
    <w:rsid w:val="005C38EF"/>
    <w:rsid w:val="005C3962"/>
    <w:rsid w:val="005C3A95"/>
    <w:rsid w:val="005C3B07"/>
    <w:rsid w:val="005C3D89"/>
    <w:rsid w:val="005C3D93"/>
    <w:rsid w:val="005C3E28"/>
    <w:rsid w:val="005C3F7A"/>
    <w:rsid w:val="005C4148"/>
    <w:rsid w:val="005C4327"/>
    <w:rsid w:val="005C44C1"/>
    <w:rsid w:val="005C44F9"/>
    <w:rsid w:val="005C4688"/>
    <w:rsid w:val="005C4A53"/>
    <w:rsid w:val="005C4AF0"/>
    <w:rsid w:val="005C4B4C"/>
    <w:rsid w:val="005C4D77"/>
    <w:rsid w:val="005C4FFE"/>
    <w:rsid w:val="005C50B9"/>
    <w:rsid w:val="005C5123"/>
    <w:rsid w:val="005C5142"/>
    <w:rsid w:val="005C5203"/>
    <w:rsid w:val="005C5272"/>
    <w:rsid w:val="005C5591"/>
    <w:rsid w:val="005C578E"/>
    <w:rsid w:val="005C57BF"/>
    <w:rsid w:val="005C5826"/>
    <w:rsid w:val="005C58CF"/>
    <w:rsid w:val="005C5937"/>
    <w:rsid w:val="005C59DE"/>
    <w:rsid w:val="005C5A37"/>
    <w:rsid w:val="005C5B9A"/>
    <w:rsid w:val="005C5C2E"/>
    <w:rsid w:val="005C5C3F"/>
    <w:rsid w:val="005C5D38"/>
    <w:rsid w:val="005C5F0E"/>
    <w:rsid w:val="005C60A7"/>
    <w:rsid w:val="005C611C"/>
    <w:rsid w:val="005C6206"/>
    <w:rsid w:val="005C62E4"/>
    <w:rsid w:val="005C646E"/>
    <w:rsid w:val="005C64CB"/>
    <w:rsid w:val="005C65FD"/>
    <w:rsid w:val="005C6853"/>
    <w:rsid w:val="005C698F"/>
    <w:rsid w:val="005C69D1"/>
    <w:rsid w:val="005C6BD9"/>
    <w:rsid w:val="005C6C58"/>
    <w:rsid w:val="005C6C6D"/>
    <w:rsid w:val="005C6D58"/>
    <w:rsid w:val="005C6D6C"/>
    <w:rsid w:val="005C6E96"/>
    <w:rsid w:val="005C70E9"/>
    <w:rsid w:val="005C71D0"/>
    <w:rsid w:val="005C746F"/>
    <w:rsid w:val="005C74A4"/>
    <w:rsid w:val="005C74E3"/>
    <w:rsid w:val="005C754D"/>
    <w:rsid w:val="005C771D"/>
    <w:rsid w:val="005C772F"/>
    <w:rsid w:val="005C77AC"/>
    <w:rsid w:val="005C7991"/>
    <w:rsid w:val="005C7B9D"/>
    <w:rsid w:val="005C7C8C"/>
    <w:rsid w:val="005C7CE5"/>
    <w:rsid w:val="005C7DBE"/>
    <w:rsid w:val="005C7E11"/>
    <w:rsid w:val="005C7E45"/>
    <w:rsid w:val="005C7E6C"/>
    <w:rsid w:val="005C7F48"/>
    <w:rsid w:val="005D000A"/>
    <w:rsid w:val="005D00F3"/>
    <w:rsid w:val="005D014E"/>
    <w:rsid w:val="005D024A"/>
    <w:rsid w:val="005D0260"/>
    <w:rsid w:val="005D0317"/>
    <w:rsid w:val="005D049B"/>
    <w:rsid w:val="005D0500"/>
    <w:rsid w:val="005D0571"/>
    <w:rsid w:val="005D05A0"/>
    <w:rsid w:val="005D06E8"/>
    <w:rsid w:val="005D082B"/>
    <w:rsid w:val="005D08B7"/>
    <w:rsid w:val="005D0950"/>
    <w:rsid w:val="005D0A08"/>
    <w:rsid w:val="005D0B5D"/>
    <w:rsid w:val="005D0C21"/>
    <w:rsid w:val="005D0CA7"/>
    <w:rsid w:val="005D0D34"/>
    <w:rsid w:val="005D0DC8"/>
    <w:rsid w:val="005D0F42"/>
    <w:rsid w:val="005D0FE6"/>
    <w:rsid w:val="005D106A"/>
    <w:rsid w:val="005D10C9"/>
    <w:rsid w:val="005D1106"/>
    <w:rsid w:val="005D1172"/>
    <w:rsid w:val="005D124A"/>
    <w:rsid w:val="005D13B5"/>
    <w:rsid w:val="005D1449"/>
    <w:rsid w:val="005D147A"/>
    <w:rsid w:val="005D14EA"/>
    <w:rsid w:val="005D1534"/>
    <w:rsid w:val="005D157F"/>
    <w:rsid w:val="005D1593"/>
    <w:rsid w:val="005D1658"/>
    <w:rsid w:val="005D170F"/>
    <w:rsid w:val="005D1822"/>
    <w:rsid w:val="005D188E"/>
    <w:rsid w:val="005D18F3"/>
    <w:rsid w:val="005D1905"/>
    <w:rsid w:val="005D19F4"/>
    <w:rsid w:val="005D1BC0"/>
    <w:rsid w:val="005D1C1A"/>
    <w:rsid w:val="005D1C38"/>
    <w:rsid w:val="005D1DBB"/>
    <w:rsid w:val="005D1E6A"/>
    <w:rsid w:val="005D1ECE"/>
    <w:rsid w:val="005D1F00"/>
    <w:rsid w:val="005D2208"/>
    <w:rsid w:val="005D2339"/>
    <w:rsid w:val="005D23D4"/>
    <w:rsid w:val="005D25EF"/>
    <w:rsid w:val="005D262B"/>
    <w:rsid w:val="005D2722"/>
    <w:rsid w:val="005D279A"/>
    <w:rsid w:val="005D279E"/>
    <w:rsid w:val="005D2919"/>
    <w:rsid w:val="005D2C07"/>
    <w:rsid w:val="005D2C52"/>
    <w:rsid w:val="005D2CEE"/>
    <w:rsid w:val="005D2DCF"/>
    <w:rsid w:val="005D2F44"/>
    <w:rsid w:val="005D2F95"/>
    <w:rsid w:val="005D305B"/>
    <w:rsid w:val="005D3164"/>
    <w:rsid w:val="005D3187"/>
    <w:rsid w:val="005D344A"/>
    <w:rsid w:val="005D35F8"/>
    <w:rsid w:val="005D3713"/>
    <w:rsid w:val="005D3844"/>
    <w:rsid w:val="005D38E9"/>
    <w:rsid w:val="005D395B"/>
    <w:rsid w:val="005D3964"/>
    <w:rsid w:val="005D3A81"/>
    <w:rsid w:val="005D3CFF"/>
    <w:rsid w:val="005D3D0B"/>
    <w:rsid w:val="005D3DDF"/>
    <w:rsid w:val="005D3DFE"/>
    <w:rsid w:val="005D3F77"/>
    <w:rsid w:val="005D3FC7"/>
    <w:rsid w:val="005D4031"/>
    <w:rsid w:val="005D4082"/>
    <w:rsid w:val="005D414A"/>
    <w:rsid w:val="005D41B5"/>
    <w:rsid w:val="005D4236"/>
    <w:rsid w:val="005D4254"/>
    <w:rsid w:val="005D4339"/>
    <w:rsid w:val="005D435F"/>
    <w:rsid w:val="005D4480"/>
    <w:rsid w:val="005D4591"/>
    <w:rsid w:val="005D4605"/>
    <w:rsid w:val="005D473A"/>
    <w:rsid w:val="005D48A6"/>
    <w:rsid w:val="005D4919"/>
    <w:rsid w:val="005D4A7D"/>
    <w:rsid w:val="005D4A83"/>
    <w:rsid w:val="005D4D26"/>
    <w:rsid w:val="005D4DD6"/>
    <w:rsid w:val="005D4E0F"/>
    <w:rsid w:val="005D4ED8"/>
    <w:rsid w:val="005D50A9"/>
    <w:rsid w:val="005D50D7"/>
    <w:rsid w:val="005D518C"/>
    <w:rsid w:val="005D520B"/>
    <w:rsid w:val="005D5221"/>
    <w:rsid w:val="005D52D0"/>
    <w:rsid w:val="005D54C4"/>
    <w:rsid w:val="005D5548"/>
    <w:rsid w:val="005D576D"/>
    <w:rsid w:val="005D58C3"/>
    <w:rsid w:val="005D5989"/>
    <w:rsid w:val="005D598A"/>
    <w:rsid w:val="005D599C"/>
    <w:rsid w:val="005D59E4"/>
    <w:rsid w:val="005D5B48"/>
    <w:rsid w:val="005D5C5F"/>
    <w:rsid w:val="005D5DA7"/>
    <w:rsid w:val="005D5DC7"/>
    <w:rsid w:val="005D5E6B"/>
    <w:rsid w:val="005D6176"/>
    <w:rsid w:val="005D61AF"/>
    <w:rsid w:val="005D629F"/>
    <w:rsid w:val="005D644A"/>
    <w:rsid w:val="005D650F"/>
    <w:rsid w:val="005D652A"/>
    <w:rsid w:val="005D652D"/>
    <w:rsid w:val="005D65C5"/>
    <w:rsid w:val="005D6654"/>
    <w:rsid w:val="005D6666"/>
    <w:rsid w:val="005D6673"/>
    <w:rsid w:val="005D66BA"/>
    <w:rsid w:val="005D678C"/>
    <w:rsid w:val="005D6791"/>
    <w:rsid w:val="005D67F8"/>
    <w:rsid w:val="005D6807"/>
    <w:rsid w:val="005D68BC"/>
    <w:rsid w:val="005D6BCB"/>
    <w:rsid w:val="005D6BFD"/>
    <w:rsid w:val="005D6C01"/>
    <w:rsid w:val="005D6C17"/>
    <w:rsid w:val="005D6D3C"/>
    <w:rsid w:val="005D6E33"/>
    <w:rsid w:val="005D700F"/>
    <w:rsid w:val="005D72E9"/>
    <w:rsid w:val="005D740E"/>
    <w:rsid w:val="005D749E"/>
    <w:rsid w:val="005D74C4"/>
    <w:rsid w:val="005D74D0"/>
    <w:rsid w:val="005D7530"/>
    <w:rsid w:val="005D75E0"/>
    <w:rsid w:val="005D768A"/>
    <w:rsid w:val="005D76F8"/>
    <w:rsid w:val="005D77A3"/>
    <w:rsid w:val="005D781C"/>
    <w:rsid w:val="005D78A7"/>
    <w:rsid w:val="005D7993"/>
    <w:rsid w:val="005D79FB"/>
    <w:rsid w:val="005D7ABD"/>
    <w:rsid w:val="005D7BFA"/>
    <w:rsid w:val="005D7CBE"/>
    <w:rsid w:val="005D7DEB"/>
    <w:rsid w:val="005D7E3E"/>
    <w:rsid w:val="005D7E91"/>
    <w:rsid w:val="005E003D"/>
    <w:rsid w:val="005E004A"/>
    <w:rsid w:val="005E0071"/>
    <w:rsid w:val="005E0242"/>
    <w:rsid w:val="005E026C"/>
    <w:rsid w:val="005E02E3"/>
    <w:rsid w:val="005E0407"/>
    <w:rsid w:val="005E04C5"/>
    <w:rsid w:val="005E0633"/>
    <w:rsid w:val="005E0733"/>
    <w:rsid w:val="005E075F"/>
    <w:rsid w:val="005E099D"/>
    <w:rsid w:val="005E0A77"/>
    <w:rsid w:val="005E0AF5"/>
    <w:rsid w:val="005E0B31"/>
    <w:rsid w:val="005E0B89"/>
    <w:rsid w:val="005E0D39"/>
    <w:rsid w:val="005E0DFC"/>
    <w:rsid w:val="005E0E2D"/>
    <w:rsid w:val="005E0F4B"/>
    <w:rsid w:val="005E0FA4"/>
    <w:rsid w:val="005E0FA9"/>
    <w:rsid w:val="005E105F"/>
    <w:rsid w:val="005E1361"/>
    <w:rsid w:val="005E147C"/>
    <w:rsid w:val="005E1578"/>
    <w:rsid w:val="005E16A1"/>
    <w:rsid w:val="005E1859"/>
    <w:rsid w:val="005E18F8"/>
    <w:rsid w:val="005E1A09"/>
    <w:rsid w:val="005E1AF3"/>
    <w:rsid w:val="005E1B1D"/>
    <w:rsid w:val="005E1C43"/>
    <w:rsid w:val="005E1C58"/>
    <w:rsid w:val="005E1CC3"/>
    <w:rsid w:val="005E1CC4"/>
    <w:rsid w:val="005E1CC9"/>
    <w:rsid w:val="005E1D02"/>
    <w:rsid w:val="005E1D26"/>
    <w:rsid w:val="005E1EBB"/>
    <w:rsid w:val="005E2150"/>
    <w:rsid w:val="005E21B0"/>
    <w:rsid w:val="005E2347"/>
    <w:rsid w:val="005E2485"/>
    <w:rsid w:val="005E262D"/>
    <w:rsid w:val="005E27B8"/>
    <w:rsid w:val="005E288C"/>
    <w:rsid w:val="005E28F7"/>
    <w:rsid w:val="005E2A6F"/>
    <w:rsid w:val="005E2AEF"/>
    <w:rsid w:val="005E2B00"/>
    <w:rsid w:val="005E2B01"/>
    <w:rsid w:val="005E2B75"/>
    <w:rsid w:val="005E2B7D"/>
    <w:rsid w:val="005E2BB3"/>
    <w:rsid w:val="005E2C42"/>
    <w:rsid w:val="005E2C77"/>
    <w:rsid w:val="005E30F4"/>
    <w:rsid w:val="005E33CF"/>
    <w:rsid w:val="005E3400"/>
    <w:rsid w:val="005E3511"/>
    <w:rsid w:val="005E3557"/>
    <w:rsid w:val="005E357E"/>
    <w:rsid w:val="005E3764"/>
    <w:rsid w:val="005E39AD"/>
    <w:rsid w:val="005E3A70"/>
    <w:rsid w:val="005E3A9C"/>
    <w:rsid w:val="005E3AE0"/>
    <w:rsid w:val="005E3B1D"/>
    <w:rsid w:val="005E3B3F"/>
    <w:rsid w:val="005E3B75"/>
    <w:rsid w:val="005E3C0D"/>
    <w:rsid w:val="005E3C71"/>
    <w:rsid w:val="005E3CD0"/>
    <w:rsid w:val="005E3CFC"/>
    <w:rsid w:val="005E3E6C"/>
    <w:rsid w:val="005E3E74"/>
    <w:rsid w:val="005E3FE8"/>
    <w:rsid w:val="005E400F"/>
    <w:rsid w:val="005E405F"/>
    <w:rsid w:val="005E40F3"/>
    <w:rsid w:val="005E418C"/>
    <w:rsid w:val="005E421F"/>
    <w:rsid w:val="005E429B"/>
    <w:rsid w:val="005E42C7"/>
    <w:rsid w:val="005E431B"/>
    <w:rsid w:val="005E443E"/>
    <w:rsid w:val="005E4482"/>
    <w:rsid w:val="005E454D"/>
    <w:rsid w:val="005E4A63"/>
    <w:rsid w:val="005E4AC5"/>
    <w:rsid w:val="005E4B82"/>
    <w:rsid w:val="005E51A5"/>
    <w:rsid w:val="005E5214"/>
    <w:rsid w:val="005E5237"/>
    <w:rsid w:val="005E5443"/>
    <w:rsid w:val="005E5481"/>
    <w:rsid w:val="005E5866"/>
    <w:rsid w:val="005E58DA"/>
    <w:rsid w:val="005E5A0C"/>
    <w:rsid w:val="005E5B11"/>
    <w:rsid w:val="005E5D22"/>
    <w:rsid w:val="005E5E7F"/>
    <w:rsid w:val="005E5E8E"/>
    <w:rsid w:val="005E5F20"/>
    <w:rsid w:val="005E60A1"/>
    <w:rsid w:val="005E61F5"/>
    <w:rsid w:val="005E6270"/>
    <w:rsid w:val="005E62C5"/>
    <w:rsid w:val="005E63C2"/>
    <w:rsid w:val="005E640D"/>
    <w:rsid w:val="005E6496"/>
    <w:rsid w:val="005E66FE"/>
    <w:rsid w:val="005E6719"/>
    <w:rsid w:val="005E6744"/>
    <w:rsid w:val="005E697E"/>
    <w:rsid w:val="005E6A7C"/>
    <w:rsid w:val="005E6B62"/>
    <w:rsid w:val="005E6C23"/>
    <w:rsid w:val="005E6D2F"/>
    <w:rsid w:val="005E6D8A"/>
    <w:rsid w:val="005E6E74"/>
    <w:rsid w:val="005E712A"/>
    <w:rsid w:val="005E718E"/>
    <w:rsid w:val="005E71F7"/>
    <w:rsid w:val="005E723D"/>
    <w:rsid w:val="005E7560"/>
    <w:rsid w:val="005E7571"/>
    <w:rsid w:val="005E77FB"/>
    <w:rsid w:val="005E78E5"/>
    <w:rsid w:val="005E7A6F"/>
    <w:rsid w:val="005E7A99"/>
    <w:rsid w:val="005E7C0F"/>
    <w:rsid w:val="005E7C22"/>
    <w:rsid w:val="005E7C6E"/>
    <w:rsid w:val="005E7D07"/>
    <w:rsid w:val="005E7D5F"/>
    <w:rsid w:val="005E7D89"/>
    <w:rsid w:val="005E7D8B"/>
    <w:rsid w:val="005F0097"/>
    <w:rsid w:val="005F0123"/>
    <w:rsid w:val="005F0136"/>
    <w:rsid w:val="005F0284"/>
    <w:rsid w:val="005F02D5"/>
    <w:rsid w:val="005F0363"/>
    <w:rsid w:val="005F04E0"/>
    <w:rsid w:val="005F0520"/>
    <w:rsid w:val="005F05BF"/>
    <w:rsid w:val="005F063F"/>
    <w:rsid w:val="005F093E"/>
    <w:rsid w:val="005F0ACB"/>
    <w:rsid w:val="005F0ACD"/>
    <w:rsid w:val="005F0ADB"/>
    <w:rsid w:val="005F0B8F"/>
    <w:rsid w:val="005F0BFC"/>
    <w:rsid w:val="005F0DE7"/>
    <w:rsid w:val="005F0E5C"/>
    <w:rsid w:val="005F0E6D"/>
    <w:rsid w:val="005F0FBC"/>
    <w:rsid w:val="005F11CA"/>
    <w:rsid w:val="005F124B"/>
    <w:rsid w:val="005F12C8"/>
    <w:rsid w:val="005F12F9"/>
    <w:rsid w:val="005F133C"/>
    <w:rsid w:val="005F15B6"/>
    <w:rsid w:val="005F1640"/>
    <w:rsid w:val="005F16D7"/>
    <w:rsid w:val="005F17E8"/>
    <w:rsid w:val="005F1800"/>
    <w:rsid w:val="005F1874"/>
    <w:rsid w:val="005F191C"/>
    <w:rsid w:val="005F1A27"/>
    <w:rsid w:val="005F1A46"/>
    <w:rsid w:val="005F1A81"/>
    <w:rsid w:val="005F1AD5"/>
    <w:rsid w:val="005F1B00"/>
    <w:rsid w:val="005F1B62"/>
    <w:rsid w:val="005F1C05"/>
    <w:rsid w:val="005F1D21"/>
    <w:rsid w:val="005F1E2E"/>
    <w:rsid w:val="005F1E70"/>
    <w:rsid w:val="005F1EB4"/>
    <w:rsid w:val="005F1EC8"/>
    <w:rsid w:val="005F1EE2"/>
    <w:rsid w:val="005F1EF0"/>
    <w:rsid w:val="005F22AE"/>
    <w:rsid w:val="005F23BB"/>
    <w:rsid w:val="005F2479"/>
    <w:rsid w:val="005F24D3"/>
    <w:rsid w:val="005F26F0"/>
    <w:rsid w:val="005F28A8"/>
    <w:rsid w:val="005F28FA"/>
    <w:rsid w:val="005F2929"/>
    <w:rsid w:val="005F2942"/>
    <w:rsid w:val="005F298B"/>
    <w:rsid w:val="005F2A36"/>
    <w:rsid w:val="005F2AB5"/>
    <w:rsid w:val="005F2B90"/>
    <w:rsid w:val="005F2C45"/>
    <w:rsid w:val="005F2C6E"/>
    <w:rsid w:val="005F2D50"/>
    <w:rsid w:val="005F2EA0"/>
    <w:rsid w:val="005F2EFA"/>
    <w:rsid w:val="005F2FA6"/>
    <w:rsid w:val="005F31DA"/>
    <w:rsid w:val="005F31E1"/>
    <w:rsid w:val="005F3474"/>
    <w:rsid w:val="005F355F"/>
    <w:rsid w:val="005F35C3"/>
    <w:rsid w:val="005F3708"/>
    <w:rsid w:val="005F38D3"/>
    <w:rsid w:val="005F392E"/>
    <w:rsid w:val="005F3944"/>
    <w:rsid w:val="005F398B"/>
    <w:rsid w:val="005F3A3B"/>
    <w:rsid w:val="005F3AFF"/>
    <w:rsid w:val="005F3B1F"/>
    <w:rsid w:val="005F3B53"/>
    <w:rsid w:val="005F3C37"/>
    <w:rsid w:val="005F3C78"/>
    <w:rsid w:val="005F3E6F"/>
    <w:rsid w:val="005F3FF5"/>
    <w:rsid w:val="005F40DD"/>
    <w:rsid w:val="005F4266"/>
    <w:rsid w:val="005F43E9"/>
    <w:rsid w:val="005F44EA"/>
    <w:rsid w:val="005F4656"/>
    <w:rsid w:val="005F46A7"/>
    <w:rsid w:val="005F46B9"/>
    <w:rsid w:val="005F4713"/>
    <w:rsid w:val="005F4794"/>
    <w:rsid w:val="005F4805"/>
    <w:rsid w:val="005F4853"/>
    <w:rsid w:val="005F4969"/>
    <w:rsid w:val="005F496D"/>
    <w:rsid w:val="005F497F"/>
    <w:rsid w:val="005F4A99"/>
    <w:rsid w:val="005F4AA8"/>
    <w:rsid w:val="005F4B02"/>
    <w:rsid w:val="005F4BB4"/>
    <w:rsid w:val="005F4CB3"/>
    <w:rsid w:val="005F4D00"/>
    <w:rsid w:val="005F4D8A"/>
    <w:rsid w:val="005F4DCF"/>
    <w:rsid w:val="005F4EAC"/>
    <w:rsid w:val="005F4F81"/>
    <w:rsid w:val="005F51AA"/>
    <w:rsid w:val="005F5213"/>
    <w:rsid w:val="005F52D3"/>
    <w:rsid w:val="005F52EA"/>
    <w:rsid w:val="005F547C"/>
    <w:rsid w:val="005F551F"/>
    <w:rsid w:val="005F5555"/>
    <w:rsid w:val="005F5666"/>
    <w:rsid w:val="005F57DC"/>
    <w:rsid w:val="005F5A31"/>
    <w:rsid w:val="005F5A39"/>
    <w:rsid w:val="005F5A96"/>
    <w:rsid w:val="005F5B12"/>
    <w:rsid w:val="005F5EEF"/>
    <w:rsid w:val="005F5F52"/>
    <w:rsid w:val="005F5FC6"/>
    <w:rsid w:val="005F61B3"/>
    <w:rsid w:val="005F678A"/>
    <w:rsid w:val="005F67C1"/>
    <w:rsid w:val="005F6849"/>
    <w:rsid w:val="005F688A"/>
    <w:rsid w:val="005F6981"/>
    <w:rsid w:val="005F6A0F"/>
    <w:rsid w:val="005F6C70"/>
    <w:rsid w:val="005F6D8B"/>
    <w:rsid w:val="005F6E06"/>
    <w:rsid w:val="005F6E72"/>
    <w:rsid w:val="005F6EB0"/>
    <w:rsid w:val="005F6EEB"/>
    <w:rsid w:val="005F6EF0"/>
    <w:rsid w:val="005F7034"/>
    <w:rsid w:val="005F70EC"/>
    <w:rsid w:val="005F71B1"/>
    <w:rsid w:val="005F7351"/>
    <w:rsid w:val="005F73A3"/>
    <w:rsid w:val="005F7517"/>
    <w:rsid w:val="005F7619"/>
    <w:rsid w:val="005F7821"/>
    <w:rsid w:val="005F7827"/>
    <w:rsid w:val="005F78F6"/>
    <w:rsid w:val="005F78FF"/>
    <w:rsid w:val="005F79F4"/>
    <w:rsid w:val="005F7AA5"/>
    <w:rsid w:val="005F7AC7"/>
    <w:rsid w:val="005F7AD6"/>
    <w:rsid w:val="005F7B21"/>
    <w:rsid w:val="005F7C64"/>
    <w:rsid w:val="005F7CC4"/>
    <w:rsid w:val="005F7CE7"/>
    <w:rsid w:val="005F7CF1"/>
    <w:rsid w:val="005F7E2C"/>
    <w:rsid w:val="005F7E75"/>
    <w:rsid w:val="00600009"/>
    <w:rsid w:val="006000E7"/>
    <w:rsid w:val="006001B6"/>
    <w:rsid w:val="006001BF"/>
    <w:rsid w:val="006001ED"/>
    <w:rsid w:val="006001F6"/>
    <w:rsid w:val="00600304"/>
    <w:rsid w:val="00600323"/>
    <w:rsid w:val="006003FD"/>
    <w:rsid w:val="0060056B"/>
    <w:rsid w:val="00600864"/>
    <w:rsid w:val="006009CE"/>
    <w:rsid w:val="00600A8E"/>
    <w:rsid w:val="00600C43"/>
    <w:rsid w:val="00600CDD"/>
    <w:rsid w:val="00600E7C"/>
    <w:rsid w:val="00600EFC"/>
    <w:rsid w:val="00600F99"/>
    <w:rsid w:val="0060101C"/>
    <w:rsid w:val="00601097"/>
    <w:rsid w:val="00601129"/>
    <w:rsid w:val="006011AC"/>
    <w:rsid w:val="00601281"/>
    <w:rsid w:val="00601318"/>
    <w:rsid w:val="00601390"/>
    <w:rsid w:val="0060167B"/>
    <w:rsid w:val="006016AB"/>
    <w:rsid w:val="006017C6"/>
    <w:rsid w:val="00601924"/>
    <w:rsid w:val="006019F9"/>
    <w:rsid w:val="00601AE6"/>
    <w:rsid w:val="00601B60"/>
    <w:rsid w:val="00601C57"/>
    <w:rsid w:val="00601C9B"/>
    <w:rsid w:val="00601D16"/>
    <w:rsid w:val="00601D91"/>
    <w:rsid w:val="00601E1D"/>
    <w:rsid w:val="00601E2C"/>
    <w:rsid w:val="00601E63"/>
    <w:rsid w:val="00601E7B"/>
    <w:rsid w:val="00601EC4"/>
    <w:rsid w:val="006020DB"/>
    <w:rsid w:val="0060211A"/>
    <w:rsid w:val="0060222B"/>
    <w:rsid w:val="0060242B"/>
    <w:rsid w:val="006024B0"/>
    <w:rsid w:val="00602588"/>
    <w:rsid w:val="00602607"/>
    <w:rsid w:val="0060272D"/>
    <w:rsid w:val="00602871"/>
    <w:rsid w:val="006028D2"/>
    <w:rsid w:val="00602926"/>
    <w:rsid w:val="006029C9"/>
    <w:rsid w:val="00602AE8"/>
    <w:rsid w:val="00602D55"/>
    <w:rsid w:val="00602DAD"/>
    <w:rsid w:val="00602F2F"/>
    <w:rsid w:val="00602FBB"/>
    <w:rsid w:val="006030ED"/>
    <w:rsid w:val="006031DE"/>
    <w:rsid w:val="00603239"/>
    <w:rsid w:val="00603296"/>
    <w:rsid w:val="006035EE"/>
    <w:rsid w:val="0060366C"/>
    <w:rsid w:val="006036EE"/>
    <w:rsid w:val="00603774"/>
    <w:rsid w:val="00603792"/>
    <w:rsid w:val="006038B9"/>
    <w:rsid w:val="006039C1"/>
    <w:rsid w:val="00603CA7"/>
    <w:rsid w:val="00603E22"/>
    <w:rsid w:val="00603E34"/>
    <w:rsid w:val="00603F96"/>
    <w:rsid w:val="0060404B"/>
    <w:rsid w:val="00604077"/>
    <w:rsid w:val="006040A9"/>
    <w:rsid w:val="0060421A"/>
    <w:rsid w:val="0060435F"/>
    <w:rsid w:val="00604419"/>
    <w:rsid w:val="0060442D"/>
    <w:rsid w:val="0060450F"/>
    <w:rsid w:val="006045EE"/>
    <w:rsid w:val="0060466B"/>
    <w:rsid w:val="00604749"/>
    <w:rsid w:val="006047E0"/>
    <w:rsid w:val="00604862"/>
    <w:rsid w:val="00604960"/>
    <w:rsid w:val="00604A64"/>
    <w:rsid w:val="00604C08"/>
    <w:rsid w:val="00604CB4"/>
    <w:rsid w:val="00604CC7"/>
    <w:rsid w:val="00604DD6"/>
    <w:rsid w:val="00604E98"/>
    <w:rsid w:val="00604FC9"/>
    <w:rsid w:val="0060506D"/>
    <w:rsid w:val="00605094"/>
    <w:rsid w:val="00605095"/>
    <w:rsid w:val="006050A5"/>
    <w:rsid w:val="006050BB"/>
    <w:rsid w:val="006050C1"/>
    <w:rsid w:val="006050E7"/>
    <w:rsid w:val="00605453"/>
    <w:rsid w:val="00605467"/>
    <w:rsid w:val="006054D4"/>
    <w:rsid w:val="0060554F"/>
    <w:rsid w:val="00605700"/>
    <w:rsid w:val="0060584C"/>
    <w:rsid w:val="00605894"/>
    <w:rsid w:val="006058AA"/>
    <w:rsid w:val="006059D4"/>
    <w:rsid w:val="00605A41"/>
    <w:rsid w:val="00605A65"/>
    <w:rsid w:val="00605ACF"/>
    <w:rsid w:val="00605B27"/>
    <w:rsid w:val="00605C35"/>
    <w:rsid w:val="00605C92"/>
    <w:rsid w:val="00605CE2"/>
    <w:rsid w:val="00605E01"/>
    <w:rsid w:val="00605EC8"/>
    <w:rsid w:val="00605FF2"/>
    <w:rsid w:val="0060608A"/>
    <w:rsid w:val="00606158"/>
    <w:rsid w:val="0060615C"/>
    <w:rsid w:val="006061E3"/>
    <w:rsid w:val="006062BA"/>
    <w:rsid w:val="00606366"/>
    <w:rsid w:val="0060648D"/>
    <w:rsid w:val="006064B0"/>
    <w:rsid w:val="006065F0"/>
    <w:rsid w:val="0060673D"/>
    <w:rsid w:val="0060676F"/>
    <w:rsid w:val="00606783"/>
    <w:rsid w:val="00606816"/>
    <w:rsid w:val="006068BD"/>
    <w:rsid w:val="00606941"/>
    <w:rsid w:val="00606950"/>
    <w:rsid w:val="00606A57"/>
    <w:rsid w:val="00606C7F"/>
    <w:rsid w:val="00606DB7"/>
    <w:rsid w:val="00606E99"/>
    <w:rsid w:val="0060704A"/>
    <w:rsid w:val="006071B6"/>
    <w:rsid w:val="006072B7"/>
    <w:rsid w:val="006073A3"/>
    <w:rsid w:val="0060743C"/>
    <w:rsid w:val="00607489"/>
    <w:rsid w:val="006075B3"/>
    <w:rsid w:val="00607728"/>
    <w:rsid w:val="00607740"/>
    <w:rsid w:val="00607763"/>
    <w:rsid w:val="00607778"/>
    <w:rsid w:val="006077D1"/>
    <w:rsid w:val="00607856"/>
    <w:rsid w:val="006078A2"/>
    <w:rsid w:val="00607A7D"/>
    <w:rsid w:val="00607B71"/>
    <w:rsid w:val="00607BFE"/>
    <w:rsid w:val="00607E08"/>
    <w:rsid w:val="00607E18"/>
    <w:rsid w:val="00610017"/>
    <w:rsid w:val="006100E6"/>
    <w:rsid w:val="006102E4"/>
    <w:rsid w:val="00610353"/>
    <w:rsid w:val="006104C3"/>
    <w:rsid w:val="006104D3"/>
    <w:rsid w:val="00610843"/>
    <w:rsid w:val="00610852"/>
    <w:rsid w:val="0061097C"/>
    <w:rsid w:val="00610A8B"/>
    <w:rsid w:val="00610AD1"/>
    <w:rsid w:val="00610B9B"/>
    <w:rsid w:val="00610B9C"/>
    <w:rsid w:val="00610D30"/>
    <w:rsid w:val="00610DA6"/>
    <w:rsid w:val="00610E88"/>
    <w:rsid w:val="00611075"/>
    <w:rsid w:val="0061109B"/>
    <w:rsid w:val="006110B1"/>
    <w:rsid w:val="00611191"/>
    <w:rsid w:val="006111A5"/>
    <w:rsid w:val="006111FF"/>
    <w:rsid w:val="006112BF"/>
    <w:rsid w:val="00611338"/>
    <w:rsid w:val="006114D0"/>
    <w:rsid w:val="0061160E"/>
    <w:rsid w:val="006116BA"/>
    <w:rsid w:val="00611786"/>
    <w:rsid w:val="0061187A"/>
    <w:rsid w:val="006118DF"/>
    <w:rsid w:val="006118EE"/>
    <w:rsid w:val="006119B4"/>
    <w:rsid w:val="006119E4"/>
    <w:rsid w:val="00611A6C"/>
    <w:rsid w:val="00611B05"/>
    <w:rsid w:val="00611C43"/>
    <w:rsid w:val="00611D2E"/>
    <w:rsid w:val="00611ED9"/>
    <w:rsid w:val="00611EDF"/>
    <w:rsid w:val="00611EFB"/>
    <w:rsid w:val="00611F74"/>
    <w:rsid w:val="0061205B"/>
    <w:rsid w:val="00612108"/>
    <w:rsid w:val="006121F9"/>
    <w:rsid w:val="006122E2"/>
    <w:rsid w:val="006123F5"/>
    <w:rsid w:val="0061243E"/>
    <w:rsid w:val="006124C5"/>
    <w:rsid w:val="006125E7"/>
    <w:rsid w:val="0061261D"/>
    <w:rsid w:val="00612683"/>
    <w:rsid w:val="006127CA"/>
    <w:rsid w:val="0061283F"/>
    <w:rsid w:val="006129F3"/>
    <w:rsid w:val="00612A47"/>
    <w:rsid w:val="00612BDC"/>
    <w:rsid w:val="00612CC0"/>
    <w:rsid w:val="00612D6B"/>
    <w:rsid w:val="00612DB1"/>
    <w:rsid w:val="00612FC2"/>
    <w:rsid w:val="0061303C"/>
    <w:rsid w:val="006131D1"/>
    <w:rsid w:val="00613249"/>
    <w:rsid w:val="00613299"/>
    <w:rsid w:val="006132FE"/>
    <w:rsid w:val="00613311"/>
    <w:rsid w:val="0061340C"/>
    <w:rsid w:val="0061359A"/>
    <w:rsid w:val="006135FA"/>
    <w:rsid w:val="0061378E"/>
    <w:rsid w:val="00613838"/>
    <w:rsid w:val="00613873"/>
    <w:rsid w:val="00613A17"/>
    <w:rsid w:val="00613AB2"/>
    <w:rsid w:val="00613C76"/>
    <w:rsid w:val="00613DA4"/>
    <w:rsid w:val="00613E2A"/>
    <w:rsid w:val="00613E60"/>
    <w:rsid w:val="00613F37"/>
    <w:rsid w:val="00613F75"/>
    <w:rsid w:val="00614093"/>
    <w:rsid w:val="00614136"/>
    <w:rsid w:val="006141E9"/>
    <w:rsid w:val="0061425E"/>
    <w:rsid w:val="00614358"/>
    <w:rsid w:val="0061435D"/>
    <w:rsid w:val="00614386"/>
    <w:rsid w:val="006143D3"/>
    <w:rsid w:val="0061464F"/>
    <w:rsid w:val="006146F6"/>
    <w:rsid w:val="006147C8"/>
    <w:rsid w:val="00614861"/>
    <w:rsid w:val="00614AFC"/>
    <w:rsid w:val="00614B83"/>
    <w:rsid w:val="00614C3C"/>
    <w:rsid w:val="00614C6C"/>
    <w:rsid w:val="00614CAA"/>
    <w:rsid w:val="00614CD2"/>
    <w:rsid w:val="00614CF8"/>
    <w:rsid w:val="00614D0B"/>
    <w:rsid w:val="00614E49"/>
    <w:rsid w:val="00614F0F"/>
    <w:rsid w:val="00615021"/>
    <w:rsid w:val="00615066"/>
    <w:rsid w:val="006150C7"/>
    <w:rsid w:val="006150DB"/>
    <w:rsid w:val="00615296"/>
    <w:rsid w:val="006152C6"/>
    <w:rsid w:val="006152F3"/>
    <w:rsid w:val="0061533D"/>
    <w:rsid w:val="0061543E"/>
    <w:rsid w:val="006154B6"/>
    <w:rsid w:val="006154FB"/>
    <w:rsid w:val="00615578"/>
    <w:rsid w:val="006156F5"/>
    <w:rsid w:val="0061575E"/>
    <w:rsid w:val="00615763"/>
    <w:rsid w:val="006158F6"/>
    <w:rsid w:val="00615B5B"/>
    <w:rsid w:val="00615CB3"/>
    <w:rsid w:val="00615D05"/>
    <w:rsid w:val="00615DD0"/>
    <w:rsid w:val="00615E74"/>
    <w:rsid w:val="00615F4B"/>
    <w:rsid w:val="00615FF8"/>
    <w:rsid w:val="00616225"/>
    <w:rsid w:val="006162ED"/>
    <w:rsid w:val="00616306"/>
    <w:rsid w:val="006164E0"/>
    <w:rsid w:val="00616538"/>
    <w:rsid w:val="006165FF"/>
    <w:rsid w:val="006166B3"/>
    <w:rsid w:val="006167D2"/>
    <w:rsid w:val="00616841"/>
    <w:rsid w:val="0061697F"/>
    <w:rsid w:val="00616B56"/>
    <w:rsid w:val="00616C1E"/>
    <w:rsid w:val="00616C47"/>
    <w:rsid w:val="00616CB7"/>
    <w:rsid w:val="00616CF4"/>
    <w:rsid w:val="00616E2D"/>
    <w:rsid w:val="00616E45"/>
    <w:rsid w:val="00616EFF"/>
    <w:rsid w:val="006171EE"/>
    <w:rsid w:val="0061727B"/>
    <w:rsid w:val="006172BA"/>
    <w:rsid w:val="006173A1"/>
    <w:rsid w:val="00617436"/>
    <w:rsid w:val="006174E1"/>
    <w:rsid w:val="00617583"/>
    <w:rsid w:val="00617599"/>
    <w:rsid w:val="006179E0"/>
    <w:rsid w:val="00617A84"/>
    <w:rsid w:val="00617ADE"/>
    <w:rsid w:val="00617B43"/>
    <w:rsid w:val="00617C5A"/>
    <w:rsid w:val="00617D15"/>
    <w:rsid w:val="00617E67"/>
    <w:rsid w:val="00617E8D"/>
    <w:rsid w:val="00620075"/>
    <w:rsid w:val="0062014B"/>
    <w:rsid w:val="00620219"/>
    <w:rsid w:val="006202D9"/>
    <w:rsid w:val="00620315"/>
    <w:rsid w:val="0062057C"/>
    <w:rsid w:val="006205D2"/>
    <w:rsid w:val="006205D3"/>
    <w:rsid w:val="006206F3"/>
    <w:rsid w:val="0062071B"/>
    <w:rsid w:val="0062093B"/>
    <w:rsid w:val="00620B08"/>
    <w:rsid w:val="00620C09"/>
    <w:rsid w:val="00620DA1"/>
    <w:rsid w:val="00620EC1"/>
    <w:rsid w:val="00620ED2"/>
    <w:rsid w:val="00620F42"/>
    <w:rsid w:val="0062105C"/>
    <w:rsid w:val="00621101"/>
    <w:rsid w:val="00621132"/>
    <w:rsid w:val="00621179"/>
    <w:rsid w:val="00621244"/>
    <w:rsid w:val="0062137E"/>
    <w:rsid w:val="00621387"/>
    <w:rsid w:val="006213EC"/>
    <w:rsid w:val="00621485"/>
    <w:rsid w:val="00621572"/>
    <w:rsid w:val="006215AB"/>
    <w:rsid w:val="006215AF"/>
    <w:rsid w:val="00621878"/>
    <w:rsid w:val="006218CB"/>
    <w:rsid w:val="00621944"/>
    <w:rsid w:val="006219D0"/>
    <w:rsid w:val="00621A2C"/>
    <w:rsid w:val="00621A7C"/>
    <w:rsid w:val="00621B3A"/>
    <w:rsid w:val="00621C0A"/>
    <w:rsid w:val="00621C39"/>
    <w:rsid w:val="00621EB1"/>
    <w:rsid w:val="00621EC3"/>
    <w:rsid w:val="00621ED3"/>
    <w:rsid w:val="00621F7B"/>
    <w:rsid w:val="0062203F"/>
    <w:rsid w:val="006223F6"/>
    <w:rsid w:val="0062244E"/>
    <w:rsid w:val="00622616"/>
    <w:rsid w:val="00622648"/>
    <w:rsid w:val="006226BA"/>
    <w:rsid w:val="006226F5"/>
    <w:rsid w:val="006226F8"/>
    <w:rsid w:val="0062270F"/>
    <w:rsid w:val="00622746"/>
    <w:rsid w:val="00622758"/>
    <w:rsid w:val="006227A8"/>
    <w:rsid w:val="006227AC"/>
    <w:rsid w:val="006227C1"/>
    <w:rsid w:val="00622839"/>
    <w:rsid w:val="00622887"/>
    <w:rsid w:val="006229EE"/>
    <w:rsid w:val="00622CE0"/>
    <w:rsid w:val="00622CE4"/>
    <w:rsid w:val="00622CEF"/>
    <w:rsid w:val="00622D25"/>
    <w:rsid w:val="00622D98"/>
    <w:rsid w:val="00622EB8"/>
    <w:rsid w:val="00622F63"/>
    <w:rsid w:val="00622FEC"/>
    <w:rsid w:val="0062312F"/>
    <w:rsid w:val="0062321E"/>
    <w:rsid w:val="00623251"/>
    <w:rsid w:val="006232C4"/>
    <w:rsid w:val="0062339B"/>
    <w:rsid w:val="006233D5"/>
    <w:rsid w:val="006235E1"/>
    <w:rsid w:val="00623607"/>
    <w:rsid w:val="00623676"/>
    <w:rsid w:val="0062370E"/>
    <w:rsid w:val="0062376F"/>
    <w:rsid w:val="00623AD8"/>
    <w:rsid w:val="00623C09"/>
    <w:rsid w:val="00623DDD"/>
    <w:rsid w:val="00623ECC"/>
    <w:rsid w:val="00623FE9"/>
    <w:rsid w:val="0062407B"/>
    <w:rsid w:val="0062414A"/>
    <w:rsid w:val="006241A0"/>
    <w:rsid w:val="00624257"/>
    <w:rsid w:val="0062427E"/>
    <w:rsid w:val="006243FB"/>
    <w:rsid w:val="00624439"/>
    <w:rsid w:val="00624483"/>
    <w:rsid w:val="006244F5"/>
    <w:rsid w:val="006244F8"/>
    <w:rsid w:val="0062450B"/>
    <w:rsid w:val="006245B7"/>
    <w:rsid w:val="00624779"/>
    <w:rsid w:val="006247E5"/>
    <w:rsid w:val="00624822"/>
    <w:rsid w:val="0062483E"/>
    <w:rsid w:val="00624A98"/>
    <w:rsid w:val="00624AD1"/>
    <w:rsid w:val="00624B31"/>
    <w:rsid w:val="00624CE6"/>
    <w:rsid w:val="00624D4D"/>
    <w:rsid w:val="00624DF1"/>
    <w:rsid w:val="00624E41"/>
    <w:rsid w:val="00624EA9"/>
    <w:rsid w:val="00625058"/>
    <w:rsid w:val="0062508D"/>
    <w:rsid w:val="00625154"/>
    <w:rsid w:val="006252D6"/>
    <w:rsid w:val="006252D9"/>
    <w:rsid w:val="0062531F"/>
    <w:rsid w:val="0062535A"/>
    <w:rsid w:val="006253B7"/>
    <w:rsid w:val="00625463"/>
    <w:rsid w:val="006255E9"/>
    <w:rsid w:val="006256CA"/>
    <w:rsid w:val="006258A3"/>
    <w:rsid w:val="00625978"/>
    <w:rsid w:val="00625A2A"/>
    <w:rsid w:val="00625A57"/>
    <w:rsid w:val="00625B60"/>
    <w:rsid w:val="00625EC0"/>
    <w:rsid w:val="00625F89"/>
    <w:rsid w:val="006261FC"/>
    <w:rsid w:val="00626294"/>
    <w:rsid w:val="0062630D"/>
    <w:rsid w:val="00626338"/>
    <w:rsid w:val="006263E4"/>
    <w:rsid w:val="006263E6"/>
    <w:rsid w:val="00626483"/>
    <w:rsid w:val="006264B8"/>
    <w:rsid w:val="006267D6"/>
    <w:rsid w:val="00626957"/>
    <w:rsid w:val="00626A13"/>
    <w:rsid w:val="00626BC2"/>
    <w:rsid w:val="00626CA1"/>
    <w:rsid w:val="00626CAA"/>
    <w:rsid w:val="00626CC2"/>
    <w:rsid w:val="00626DCD"/>
    <w:rsid w:val="00626DE7"/>
    <w:rsid w:val="00626DFD"/>
    <w:rsid w:val="00626F2B"/>
    <w:rsid w:val="00626FE4"/>
    <w:rsid w:val="00627035"/>
    <w:rsid w:val="00627042"/>
    <w:rsid w:val="006270D9"/>
    <w:rsid w:val="006270DB"/>
    <w:rsid w:val="006271BE"/>
    <w:rsid w:val="006272B9"/>
    <w:rsid w:val="006272C5"/>
    <w:rsid w:val="00627307"/>
    <w:rsid w:val="006275A2"/>
    <w:rsid w:val="0062769B"/>
    <w:rsid w:val="0062784C"/>
    <w:rsid w:val="00627883"/>
    <w:rsid w:val="00627B28"/>
    <w:rsid w:val="00627C96"/>
    <w:rsid w:val="00627D7A"/>
    <w:rsid w:val="00627DF9"/>
    <w:rsid w:val="00627EB1"/>
    <w:rsid w:val="00627ED5"/>
    <w:rsid w:val="00627F1A"/>
    <w:rsid w:val="00627FD3"/>
    <w:rsid w:val="00630178"/>
    <w:rsid w:val="006302D5"/>
    <w:rsid w:val="00630328"/>
    <w:rsid w:val="00630361"/>
    <w:rsid w:val="006303B7"/>
    <w:rsid w:val="006303D3"/>
    <w:rsid w:val="0063040D"/>
    <w:rsid w:val="0063045B"/>
    <w:rsid w:val="00630515"/>
    <w:rsid w:val="0063053B"/>
    <w:rsid w:val="00630665"/>
    <w:rsid w:val="006306EA"/>
    <w:rsid w:val="00630736"/>
    <w:rsid w:val="00630862"/>
    <w:rsid w:val="00630898"/>
    <w:rsid w:val="00630A7B"/>
    <w:rsid w:val="00630BD6"/>
    <w:rsid w:val="00630D04"/>
    <w:rsid w:val="00630DDF"/>
    <w:rsid w:val="00630E1B"/>
    <w:rsid w:val="00630E70"/>
    <w:rsid w:val="00630EE7"/>
    <w:rsid w:val="00630F70"/>
    <w:rsid w:val="00631047"/>
    <w:rsid w:val="00631361"/>
    <w:rsid w:val="0063138C"/>
    <w:rsid w:val="00631475"/>
    <w:rsid w:val="0063152E"/>
    <w:rsid w:val="00631540"/>
    <w:rsid w:val="006315BA"/>
    <w:rsid w:val="0063165E"/>
    <w:rsid w:val="006316A1"/>
    <w:rsid w:val="006316C3"/>
    <w:rsid w:val="00631812"/>
    <w:rsid w:val="006318EE"/>
    <w:rsid w:val="00631940"/>
    <w:rsid w:val="006319E4"/>
    <w:rsid w:val="00631A46"/>
    <w:rsid w:val="00631A6E"/>
    <w:rsid w:val="00631C07"/>
    <w:rsid w:val="00631D29"/>
    <w:rsid w:val="00631E3D"/>
    <w:rsid w:val="00631E4D"/>
    <w:rsid w:val="00631EA5"/>
    <w:rsid w:val="00631EE7"/>
    <w:rsid w:val="0063208E"/>
    <w:rsid w:val="006320B0"/>
    <w:rsid w:val="006321F8"/>
    <w:rsid w:val="0063244C"/>
    <w:rsid w:val="00632461"/>
    <w:rsid w:val="006326B2"/>
    <w:rsid w:val="00632738"/>
    <w:rsid w:val="0063281E"/>
    <w:rsid w:val="006329B7"/>
    <w:rsid w:val="006329C3"/>
    <w:rsid w:val="00632B1F"/>
    <w:rsid w:val="00632B4A"/>
    <w:rsid w:val="00632CC5"/>
    <w:rsid w:val="00632D11"/>
    <w:rsid w:val="00632D96"/>
    <w:rsid w:val="00632E32"/>
    <w:rsid w:val="00632E85"/>
    <w:rsid w:val="00632FA5"/>
    <w:rsid w:val="00633179"/>
    <w:rsid w:val="00633198"/>
    <w:rsid w:val="0063328B"/>
    <w:rsid w:val="006332F6"/>
    <w:rsid w:val="00633423"/>
    <w:rsid w:val="00633539"/>
    <w:rsid w:val="0063377B"/>
    <w:rsid w:val="006337DA"/>
    <w:rsid w:val="00633A32"/>
    <w:rsid w:val="00633AB2"/>
    <w:rsid w:val="00633F06"/>
    <w:rsid w:val="00633FB5"/>
    <w:rsid w:val="0063402C"/>
    <w:rsid w:val="00634099"/>
    <w:rsid w:val="0063409F"/>
    <w:rsid w:val="006340DF"/>
    <w:rsid w:val="006342D0"/>
    <w:rsid w:val="00634461"/>
    <w:rsid w:val="0063448B"/>
    <w:rsid w:val="006344FA"/>
    <w:rsid w:val="00634559"/>
    <w:rsid w:val="006345AF"/>
    <w:rsid w:val="00634633"/>
    <w:rsid w:val="0063484B"/>
    <w:rsid w:val="006348EC"/>
    <w:rsid w:val="0063495B"/>
    <w:rsid w:val="00634A03"/>
    <w:rsid w:val="00634A4F"/>
    <w:rsid w:val="00634B16"/>
    <w:rsid w:val="00634B8F"/>
    <w:rsid w:val="00634C24"/>
    <w:rsid w:val="00634C6B"/>
    <w:rsid w:val="00634C98"/>
    <w:rsid w:val="00634E37"/>
    <w:rsid w:val="00634E67"/>
    <w:rsid w:val="00634E6E"/>
    <w:rsid w:val="00634EEE"/>
    <w:rsid w:val="00634FD7"/>
    <w:rsid w:val="006350A0"/>
    <w:rsid w:val="00635403"/>
    <w:rsid w:val="0063541F"/>
    <w:rsid w:val="0063543F"/>
    <w:rsid w:val="00635543"/>
    <w:rsid w:val="0063572B"/>
    <w:rsid w:val="00635770"/>
    <w:rsid w:val="006357FD"/>
    <w:rsid w:val="006358DC"/>
    <w:rsid w:val="0063593F"/>
    <w:rsid w:val="006359D3"/>
    <w:rsid w:val="00635A2F"/>
    <w:rsid w:val="00635B11"/>
    <w:rsid w:val="00635C6A"/>
    <w:rsid w:val="00635D94"/>
    <w:rsid w:val="00635DB2"/>
    <w:rsid w:val="00635DC1"/>
    <w:rsid w:val="00635DD6"/>
    <w:rsid w:val="00635E74"/>
    <w:rsid w:val="00635EC9"/>
    <w:rsid w:val="00635F7A"/>
    <w:rsid w:val="00636206"/>
    <w:rsid w:val="0063624D"/>
    <w:rsid w:val="006362B8"/>
    <w:rsid w:val="00636364"/>
    <w:rsid w:val="006364A3"/>
    <w:rsid w:val="006364FE"/>
    <w:rsid w:val="006365F0"/>
    <w:rsid w:val="00636746"/>
    <w:rsid w:val="00636818"/>
    <w:rsid w:val="0063691E"/>
    <w:rsid w:val="00636ABC"/>
    <w:rsid w:val="00636D3A"/>
    <w:rsid w:val="00636D93"/>
    <w:rsid w:val="00636ED3"/>
    <w:rsid w:val="006370A5"/>
    <w:rsid w:val="0063726B"/>
    <w:rsid w:val="006372F1"/>
    <w:rsid w:val="00637302"/>
    <w:rsid w:val="0063736E"/>
    <w:rsid w:val="006373DA"/>
    <w:rsid w:val="006374E7"/>
    <w:rsid w:val="006374FD"/>
    <w:rsid w:val="00637556"/>
    <w:rsid w:val="0063760B"/>
    <w:rsid w:val="006376E0"/>
    <w:rsid w:val="0063784D"/>
    <w:rsid w:val="0063786B"/>
    <w:rsid w:val="006378C5"/>
    <w:rsid w:val="00637C34"/>
    <w:rsid w:val="00637D1C"/>
    <w:rsid w:val="00637D92"/>
    <w:rsid w:val="00637DA1"/>
    <w:rsid w:val="00637DCB"/>
    <w:rsid w:val="00637F34"/>
    <w:rsid w:val="00640080"/>
    <w:rsid w:val="00640125"/>
    <w:rsid w:val="0064028E"/>
    <w:rsid w:val="006402B1"/>
    <w:rsid w:val="006404E2"/>
    <w:rsid w:val="00640514"/>
    <w:rsid w:val="0064067A"/>
    <w:rsid w:val="006406EA"/>
    <w:rsid w:val="0064071A"/>
    <w:rsid w:val="0064077D"/>
    <w:rsid w:val="0064097D"/>
    <w:rsid w:val="00640993"/>
    <w:rsid w:val="00640C33"/>
    <w:rsid w:val="00640D6A"/>
    <w:rsid w:val="00640D7E"/>
    <w:rsid w:val="00640DC6"/>
    <w:rsid w:val="00640EE8"/>
    <w:rsid w:val="00640F0E"/>
    <w:rsid w:val="00640F2C"/>
    <w:rsid w:val="0064106C"/>
    <w:rsid w:val="0064127E"/>
    <w:rsid w:val="006412F9"/>
    <w:rsid w:val="00641390"/>
    <w:rsid w:val="006413AC"/>
    <w:rsid w:val="0064148E"/>
    <w:rsid w:val="0064153C"/>
    <w:rsid w:val="0064169C"/>
    <w:rsid w:val="006417AE"/>
    <w:rsid w:val="006417E0"/>
    <w:rsid w:val="006417E8"/>
    <w:rsid w:val="006418AE"/>
    <w:rsid w:val="006418B0"/>
    <w:rsid w:val="00641946"/>
    <w:rsid w:val="00641B05"/>
    <w:rsid w:val="00641B3F"/>
    <w:rsid w:val="00641D8E"/>
    <w:rsid w:val="00641E0B"/>
    <w:rsid w:val="00641F80"/>
    <w:rsid w:val="00641F9C"/>
    <w:rsid w:val="00641FD7"/>
    <w:rsid w:val="006422B2"/>
    <w:rsid w:val="006422CA"/>
    <w:rsid w:val="006424C3"/>
    <w:rsid w:val="006424EB"/>
    <w:rsid w:val="00642543"/>
    <w:rsid w:val="0064257B"/>
    <w:rsid w:val="00642582"/>
    <w:rsid w:val="00642661"/>
    <w:rsid w:val="0064269E"/>
    <w:rsid w:val="006426B4"/>
    <w:rsid w:val="00642788"/>
    <w:rsid w:val="006427E4"/>
    <w:rsid w:val="0064289F"/>
    <w:rsid w:val="00642937"/>
    <w:rsid w:val="0064293B"/>
    <w:rsid w:val="00642A85"/>
    <w:rsid w:val="00642BDB"/>
    <w:rsid w:val="00642BF5"/>
    <w:rsid w:val="00642CA0"/>
    <w:rsid w:val="00642CAB"/>
    <w:rsid w:val="00642DEE"/>
    <w:rsid w:val="00642E93"/>
    <w:rsid w:val="0064311F"/>
    <w:rsid w:val="00643260"/>
    <w:rsid w:val="006432F6"/>
    <w:rsid w:val="00643341"/>
    <w:rsid w:val="0064346B"/>
    <w:rsid w:val="0064352F"/>
    <w:rsid w:val="00643535"/>
    <w:rsid w:val="00643561"/>
    <w:rsid w:val="006435D3"/>
    <w:rsid w:val="00643725"/>
    <w:rsid w:val="00643A70"/>
    <w:rsid w:val="00643B4C"/>
    <w:rsid w:val="00643B7F"/>
    <w:rsid w:val="00643C08"/>
    <w:rsid w:val="00643C2D"/>
    <w:rsid w:val="00643CE7"/>
    <w:rsid w:val="00643DDC"/>
    <w:rsid w:val="00644197"/>
    <w:rsid w:val="00644407"/>
    <w:rsid w:val="00644546"/>
    <w:rsid w:val="00644620"/>
    <w:rsid w:val="0064462D"/>
    <w:rsid w:val="006449D4"/>
    <w:rsid w:val="00644A2E"/>
    <w:rsid w:val="00644AEC"/>
    <w:rsid w:val="00644B7D"/>
    <w:rsid w:val="00644B91"/>
    <w:rsid w:val="00644BA9"/>
    <w:rsid w:val="00644C1C"/>
    <w:rsid w:val="00644CF0"/>
    <w:rsid w:val="00644D29"/>
    <w:rsid w:val="00644D3E"/>
    <w:rsid w:val="00644DF3"/>
    <w:rsid w:val="00644F74"/>
    <w:rsid w:val="0064506B"/>
    <w:rsid w:val="00645128"/>
    <w:rsid w:val="0064528A"/>
    <w:rsid w:val="0064536C"/>
    <w:rsid w:val="006453D6"/>
    <w:rsid w:val="006453E1"/>
    <w:rsid w:val="00645480"/>
    <w:rsid w:val="00645485"/>
    <w:rsid w:val="00645595"/>
    <w:rsid w:val="006455A5"/>
    <w:rsid w:val="00645688"/>
    <w:rsid w:val="006456C8"/>
    <w:rsid w:val="006458C7"/>
    <w:rsid w:val="0064597E"/>
    <w:rsid w:val="00645A5C"/>
    <w:rsid w:val="00645A8C"/>
    <w:rsid w:val="00645B14"/>
    <w:rsid w:val="00645B59"/>
    <w:rsid w:val="00645BFF"/>
    <w:rsid w:val="00645EB3"/>
    <w:rsid w:val="00645F48"/>
    <w:rsid w:val="00645FBD"/>
    <w:rsid w:val="00645FC2"/>
    <w:rsid w:val="00645FE6"/>
    <w:rsid w:val="00646009"/>
    <w:rsid w:val="006460C8"/>
    <w:rsid w:val="006462F1"/>
    <w:rsid w:val="00646470"/>
    <w:rsid w:val="00646488"/>
    <w:rsid w:val="00646490"/>
    <w:rsid w:val="006464FC"/>
    <w:rsid w:val="00646697"/>
    <w:rsid w:val="00646831"/>
    <w:rsid w:val="006469B3"/>
    <w:rsid w:val="006469C9"/>
    <w:rsid w:val="00646AB0"/>
    <w:rsid w:val="00646B73"/>
    <w:rsid w:val="00646B7C"/>
    <w:rsid w:val="00646C33"/>
    <w:rsid w:val="00646D91"/>
    <w:rsid w:val="00646EDC"/>
    <w:rsid w:val="00646F03"/>
    <w:rsid w:val="00646F4F"/>
    <w:rsid w:val="00646F86"/>
    <w:rsid w:val="006471A9"/>
    <w:rsid w:val="0064735E"/>
    <w:rsid w:val="00647366"/>
    <w:rsid w:val="006474DE"/>
    <w:rsid w:val="00647630"/>
    <w:rsid w:val="006476C3"/>
    <w:rsid w:val="006476D1"/>
    <w:rsid w:val="006476EA"/>
    <w:rsid w:val="0064771E"/>
    <w:rsid w:val="00647725"/>
    <w:rsid w:val="00647910"/>
    <w:rsid w:val="006479A2"/>
    <w:rsid w:val="006479B1"/>
    <w:rsid w:val="00647A8B"/>
    <w:rsid w:val="00647B3F"/>
    <w:rsid w:val="00647BF9"/>
    <w:rsid w:val="00647C3E"/>
    <w:rsid w:val="00647F8B"/>
    <w:rsid w:val="00647FB1"/>
    <w:rsid w:val="00650231"/>
    <w:rsid w:val="00650290"/>
    <w:rsid w:val="0065034E"/>
    <w:rsid w:val="0065042E"/>
    <w:rsid w:val="006504B0"/>
    <w:rsid w:val="006504B4"/>
    <w:rsid w:val="0065070B"/>
    <w:rsid w:val="00650793"/>
    <w:rsid w:val="00650801"/>
    <w:rsid w:val="00650846"/>
    <w:rsid w:val="006508C5"/>
    <w:rsid w:val="0065099B"/>
    <w:rsid w:val="006509A0"/>
    <w:rsid w:val="00650AB6"/>
    <w:rsid w:val="00650B04"/>
    <w:rsid w:val="00650B08"/>
    <w:rsid w:val="00650DF9"/>
    <w:rsid w:val="00650E00"/>
    <w:rsid w:val="00650E84"/>
    <w:rsid w:val="00650EE2"/>
    <w:rsid w:val="00650F4B"/>
    <w:rsid w:val="00650F9B"/>
    <w:rsid w:val="00651060"/>
    <w:rsid w:val="006510AC"/>
    <w:rsid w:val="00651114"/>
    <w:rsid w:val="00651245"/>
    <w:rsid w:val="006514F7"/>
    <w:rsid w:val="006515DE"/>
    <w:rsid w:val="006515F0"/>
    <w:rsid w:val="0065162F"/>
    <w:rsid w:val="0065163D"/>
    <w:rsid w:val="00651794"/>
    <w:rsid w:val="00651AD7"/>
    <w:rsid w:val="00651AF4"/>
    <w:rsid w:val="00651B5F"/>
    <w:rsid w:val="00651C11"/>
    <w:rsid w:val="00651C2C"/>
    <w:rsid w:val="00651C39"/>
    <w:rsid w:val="00651D51"/>
    <w:rsid w:val="00651DEA"/>
    <w:rsid w:val="00651EEB"/>
    <w:rsid w:val="00651F13"/>
    <w:rsid w:val="00651FB8"/>
    <w:rsid w:val="00652056"/>
    <w:rsid w:val="00652514"/>
    <w:rsid w:val="00652515"/>
    <w:rsid w:val="00652627"/>
    <w:rsid w:val="00652737"/>
    <w:rsid w:val="0065285B"/>
    <w:rsid w:val="0065294C"/>
    <w:rsid w:val="006529D1"/>
    <w:rsid w:val="006529E7"/>
    <w:rsid w:val="00652A1C"/>
    <w:rsid w:val="00652A22"/>
    <w:rsid w:val="00652AAE"/>
    <w:rsid w:val="00652BD5"/>
    <w:rsid w:val="00652BDF"/>
    <w:rsid w:val="00652C8A"/>
    <w:rsid w:val="00652DC4"/>
    <w:rsid w:val="00652F05"/>
    <w:rsid w:val="00652F93"/>
    <w:rsid w:val="00652FAA"/>
    <w:rsid w:val="00653096"/>
    <w:rsid w:val="006530A1"/>
    <w:rsid w:val="006530F6"/>
    <w:rsid w:val="00653270"/>
    <w:rsid w:val="006534A9"/>
    <w:rsid w:val="0065351E"/>
    <w:rsid w:val="00653A44"/>
    <w:rsid w:val="00653A8B"/>
    <w:rsid w:val="00653AD5"/>
    <w:rsid w:val="00653DAC"/>
    <w:rsid w:val="00653EF5"/>
    <w:rsid w:val="00653F10"/>
    <w:rsid w:val="00653F3A"/>
    <w:rsid w:val="00653F91"/>
    <w:rsid w:val="00653FA8"/>
    <w:rsid w:val="0065417B"/>
    <w:rsid w:val="0065434E"/>
    <w:rsid w:val="0065455D"/>
    <w:rsid w:val="006545D6"/>
    <w:rsid w:val="006546C5"/>
    <w:rsid w:val="00654764"/>
    <w:rsid w:val="0065482B"/>
    <w:rsid w:val="0065492D"/>
    <w:rsid w:val="00654933"/>
    <w:rsid w:val="00654A16"/>
    <w:rsid w:val="00654A48"/>
    <w:rsid w:val="00654B47"/>
    <w:rsid w:val="00654BDD"/>
    <w:rsid w:val="00654BEA"/>
    <w:rsid w:val="00654C4A"/>
    <w:rsid w:val="00654D1F"/>
    <w:rsid w:val="00654DF0"/>
    <w:rsid w:val="00654FD0"/>
    <w:rsid w:val="006550FD"/>
    <w:rsid w:val="0065521D"/>
    <w:rsid w:val="00655245"/>
    <w:rsid w:val="006552E9"/>
    <w:rsid w:val="0065548D"/>
    <w:rsid w:val="00655546"/>
    <w:rsid w:val="006555E2"/>
    <w:rsid w:val="0065582C"/>
    <w:rsid w:val="006559FE"/>
    <w:rsid w:val="00655A52"/>
    <w:rsid w:val="00655BA7"/>
    <w:rsid w:val="00655BF1"/>
    <w:rsid w:val="00655C78"/>
    <w:rsid w:val="00655CA0"/>
    <w:rsid w:val="00655E31"/>
    <w:rsid w:val="00655EE7"/>
    <w:rsid w:val="00655F04"/>
    <w:rsid w:val="00656142"/>
    <w:rsid w:val="0065620F"/>
    <w:rsid w:val="00656290"/>
    <w:rsid w:val="00656392"/>
    <w:rsid w:val="006563FE"/>
    <w:rsid w:val="00656446"/>
    <w:rsid w:val="00656486"/>
    <w:rsid w:val="00656522"/>
    <w:rsid w:val="006565DA"/>
    <w:rsid w:val="0065693E"/>
    <w:rsid w:val="00656C1E"/>
    <w:rsid w:val="00656CAD"/>
    <w:rsid w:val="00656D11"/>
    <w:rsid w:val="00656DED"/>
    <w:rsid w:val="00656EF7"/>
    <w:rsid w:val="006570A2"/>
    <w:rsid w:val="006570EC"/>
    <w:rsid w:val="006571EA"/>
    <w:rsid w:val="0065720A"/>
    <w:rsid w:val="0065752A"/>
    <w:rsid w:val="00657538"/>
    <w:rsid w:val="0065755B"/>
    <w:rsid w:val="006577DC"/>
    <w:rsid w:val="00657808"/>
    <w:rsid w:val="00657875"/>
    <w:rsid w:val="0065787D"/>
    <w:rsid w:val="0065798D"/>
    <w:rsid w:val="006579A4"/>
    <w:rsid w:val="006579B3"/>
    <w:rsid w:val="006579B8"/>
    <w:rsid w:val="006579D3"/>
    <w:rsid w:val="00657A0B"/>
    <w:rsid w:val="00657A29"/>
    <w:rsid w:val="00657A44"/>
    <w:rsid w:val="00657B07"/>
    <w:rsid w:val="00657D36"/>
    <w:rsid w:val="00657D98"/>
    <w:rsid w:val="00657DCD"/>
    <w:rsid w:val="00657E27"/>
    <w:rsid w:val="00657E3B"/>
    <w:rsid w:val="00657FAA"/>
    <w:rsid w:val="006600E9"/>
    <w:rsid w:val="0066014D"/>
    <w:rsid w:val="006602B9"/>
    <w:rsid w:val="0066030B"/>
    <w:rsid w:val="00660335"/>
    <w:rsid w:val="00660839"/>
    <w:rsid w:val="006608EC"/>
    <w:rsid w:val="006609E4"/>
    <w:rsid w:val="00660BFA"/>
    <w:rsid w:val="00660C62"/>
    <w:rsid w:val="00660D97"/>
    <w:rsid w:val="00660DF7"/>
    <w:rsid w:val="00660F58"/>
    <w:rsid w:val="00660FA3"/>
    <w:rsid w:val="006611F1"/>
    <w:rsid w:val="00661273"/>
    <w:rsid w:val="006612A2"/>
    <w:rsid w:val="0066138C"/>
    <w:rsid w:val="006613D7"/>
    <w:rsid w:val="00661415"/>
    <w:rsid w:val="00661431"/>
    <w:rsid w:val="0066145E"/>
    <w:rsid w:val="00661592"/>
    <w:rsid w:val="006615B6"/>
    <w:rsid w:val="00661733"/>
    <w:rsid w:val="006617AA"/>
    <w:rsid w:val="006617E4"/>
    <w:rsid w:val="0066197F"/>
    <w:rsid w:val="00661A08"/>
    <w:rsid w:val="00661B3C"/>
    <w:rsid w:val="00661BB5"/>
    <w:rsid w:val="00661CD0"/>
    <w:rsid w:val="00661CED"/>
    <w:rsid w:val="00661E77"/>
    <w:rsid w:val="00661F97"/>
    <w:rsid w:val="006620FD"/>
    <w:rsid w:val="0066218F"/>
    <w:rsid w:val="006622A4"/>
    <w:rsid w:val="00662346"/>
    <w:rsid w:val="0066258D"/>
    <w:rsid w:val="0066275F"/>
    <w:rsid w:val="006627CE"/>
    <w:rsid w:val="00662823"/>
    <w:rsid w:val="0066290B"/>
    <w:rsid w:val="00662962"/>
    <w:rsid w:val="00662C9A"/>
    <w:rsid w:val="00662CC0"/>
    <w:rsid w:val="00662D65"/>
    <w:rsid w:val="00662D7F"/>
    <w:rsid w:val="006630C6"/>
    <w:rsid w:val="00663305"/>
    <w:rsid w:val="00663311"/>
    <w:rsid w:val="00663344"/>
    <w:rsid w:val="00663357"/>
    <w:rsid w:val="006633FA"/>
    <w:rsid w:val="00663468"/>
    <w:rsid w:val="006634E5"/>
    <w:rsid w:val="006635E8"/>
    <w:rsid w:val="00663620"/>
    <w:rsid w:val="0066367B"/>
    <w:rsid w:val="0066372E"/>
    <w:rsid w:val="00663750"/>
    <w:rsid w:val="006637CC"/>
    <w:rsid w:val="00663864"/>
    <w:rsid w:val="00663B6C"/>
    <w:rsid w:val="00663BFF"/>
    <w:rsid w:val="00663D0E"/>
    <w:rsid w:val="00663E25"/>
    <w:rsid w:val="00663E71"/>
    <w:rsid w:val="00663E89"/>
    <w:rsid w:val="00663EE0"/>
    <w:rsid w:val="00664106"/>
    <w:rsid w:val="0066435A"/>
    <w:rsid w:val="006643A6"/>
    <w:rsid w:val="00664478"/>
    <w:rsid w:val="00664482"/>
    <w:rsid w:val="0066449D"/>
    <w:rsid w:val="006644E6"/>
    <w:rsid w:val="00664679"/>
    <w:rsid w:val="00664783"/>
    <w:rsid w:val="0066480F"/>
    <w:rsid w:val="00664891"/>
    <w:rsid w:val="0066493E"/>
    <w:rsid w:val="0066498F"/>
    <w:rsid w:val="006649E3"/>
    <w:rsid w:val="006649FD"/>
    <w:rsid w:val="00664A68"/>
    <w:rsid w:val="00664CF4"/>
    <w:rsid w:val="00664D55"/>
    <w:rsid w:val="00664DF8"/>
    <w:rsid w:val="00664F3E"/>
    <w:rsid w:val="00665015"/>
    <w:rsid w:val="0066506D"/>
    <w:rsid w:val="006652B7"/>
    <w:rsid w:val="0066535C"/>
    <w:rsid w:val="006656D1"/>
    <w:rsid w:val="006658A5"/>
    <w:rsid w:val="0066592A"/>
    <w:rsid w:val="00665A39"/>
    <w:rsid w:val="00665A73"/>
    <w:rsid w:val="00665B8C"/>
    <w:rsid w:val="00665BF2"/>
    <w:rsid w:val="00665D66"/>
    <w:rsid w:val="00665DEE"/>
    <w:rsid w:val="00665E2F"/>
    <w:rsid w:val="00665E6D"/>
    <w:rsid w:val="00665EE8"/>
    <w:rsid w:val="00665F18"/>
    <w:rsid w:val="00666050"/>
    <w:rsid w:val="0066605B"/>
    <w:rsid w:val="0066608E"/>
    <w:rsid w:val="00666090"/>
    <w:rsid w:val="006660A6"/>
    <w:rsid w:val="006660FB"/>
    <w:rsid w:val="0066613D"/>
    <w:rsid w:val="006661C4"/>
    <w:rsid w:val="00666327"/>
    <w:rsid w:val="00666328"/>
    <w:rsid w:val="0066633C"/>
    <w:rsid w:val="0066642A"/>
    <w:rsid w:val="006664E1"/>
    <w:rsid w:val="00666569"/>
    <w:rsid w:val="00666600"/>
    <w:rsid w:val="00666710"/>
    <w:rsid w:val="00666821"/>
    <w:rsid w:val="00666949"/>
    <w:rsid w:val="006669C8"/>
    <w:rsid w:val="006669E0"/>
    <w:rsid w:val="00666C5E"/>
    <w:rsid w:val="00666DED"/>
    <w:rsid w:val="00666E6E"/>
    <w:rsid w:val="00666E87"/>
    <w:rsid w:val="00666FBD"/>
    <w:rsid w:val="00667008"/>
    <w:rsid w:val="00667209"/>
    <w:rsid w:val="00667211"/>
    <w:rsid w:val="006673BD"/>
    <w:rsid w:val="006675C9"/>
    <w:rsid w:val="00667626"/>
    <w:rsid w:val="00667697"/>
    <w:rsid w:val="0066784C"/>
    <w:rsid w:val="00667862"/>
    <w:rsid w:val="00667942"/>
    <w:rsid w:val="00667994"/>
    <w:rsid w:val="00667A4E"/>
    <w:rsid w:val="00667AF0"/>
    <w:rsid w:val="00667B50"/>
    <w:rsid w:val="00667BEE"/>
    <w:rsid w:val="00667CEE"/>
    <w:rsid w:val="00667D5D"/>
    <w:rsid w:val="00667DD3"/>
    <w:rsid w:val="00667F98"/>
    <w:rsid w:val="00667FED"/>
    <w:rsid w:val="0067002E"/>
    <w:rsid w:val="00670085"/>
    <w:rsid w:val="006701D7"/>
    <w:rsid w:val="00670336"/>
    <w:rsid w:val="00670452"/>
    <w:rsid w:val="0067047F"/>
    <w:rsid w:val="0067050A"/>
    <w:rsid w:val="0067051D"/>
    <w:rsid w:val="0067054E"/>
    <w:rsid w:val="00670630"/>
    <w:rsid w:val="0067075A"/>
    <w:rsid w:val="006708C2"/>
    <w:rsid w:val="00670A27"/>
    <w:rsid w:val="00670EAE"/>
    <w:rsid w:val="00670F43"/>
    <w:rsid w:val="00670F9F"/>
    <w:rsid w:val="00671029"/>
    <w:rsid w:val="0067102C"/>
    <w:rsid w:val="00671092"/>
    <w:rsid w:val="006712F5"/>
    <w:rsid w:val="0067152B"/>
    <w:rsid w:val="006715EB"/>
    <w:rsid w:val="0067163B"/>
    <w:rsid w:val="00671863"/>
    <w:rsid w:val="00671882"/>
    <w:rsid w:val="0067197E"/>
    <w:rsid w:val="006719E6"/>
    <w:rsid w:val="00671B92"/>
    <w:rsid w:val="00671BA0"/>
    <w:rsid w:val="00671D48"/>
    <w:rsid w:val="00671FF8"/>
    <w:rsid w:val="00672080"/>
    <w:rsid w:val="0067209E"/>
    <w:rsid w:val="00672161"/>
    <w:rsid w:val="006721B5"/>
    <w:rsid w:val="006721C5"/>
    <w:rsid w:val="006725DC"/>
    <w:rsid w:val="00672606"/>
    <w:rsid w:val="006727BA"/>
    <w:rsid w:val="00672816"/>
    <w:rsid w:val="006728F2"/>
    <w:rsid w:val="00672AAE"/>
    <w:rsid w:val="00672AD6"/>
    <w:rsid w:val="00672B5B"/>
    <w:rsid w:val="00672BE7"/>
    <w:rsid w:val="00672D7D"/>
    <w:rsid w:val="00672D89"/>
    <w:rsid w:val="00672DBC"/>
    <w:rsid w:val="006730BC"/>
    <w:rsid w:val="006730ED"/>
    <w:rsid w:val="006730F0"/>
    <w:rsid w:val="0067311D"/>
    <w:rsid w:val="00673139"/>
    <w:rsid w:val="0067319B"/>
    <w:rsid w:val="006731E7"/>
    <w:rsid w:val="006732EC"/>
    <w:rsid w:val="0067360B"/>
    <w:rsid w:val="00673692"/>
    <w:rsid w:val="006736CF"/>
    <w:rsid w:val="0067373B"/>
    <w:rsid w:val="00673C91"/>
    <w:rsid w:val="00673D9A"/>
    <w:rsid w:val="00673E97"/>
    <w:rsid w:val="00673EB1"/>
    <w:rsid w:val="00673EBF"/>
    <w:rsid w:val="00673FCF"/>
    <w:rsid w:val="00674137"/>
    <w:rsid w:val="00674155"/>
    <w:rsid w:val="006741A8"/>
    <w:rsid w:val="00674255"/>
    <w:rsid w:val="00674332"/>
    <w:rsid w:val="00674344"/>
    <w:rsid w:val="0067439F"/>
    <w:rsid w:val="006744B9"/>
    <w:rsid w:val="0067455D"/>
    <w:rsid w:val="006745CA"/>
    <w:rsid w:val="00674658"/>
    <w:rsid w:val="006746D9"/>
    <w:rsid w:val="00674707"/>
    <w:rsid w:val="006747B1"/>
    <w:rsid w:val="006749C8"/>
    <w:rsid w:val="006749F6"/>
    <w:rsid w:val="00674A26"/>
    <w:rsid w:val="00674B25"/>
    <w:rsid w:val="00674C69"/>
    <w:rsid w:val="00674DFB"/>
    <w:rsid w:val="0067505C"/>
    <w:rsid w:val="00675153"/>
    <w:rsid w:val="006752A3"/>
    <w:rsid w:val="006752AE"/>
    <w:rsid w:val="00675304"/>
    <w:rsid w:val="00675315"/>
    <w:rsid w:val="00675419"/>
    <w:rsid w:val="006754DD"/>
    <w:rsid w:val="0067559D"/>
    <w:rsid w:val="006755CA"/>
    <w:rsid w:val="00675653"/>
    <w:rsid w:val="006756FE"/>
    <w:rsid w:val="0067591C"/>
    <w:rsid w:val="00675B62"/>
    <w:rsid w:val="00675CFE"/>
    <w:rsid w:val="00675D52"/>
    <w:rsid w:val="00675F19"/>
    <w:rsid w:val="00675F84"/>
    <w:rsid w:val="00675FB4"/>
    <w:rsid w:val="00676054"/>
    <w:rsid w:val="0067614B"/>
    <w:rsid w:val="00676181"/>
    <w:rsid w:val="006762D9"/>
    <w:rsid w:val="0067630D"/>
    <w:rsid w:val="006763F7"/>
    <w:rsid w:val="0067649C"/>
    <w:rsid w:val="006764A9"/>
    <w:rsid w:val="0067651E"/>
    <w:rsid w:val="0067662E"/>
    <w:rsid w:val="0067670E"/>
    <w:rsid w:val="00676947"/>
    <w:rsid w:val="00676987"/>
    <w:rsid w:val="006769D3"/>
    <w:rsid w:val="00676A31"/>
    <w:rsid w:val="00676A41"/>
    <w:rsid w:val="00676C10"/>
    <w:rsid w:val="00676C9A"/>
    <w:rsid w:val="00676F40"/>
    <w:rsid w:val="0067724D"/>
    <w:rsid w:val="00677291"/>
    <w:rsid w:val="006773AC"/>
    <w:rsid w:val="006774DF"/>
    <w:rsid w:val="0067773E"/>
    <w:rsid w:val="00677753"/>
    <w:rsid w:val="006777BD"/>
    <w:rsid w:val="0067798E"/>
    <w:rsid w:val="00677991"/>
    <w:rsid w:val="0067799B"/>
    <w:rsid w:val="006779D2"/>
    <w:rsid w:val="00677A74"/>
    <w:rsid w:val="00677C01"/>
    <w:rsid w:val="00677C49"/>
    <w:rsid w:val="00677CE0"/>
    <w:rsid w:val="00677D77"/>
    <w:rsid w:val="00677E43"/>
    <w:rsid w:val="00677EA4"/>
    <w:rsid w:val="0068012A"/>
    <w:rsid w:val="00680159"/>
    <w:rsid w:val="00680262"/>
    <w:rsid w:val="006803D7"/>
    <w:rsid w:val="0068046A"/>
    <w:rsid w:val="006804A8"/>
    <w:rsid w:val="00680570"/>
    <w:rsid w:val="00680589"/>
    <w:rsid w:val="0068061B"/>
    <w:rsid w:val="0068064F"/>
    <w:rsid w:val="00680696"/>
    <w:rsid w:val="006806C1"/>
    <w:rsid w:val="00680765"/>
    <w:rsid w:val="0068080E"/>
    <w:rsid w:val="00680A6F"/>
    <w:rsid w:val="00680ABE"/>
    <w:rsid w:val="00680BB5"/>
    <w:rsid w:val="00680C40"/>
    <w:rsid w:val="00680CC5"/>
    <w:rsid w:val="00680D28"/>
    <w:rsid w:val="00680EFB"/>
    <w:rsid w:val="00680F9D"/>
    <w:rsid w:val="0068101E"/>
    <w:rsid w:val="0068107A"/>
    <w:rsid w:val="006810DA"/>
    <w:rsid w:val="006811F4"/>
    <w:rsid w:val="006812B4"/>
    <w:rsid w:val="006814DC"/>
    <w:rsid w:val="00681500"/>
    <w:rsid w:val="00681646"/>
    <w:rsid w:val="0068164C"/>
    <w:rsid w:val="0068181A"/>
    <w:rsid w:val="00681826"/>
    <w:rsid w:val="006819F0"/>
    <w:rsid w:val="00681ABE"/>
    <w:rsid w:val="00681B37"/>
    <w:rsid w:val="00681C0B"/>
    <w:rsid w:val="00681C2A"/>
    <w:rsid w:val="00681D36"/>
    <w:rsid w:val="00681DB3"/>
    <w:rsid w:val="00681DB5"/>
    <w:rsid w:val="00681E2E"/>
    <w:rsid w:val="00681F18"/>
    <w:rsid w:val="00681F83"/>
    <w:rsid w:val="00681FA7"/>
    <w:rsid w:val="006820DA"/>
    <w:rsid w:val="0068211C"/>
    <w:rsid w:val="00682308"/>
    <w:rsid w:val="00682545"/>
    <w:rsid w:val="0068270B"/>
    <w:rsid w:val="0068271A"/>
    <w:rsid w:val="006827E0"/>
    <w:rsid w:val="00682870"/>
    <w:rsid w:val="006828F3"/>
    <w:rsid w:val="00682950"/>
    <w:rsid w:val="00682ADC"/>
    <w:rsid w:val="00682AEF"/>
    <w:rsid w:val="00682B35"/>
    <w:rsid w:val="00682B6A"/>
    <w:rsid w:val="00682BB3"/>
    <w:rsid w:val="00682BBA"/>
    <w:rsid w:val="00682DED"/>
    <w:rsid w:val="00682EA4"/>
    <w:rsid w:val="00683016"/>
    <w:rsid w:val="00683029"/>
    <w:rsid w:val="0068314A"/>
    <w:rsid w:val="0068316A"/>
    <w:rsid w:val="00683198"/>
    <w:rsid w:val="006833D7"/>
    <w:rsid w:val="00683536"/>
    <w:rsid w:val="006835D7"/>
    <w:rsid w:val="006835DF"/>
    <w:rsid w:val="0068365F"/>
    <w:rsid w:val="00683676"/>
    <w:rsid w:val="00683792"/>
    <w:rsid w:val="006837F7"/>
    <w:rsid w:val="006837FD"/>
    <w:rsid w:val="00683832"/>
    <w:rsid w:val="006839AA"/>
    <w:rsid w:val="006839E2"/>
    <w:rsid w:val="00683B5E"/>
    <w:rsid w:val="00683CF1"/>
    <w:rsid w:val="00683D83"/>
    <w:rsid w:val="00683DB3"/>
    <w:rsid w:val="00684194"/>
    <w:rsid w:val="0068454B"/>
    <w:rsid w:val="00684606"/>
    <w:rsid w:val="0068465B"/>
    <w:rsid w:val="00684893"/>
    <w:rsid w:val="00684A02"/>
    <w:rsid w:val="00684B20"/>
    <w:rsid w:val="00684B75"/>
    <w:rsid w:val="00684B91"/>
    <w:rsid w:val="00684BC4"/>
    <w:rsid w:val="00684C4F"/>
    <w:rsid w:val="00684C7C"/>
    <w:rsid w:val="00684CF4"/>
    <w:rsid w:val="00684D8E"/>
    <w:rsid w:val="00684F4A"/>
    <w:rsid w:val="00684F97"/>
    <w:rsid w:val="00684FE3"/>
    <w:rsid w:val="00684FFA"/>
    <w:rsid w:val="0068502E"/>
    <w:rsid w:val="00685067"/>
    <w:rsid w:val="006850F5"/>
    <w:rsid w:val="00685129"/>
    <w:rsid w:val="0068516B"/>
    <w:rsid w:val="0068519B"/>
    <w:rsid w:val="00685265"/>
    <w:rsid w:val="0068527C"/>
    <w:rsid w:val="006853AC"/>
    <w:rsid w:val="0068546F"/>
    <w:rsid w:val="00685536"/>
    <w:rsid w:val="006855CD"/>
    <w:rsid w:val="0068562A"/>
    <w:rsid w:val="006856D1"/>
    <w:rsid w:val="006857C7"/>
    <w:rsid w:val="006857E2"/>
    <w:rsid w:val="00685A05"/>
    <w:rsid w:val="00685A7F"/>
    <w:rsid w:val="00685AF6"/>
    <w:rsid w:val="00685B00"/>
    <w:rsid w:val="00685B22"/>
    <w:rsid w:val="00685B32"/>
    <w:rsid w:val="00685B84"/>
    <w:rsid w:val="00685BA1"/>
    <w:rsid w:val="00685D2D"/>
    <w:rsid w:val="006861D1"/>
    <w:rsid w:val="006862B1"/>
    <w:rsid w:val="00686408"/>
    <w:rsid w:val="00686416"/>
    <w:rsid w:val="00686500"/>
    <w:rsid w:val="00686698"/>
    <w:rsid w:val="00686755"/>
    <w:rsid w:val="00686761"/>
    <w:rsid w:val="00686784"/>
    <w:rsid w:val="00686865"/>
    <w:rsid w:val="00686A85"/>
    <w:rsid w:val="00686A98"/>
    <w:rsid w:val="00686AF2"/>
    <w:rsid w:val="00686C1C"/>
    <w:rsid w:val="00686C9E"/>
    <w:rsid w:val="00686D01"/>
    <w:rsid w:val="00686DCC"/>
    <w:rsid w:val="00686E8D"/>
    <w:rsid w:val="00686ED0"/>
    <w:rsid w:val="00686F8A"/>
    <w:rsid w:val="00686FDA"/>
    <w:rsid w:val="00687008"/>
    <w:rsid w:val="00687089"/>
    <w:rsid w:val="006870C5"/>
    <w:rsid w:val="006870F9"/>
    <w:rsid w:val="006871ED"/>
    <w:rsid w:val="0068734E"/>
    <w:rsid w:val="006873E3"/>
    <w:rsid w:val="006875AF"/>
    <w:rsid w:val="00687605"/>
    <w:rsid w:val="0068762C"/>
    <w:rsid w:val="00687755"/>
    <w:rsid w:val="00687892"/>
    <w:rsid w:val="0068791E"/>
    <w:rsid w:val="00687B3D"/>
    <w:rsid w:val="00687DCB"/>
    <w:rsid w:val="00687DCE"/>
    <w:rsid w:val="00687F86"/>
    <w:rsid w:val="0068B050"/>
    <w:rsid w:val="00690298"/>
    <w:rsid w:val="00690339"/>
    <w:rsid w:val="006903DB"/>
    <w:rsid w:val="0069046D"/>
    <w:rsid w:val="0069049D"/>
    <w:rsid w:val="006904A2"/>
    <w:rsid w:val="006906DD"/>
    <w:rsid w:val="006907CC"/>
    <w:rsid w:val="0069086A"/>
    <w:rsid w:val="006908A7"/>
    <w:rsid w:val="00690A78"/>
    <w:rsid w:val="00690A91"/>
    <w:rsid w:val="00690C81"/>
    <w:rsid w:val="00690CEC"/>
    <w:rsid w:val="00690E73"/>
    <w:rsid w:val="00691032"/>
    <w:rsid w:val="006910DD"/>
    <w:rsid w:val="00691154"/>
    <w:rsid w:val="006911A8"/>
    <w:rsid w:val="00691418"/>
    <w:rsid w:val="0069146C"/>
    <w:rsid w:val="0069147A"/>
    <w:rsid w:val="00691490"/>
    <w:rsid w:val="006914C3"/>
    <w:rsid w:val="00691575"/>
    <w:rsid w:val="00691617"/>
    <w:rsid w:val="0069165A"/>
    <w:rsid w:val="006916F0"/>
    <w:rsid w:val="00691736"/>
    <w:rsid w:val="0069173A"/>
    <w:rsid w:val="0069183A"/>
    <w:rsid w:val="00691A59"/>
    <w:rsid w:val="00691ABB"/>
    <w:rsid w:val="00691C08"/>
    <w:rsid w:val="00691C81"/>
    <w:rsid w:val="00691D10"/>
    <w:rsid w:val="00691DFE"/>
    <w:rsid w:val="00691F1D"/>
    <w:rsid w:val="006921F4"/>
    <w:rsid w:val="0069220F"/>
    <w:rsid w:val="006923DB"/>
    <w:rsid w:val="0069243F"/>
    <w:rsid w:val="0069256C"/>
    <w:rsid w:val="006925C5"/>
    <w:rsid w:val="0069265C"/>
    <w:rsid w:val="006926E8"/>
    <w:rsid w:val="006927F7"/>
    <w:rsid w:val="00692A20"/>
    <w:rsid w:val="00692A39"/>
    <w:rsid w:val="00692A73"/>
    <w:rsid w:val="00692A90"/>
    <w:rsid w:val="00692A92"/>
    <w:rsid w:val="00692AE4"/>
    <w:rsid w:val="00692B03"/>
    <w:rsid w:val="00692BD9"/>
    <w:rsid w:val="00692BF5"/>
    <w:rsid w:val="00692C30"/>
    <w:rsid w:val="00692F0B"/>
    <w:rsid w:val="00692F6D"/>
    <w:rsid w:val="00693181"/>
    <w:rsid w:val="006931EF"/>
    <w:rsid w:val="006932C8"/>
    <w:rsid w:val="006932FA"/>
    <w:rsid w:val="0069334D"/>
    <w:rsid w:val="0069355D"/>
    <w:rsid w:val="00693665"/>
    <w:rsid w:val="0069372F"/>
    <w:rsid w:val="0069386C"/>
    <w:rsid w:val="006938FF"/>
    <w:rsid w:val="00693951"/>
    <w:rsid w:val="00693972"/>
    <w:rsid w:val="00693A49"/>
    <w:rsid w:val="00693ABE"/>
    <w:rsid w:val="00693B14"/>
    <w:rsid w:val="00693C46"/>
    <w:rsid w:val="00693D0E"/>
    <w:rsid w:val="00693DFB"/>
    <w:rsid w:val="00693E35"/>
    <w:rsid w:val="00693EDA"/>
    <w:rsid w:val="00693F5E"/>
    <w:rsid w:val="00693F89"/>
    <w:rsid w:val="00693FB5"/>
    <w:rsid w:val="00694180"/>
    <w:rsid w:val="00694381"/>
    <w:rsid w:val="0069439A"/>
    <w:rsid w:val="006943A4"/>
    <w:rsid w:val="006944F3"/>
    <w:rsid w:val="0069451E"/>
    <w:rsid w:val="0069458C"/>
    <w:rsid w:val="00694599"/>
    <w:rsid w:val="00694682"/>
    <w:rsid w:val="006946A8"/>
    <w:rsid w:val="00694983"/>
    <w:rsid w:val="006949E2"/>
    <w:rsid w:val="00694A1D"/>
    <w:rsid w:val="00694A35"/>
    <w:rsid w:val="00694A3D"/>
    <w:rsid w:val="00694CC4"/>
    <w:rsid w:val="00694DB9"/>
    <w:rsid w:val="00694DD1"/>
    <w:rsid w:val="00694DE7"/>
    <w:rsid w:val="00694DF5"/>
    <w:rsid w:val="00694FAB"/>
    <w:rsid w:val="006950FA"/>
    <w:rsid w:val="0069526A"/>
    <w:rsid w:val="006952E7"/>
    <w:rsid w:val="00695320"/>
    <w:rsid w:val="006953D5"/>
    <w:rsid w:val="006955E7"/>
    <w:rsid w:val="00695A73"/>
    <w:rsid w:val="00695B71"/>
    <w:rsid w:val="00695B88"/>
    <w:rsid w:val="00695C23"/>
    <w:rsid w:val="00695E3C"/>
    <w:rsid w:val="00695E58"/>
    <w:rsid w:val="00695E5C"/>
    <w:rsid w:val="006961DF"/>
    <w:rsid w:val="00696226"/>
    <w:rsid w:val="006962EC"/>
    <w:rsid w:val="00696370"/>
    <w:rsid w:val="00696454"/>
    <w:rsid w:val="006964A0"/>
    <w:rsid w:val="006965AA"/>
    <w:rsid w:val="0069665B"/>
    <w:rsid w:val="00696662"/>
    <w:rsid w:val="006967AC"/>
    <w:rsid w:val="0069685F"/>
    <w:rsid w:val="00696925"/>
    <w:rsid w:val="00696A28"/>
    <w:rsid w:val="00696AF8"/>
    <w:rsid w:val="00696B1C"/>
    <w:rsid w:val="00696B3B"/>
    <w:rsid w:val="00696C7E"/>
    <w:rsid w:val="00696D1D"/>
    <w:rsid w:val="00696E2E"/>
    <w:rsid w:val="00696E54"/>
    <w:rsid w:val="00696E76"/>
    <w:rsid w:val="00696E99"/>
    <w:rsid w:val="00696EA5"/>
    <w:rsid w:val="00696F1C"/>
    <w:rsid w:val="00696FE1"/>
    <w:rsid w:val="00697039"/>
    <w:rsid w:val="00697043"/>
    <w:rsid w:val="006972AF"/>
    <w:rsid w:val="00697315"/>
    <w:rsid w:val="00697393"/>
    <w:rsid w:val="006974B5"/>
    <w:rsid w:val="00697530"/>
    <w:rsid w:val="0069794B"/>
    <w:rsid w:val="00697A93"/>
    <w:rsid w:val="00697ED5"/>
    <w:rsid w:val="006A0036"/>
    <w:rsid w:val="006A003C"/>
    <w:rsid w:val="006A0109"/>
    <w:rsid w:val="006A0263"/>
    <w:rsid w:val="006A02DA"/>
    <w:rsid w:val="006A038A"/>
    <w:rsid w:val="006A07F6"/>
    <w:rsid w:val="006A0824"/>
    <w:rsid w:val="006A0BD4"/>
    <w:rsid w:val="006A0E7C"/>
    <w:rsid w:val="006A10BF"/>
    <w:rsid w:val="006A1272"/>
    <w:rsid w:val="006A12ED"/>
    <w:rsid w:val="006A134E"/>
    <w:rsid w:val="006A15DC"/>
    <w:rsid w:val="006A16FE"/>
    <w:rsid w:val="006A1726"/>
    <w:rsid w:val="006A17B8"/>
    <w:rsid w:val="006A184D"/>
    <w:rsid w:val="006A19BA"/>
    <w:rsid w:val="006A19EC"/>
    <w:rsid w:val="006A1B47"/>
    <w:rsid w:val="006A1C07"/>
    <w:rsid w:val="006A1C0D"/>
    <w:rsid w:val="006A1C1C"/>
    <w:rsid w:val="006A1C4F"/>
    <w:rsid w:val="006A1FCC"/>
    <w:rsid w:val="006A1FE9"/>
    <w:rsid w:val="006A214C"/>
    <w:rsid w:val="006A2268"/>
    <w:rsid w:val="006A232E"/>
    <w:rsid w:val="006A23D5"/>
    <w:rsid w:val="006A2498"/>
    <w:rsid w:val="006A2552"/>
    <w:rsid w:val="006A256F"/>
    <w:rsid w:val="006A25FA"/>
    <w:rsid w:val="006A26A3"/>
    <w:rsid w:val="006A26C6"/>
    <w:rsid w:val="006A26F6"/>
    <w:rsid w:val="006A27CD"/>
    <w:rsid w:val="006A2854"/>
    <w:rsid w:val="006A28CF"/>
    <w:rsid w:val="006A290E"/>
    <w:rsid w:val="006A2991"/>
    <w:rsid w:val="006A2B14"/>
    <w:rsid w:val="006A2C47"/>
    <w:rsid w:val="006A2CB0"/>
    <w:rsid w:val="006A2CB3"/>
    <w:rsid w:val="006A2D4D"/>
    <w:rsid w:val="006A2E17"/>
    <w:rsid w:val="006A2EB6"/>
    <w:rsid w:val="006A2ECB"/>
    <w:rsid w:val="006A2FD6"/>
    <w:rsid w:val="006A300E"/>
    <w:rsid w:val="006A31D7"/>
    <w:rsid w:val="006A3209"/>
    <w:rsid w:val="006A3503"/>
    <w:rsid w:val="006A351E"/>
    <w:rsid w:val="006A36DE"/>
    <w:rsid w:val="006A36EB"/>
    <w:rsid w:val="006A373A"/>
    <w:rsid w:val="006A3769"/>
    <w:rsid w:val="006A37EB"/>
    <w:rsid w:val="006A382E"/>
    <w:rsid w:val="006A389A"/>
    <w:rsid w:val="006A38F8"/>
    <w:rsid w:val="006A3BCF"/>
    <w:rsid w:val="006A3C0A"/>
    <w:rsid w:val="006A3C70"/>
    <w:rsid w:val="006A3C99"/>
    <w:rsid w:val="006A3D43"/>
    <w:rsid w:val="006A3EBA"/>
    <w:rsid w:val="006A3EE8"/>
    <w:rsid w:val="006A402E"/>
    <w:rsid w:val="006A44FD"/>
    <w:rsid w:val="006A451E"/>
    <w:rsid w:val="006A4722"/>
    <w:rsid w:val="006A4A08"/>
    <w:rsid w:val="006A4A76"/>
    <w:rsid w:val="006A4B35"/>
    <w:rsid w:val="006A4B3C"/>
    <w:rsid w:val="006A4BA8"/>
    <w:rsid w:val="006A4CF3"/>
    <w:rsid w:val="006A4CF8"/>
    <w:rsid w:val="006A4D4C"/>
    <w:rsid w:val="006A4ECB"/>
    <w:rsid w:val="006A4F51"/>
    <w:rsid w:val="006A4FB7"/>
    <w:rsid w:val="006A50CD"/>
    <w:rsid w:val="006A518E"/>
    <w:rsid w:val="006A52A5"/>
    <w:rsid w:val="006A535D"/>
    <w:rsid w:val="006A54AB"/>
    <w:rsid w:val="006A551F"/>
    <w:rsid w:val="006A55D1"/>
    <w:rsid w:val="006A561D"/>
    <w:rsid w:val="006A587D"/>
    <w:rsid w:val="006A59E1"/>
    <w:rsid w:val="006A59E8"/>
    <w:rsid w:val="006A5ACE"/>
    <w:rsid w:val="006A5C89"/>
    <w:rsid w:val="006A5C90"/>
    <w:rsid w:val="006A5D1D"/>
    <w:rsid w:val="006A5D3D"/>
    <w:rsid w:val="006A5D53"/>
    <w:rsid w:val="006A5DB5"/>
    <w:rsid w:val="006A5E73"/>
    <w:rsid w:val="006A5F18"/>
    <w:rsid w:val="006A610F"/>
    <w:rsid w:val="006A6364"/>
    <w:rsid w:val="006A637A"/>
    <w:rsid w:val="006A671F"/>
    <w:rsid w:val="006A68A7"/>
    <w:rsid w:val="006A6968"/>
    <w:rsid w:val="006A6B6B"/>
    <w:rsid w:val="006A6C63"/>
    <w:rsid w:val="006A6DE0"/>
    <w:rsid w:val="006A6E45"/>
    <w:rsid w:val="006A7123"/>
    <w:rsid w:val="006A721E"/>
    <w:rsid w:val="006A7395"/>
    <w:rsid w:val="006A73CE"/>
    <w:rsid w:val="006A73D5"/>
    <w:rsid w:val="006A73F8"/>
    <w:rsid w:val="006A740A"/>
    <w:rsid w:val="006A7614"/>
    <w:rsid w:val="006A77C8"/>
    <w:rsid w:val="006A78ED"/>
    <w:rsid w:val="006A790D"/>
    <w:rsid w:val="006A7A64"/>
    <w:rsid w:val="006A7C94"/>
    <w:rsid w:val="006A7CF0"/>
    <w:rsid w:val="006A7DA4"/>
    <w:rsid w:val="006A7F1A"/>
    <w:rsid w:val="006B000E"/>
    <w:rsid w:val="006B0126"/>
    <w:rsid w:val="006B019D"/>
    <w:rsid w:val="006B02D3"/>
    <w:rsid w:val="006B02F3"/>
    <w:rsid w:val="006B0376"/>
    <w:rsid w:val="006B0381"/>
    <w:rsid w:val="006B042D"/>
    <w:rsid w:val="006B0505"/>
    <w:rsid w:val="006B0558"/>
    <w:rsid w:val="006B075E"/>
    <w:rsid w:val="006B089A"/>
    <w:rsid w:val="006B0924"/>
    <w:rsid w:val="006B09AC"/>
    <w:rsid w:val="006B0A34"/>
    <w:rsid w:val="006B0AAB"/>
    <w:rsid w:val="006B0AE5"/>
    <w:rsid w:val="006B0CFE"/>
    <w:rsid w:val="006B0EAB"/>
    <w:rsid w:val="006B0F09"/>
    <w:rsid w:val="006B0F30"/>
    <w:rsid w:val="006B0FBC"/>
    <w:rsid w:val="006B1293"/>
    <w:rsid w:val="006B15DD"/>
    <w:rsid w:val="006B1670"/>
    <w:rsid w:val="006B17DF"/>
    <w:rsid w:val="006B1846"/>
    <w:rsid w:val="006B188C"/>
    <w:rsid w:val="006B190C"/>
    <w:rsid w:val="006B1978"/>
    <w:rsid w:val="006B19CE"/>
    <w:rsid w:val="006B1A0E"/>
    <w:rsid w:val="006B1AEE"/>
    <w:rsid w:val="006B1E1C"/>
    <w:rsid w:val="006B1E6B"/>
    <w:rsid w:val="006B1ED6"/>
    <w:rsid w:val="006B1F6A"/>
    <w:rsid w:val="006B1FCB"/>
    <w:rsid w:val="006B1FD2"/>
    <w:rsid w:val="006B201E"/>
    <w:rsid w:val="006B218D"/>
    <w:rsid w:val="006B2198"/>
    <w:rsid w:val="006B227A"/>
    <w:rsid w:val="006B23AE"/>
    <w:rsid w:val="006B23B5"/>
    <w:rsid w:val="006B2723"/>
    <w:rsid w:val="006B274C"/>
    <w:rsid w:val="006B276E"/>
    <w:rsid w:val="006B2F50"/>
    <w:rsid w:val="006B300A"/>
    <w:rsid w:val="006B3224"/>
    <w:rsid w:val="006B3234"/>
    <w:rsid w:val="006B32BE"/>
    <w:rsid w:val="006B32C2"/>
    <w:rsid w:val="006B3391"/>
    <w:rsid w:val="006B3415"/>
    <w:rsid w:val="006B345B"/>
    <w:rsid w:val="006B34F4"/>
    <w:rsid w:val="006B36D9"/>
    <w:rsid w:val="006B3824"/>
    <w:rsid w:val="006B3860"/>
    <w:rsid w:val="006B3972"/>
    <w:rsid w:val="006B3A39"/>
    <w:rsid w:val="006B3BDB"/>
    <w:rsid w:val="006B3BEE"/>
    <w:rsid w:val="006B3C08"/>
    <w:rsid w:val="006B3C0C"/>
    <w:rsid w:val="006B3C98"/>
    <w:rsid w:val="006B3ECD"/>
    <w:rsid w:val="006B3F0D"/>
    <w:rsid w:val="006B3FEB"/>
    <w:rsid w:val="006B402F"/>
    <w:rsid w:val="006B403A"/>
    <w:rsid w:val="006B40B6"/>
    <w:rsid w:val="006B418D"/>
    <w:rsid w:val="006B41E2"/>
    <w:rsid w:val="006B4203"/>
    <w:rsid w:val="006B4236"/>
    <w:rsid w:val="006B4470"/>
    <w:rsid w:val="006B4576"/>
    <w:rsid w:val="006B476A"/>
    <w:rsid w:val="006B49B8"/>
    <w:rsid w:val="006B49F3"/>
    <w:rsid w:val="006B4A17"/>
    <w:rsid w:val="006B4A24"/>
    <w:rsid w:val="006B4A64"/>
    <w:rsid w:val="006B4C87"/>
    <w:rsid w:val="006B4CFD"/>
    <w:rsid w:val="006B4D56"/>
    <w:rsid w:val="006B4D89"/>
    <w:rsid w:val="006B4DF9"/>
    <w:rsid w:val="006B4E97"/>
    <w:rsid w:val="006B4F47"/>
    <w:rsid w:val="006B4F5F"/>
    <w:rsid w:val="006B4FFA"/>
    <w:rsid w:val="006B58A7"/>
    <w:rsid w:val="006B59B3"/>
    <w:rsid w:val="006B5A5C"/>
    <w:rsid w:val="006B5A95"/>
    <w:rsid w:val="006B5AEA"/>
    <w:rsid w:val="006B5B20"/>
    <w:rsid w:val="006B5B2A"/>
    <w:rsid w:val="006B5B3E"/>
    <w:rsid w:val="006B5C3D"/>
    <w:rsid w:val="006B5D4F"/>
    <w:rsid w:val="006B5D8F"/>
    <w:rsid w:val="006B5E74"/>
    <w:rsid w:val="006B61FF"/>
    <w:rsid w:val="006B62E6"/>
    <w:rsid w:val="006B6319"/>
    <w:rsid w:val="006B6359"/>
    <w:rsid w:val="006B6578"/>
    <w:rsid w:val="006B67D5"/>
    <w:rsid w:val="006B683D"/>
    <w:rsid w:val="006B68B0"/>
    <w:rsid w:val="006B6A3E"/>
    <w:rsid w:val="006B6B43"/>
    <w:rsid w:val="006B6CA8"/>
    <w:rsid w:val="006B6CA9"/>
    <w:rsid w:val="006B6F56"/>
    <w:rsid w:val="006B7592"/>
    <w:rsid w:val="006B75FA"/>
    <w:rsid w:val="006B75FF"/>
    <w:rsid w:val="006B7612"/>
    <w:rsid w:val="006B76D8"/>
    <w:rsid w:val="006B76F6"/>
    <w:rsid w:val="006B7827"/>
    <w:rsid w:val="006B785C"/>
    <w:rsid w:val="006B7986"/>
    <w:rsid w:val="006B79E7"/>
    <w:rsid w:val="006B79F8"/>
    <w:rsid w:val="006B7C09"/>
    <w:rsid w:val="006B7C1D"/>
    <w:rsid w:val="006B7CAB"/>
    <w:rsid w:val="006B7EA8"/>
    <w:rsid w:val="006B7FA1"/>
    <w:rsid w:val="006C00F1"/>
    <w:rsid w:val="006C00F7"/>
    <w:rsid w:val="006C0251"/>
    <w:rsid w:val="006C033A"/>
    <w:rsid w:val="006C0436"/>
    <w:rsid w:val="006C04C5"/>
    <w:rsid w:val="006C04D6"/>
    <w:rsid w:val="006C0500"/>
    <w:rsid w:val="006C05B5"/>
    <w:rsid w:val="006C064B"/>
    <w:rsid w:val="006C0926"/>
    <w:rsid w:val="006C0B55"/>
    <w:rsid w:val="006C0B59"/>
    <w:rsid w:val="006C0C77"/>
    <w:rsid w:val="006C0CFE"/>
    <w:rsid w:val="006C0D75"/>
    <w:rsid w:val="006C0DC6"/>
    <w:rsid w:val="006C0E50"/>
    <w:rsid w:val="006C0E65"/>
    <w:rsid w:val="006C0E6D"/>
    <w:rsid w:val="006C0EA0"/>
    <w:rsid w:val="006C0FBC"/>
    <w:rsid w:val="006C1046"/>
    <w:rsid w:val="006C1110"/>
    <w:rsid w:val="006C11AD"/>
    <w:rsid w:val="006C1275"/>
    <w:rsid w:val="006C1356"/>
    <w:rsid w:val="006C1425"/>
    <w:rsid w:val="006C1476"/>
    <w:rsid w:val="006C14C4"/>
    <w:rsid w:val="006C14F3"/>
    <w:rsid w:val="006C150C"/>
    <w:rsid w:val="006C15AC"/>
    <w:rsid w:val="006C15D0"/>
    <w:rsid w:val="006C16F6"/>
    <w:rsid w:val="006C1728"/>
    <w:rsid w:val="006C19A0"/>
    <w:rsid w:val="006C1A61"/>
    <w:rsid w:val="006C1A75"/>
    <w:rsid w:val="006C1B75"/>
    <w:rsid w:val="006C1B88"/>
    <w:rsid w:val="006C1C1C"/>
    <w:rsid w:val="006C1C5F"/>
    <w:rsid w:val="006C1CC0"/>
    <w:rsid w:val="006C1D08"/>
    <w:rsid w:val="006C1F1A"/>
    <w:rsid w:val="006C1F5D"/>
    <w:rsid w:val="006C1F67"/>
    <w:rsid w:val="006C1F76"/>
    <w:rsid w:val="006C1FA5"/>
    <w:rsid w:val="006C1FEC"/>
    <w:rsid w:val="006C2150"/>
    <w:rsid w:val="006C21AF"/>
    <w:rsid w:val="006C21E7"/>
    <w:rsid w:val="006C2205"/>
    <w:rsid w:val="006C2377"/>
    <w:rsid w:val="006C2468"/>
    <w:rsid w:val="006C24B8"/>
    <w:rsid w:val="006C2555"/>
    <w:rsid w:val="006C2580"/>
    <w:rsid w:val="006C2587"/>
    <w:rsid w:val="006C2640"/>
    <w:rsid w:val="006C2714"/>
    <w:rsid w:val="006C2722"/>
    <w:rsid w:val="006C27A0"/>
    <w:rsid w:val="006C2853"/>
    <w:rsid w:val="006C2A00"/>
    <w:rsid w:val="006C2A10"/>
    <w:rsid w:val="006C2A63"/>
    <w:rsid w:val="006C2CCF"/>
    <w:rsid w:val="006C2CE9"/>
    <w:rsid w:val="006C2E27"/>
    <w:rsid w:val="006C3103"/>
    <w:rsid w:val="006C310B"/>
    <w:rsid w:val="006C31CB"/>
    <w:rsid w:val="006C3228"/>
    <w:rsid w:val="006C3250"/>
    <w:rsid w:val="006C3362"/>
    <w:rsid w:val="006C3367"/>
    <w:rsid w:val="006C3431"/>
    <w:rsid w:val="006C3559"/>
    <w:rsid w:val="006C3566"/>
    <w:rsid w:val="006C35A9"/>
    <w:rsid w:val="006C3745"/>
    <w:rsid w:val="006C37AF"/>
    <w:rsid w:val="006C387C"/>
    <w:rsid w:val="006C3930"/>
    <w:rsid w:val="006C39D3"/>
    <w:rsid w:val="006C3A1F"/>
    <w:rsid w:val="006C3A3E"/>
    <w:rsid w:val="006C3A4F"/>
    <w:rsid w:val="006C3A85"/>
    <w:rsid w:val="006C3A97"/>
    <w:rsid w:val="006C3ACE"/>
    <w:rsid w:val="006C3AD3"/>
    <w:rsid w:val="006C3BF9"/>
    <w:rsid w:val="006C3C6A"/>
    <w:rsid w:val="006C3C8F"/>
    <w:rsid w:val="006C3D61"/>
    <w:rsid w:val="006C3E9F"/>
    <w:rsid w:val="006C3EDC"/>
    <w:rsid w:val="006C3F4D"/>
    <w:rsid w:val="006C3FD6"/>
    <w:rsid w:val="006C4009"/>
    <w:rsid w:val="006C40A7"/>
    <w:rsid w:val="006C41F2"/>
    <w:rsid w:val="006C420A"/>
    <w:rsid w:val="006C43CD"/>
    <w:rsid w:val="006C4464"/>
    <w:rsid w:val="006C46CD"/>
    <w:rsid w:val="006C4789"/>
    <w:rsid w:val="006C487D"/>
    <w:rsid w:val="006C48E2"/>
    <w:rsid w:val="006C4922"/>
    <w:rsid w:val="006C4A3A"/>
    <w:rsid w:val="006C4A48"/>
    <w:rsid w:val="006C4A7F"/>
    <w:rsid w:val="006C4C10"/>
    <w:rsid w:val="006C4C2C"/>
    <w:rsid w:val="006C4D23"/>
    <w:rsid w:val="006C4D43"/>
    <w:rsid w:val="006C4DFB"/>
    <w:rsid w:val="006C4FBF"/>
    <w:rsid w:val="006C51E0"/>
    <w:rsid w:val="006C52A6"/>
    <w:rsid w:val="006C542B"/>
    <w:rsid w:val="006C54FC"/>
    <w:rsid w:val="006C553E"/>
    <w:rsid w:val="006C556D"/>
    <w:rsid w:val="006C55A2"/>
    <w:rsid w:val="006C55FF"/>
    <w:rsid w:val="006C5651"/>
    <w:rsid w:val="006C5732"/>
    <w:rsid w:val="006C5810"/>
    <w:rsid w:val="006C5821"/>
    <w:rsid w:val="006C5856"/>
    <w:rsid w:val="006C58E7"/>
    <w:rsid w:val="006C5B4B"/>
    <w:rsid w:val="006C5B67"/>
    <w:rsid w:val="006C5BF2"/>
    <w:rsid w:val="006C5C36"/>
    <w:rsid w:val="006C5C9B"/>
    <w:rsid w:val="006C5CB2"/>
    <w:rsid w:val="006C5CE6"/>
    <w:rsid w:val="006C5EF7"/>
    <w:rsid w:val="006C6110"/>
    <w:rsid w:val="006C61BD"/>
    <w:rsid w:val="006C61EA"/>
    <w:rsid w:val="006C61F3"/>
    <w:rsid w:val="006C6452"/>
    <w:rsid w:val="006C6458"/>
    <w:rsid w:val="006C645C"/>
    <w:rsid w:val="006C649F"/>
    <w:rsid w:val="006C671E"/>
    <w:rsid w:val="006C6828"/>
    <w:rsid w:val="006C6841"/>
    <w:rsid w:val="006C6989"/>
    <w:rsid w:val="006C6B04"/>
    <w:rsid w:val="006C6B92"/>
    <w:rsid w:val="006C6BED"/>
    <w:rsid w:val="006C6C1D"/>
    <w:rsid w:val="006C6C93"/>
    <w:rsid w:val="006C6FFD"/>
    <w:rsid w:val="006C702A"/>
    <w:rsid w:val="006C7053"/>
    <w:rsid w:val="006C7091"/>
    <w:rsid w:val="006C7172"/>
    <w:rsid w:val="006C72D2"/>
    <w:rsid w:val="006C73CF"/>
    <w:rsid w:val="006C7466"/>
    <w:rsid w:val="006C7479"/>
    <w:rsid w:val="006C78C0"/>
    <w:rsid w:val="006C7B01"/>
    <w:rsid w:val="006C7B15"/>
    <w:rsid w:val="006C7C70"/>
    <w:rsid w:val="006C7CAB"/>
    <w:rsid w:val="006C7D02"/>
    <w:rsid w:val="006C7D0C"/>
    <w:rsid w:val="006C7D86"/>
    <w:rsid w:val="006C7E01"/>
    <w:rsid w:val="006C7E2E"/>
    <w:rsid w:val="006C7EF0"/>
    <w:rsid w:val="006C7FA8"/>
    <w:rsid w:val="006CA001"/>
    <w:rsid w:val="006D01BB"/>
    <w:rsid w:val="006D028D"/>
    <w:rsid w:val="006D0363"/>
    <w:rsid w:val="006D0439"/>
    <w:rsid w:val="006D043B"/>
    <w:rsid w:val="006D051C"/>
    <w:rsid w:val="006D07A7"/>
    <w:rsid w:val="006D07DD"/>
    <w:rsid w:val="006D0867"/>
    <w:rsid w:val="006D08A1"/>
    <w:rsid w:val="006D08A5"/>
    <w:rsid w:val="006D0991"/>
    <w:rsid w:val="006D0BEC"/>
    <w:rsid w:val="006D0C0A"/>
    <w:rsid w:val="006D0C1A"/>
    <w:rsid w:val="006D0CEA"/>
    <w:rsid w:val="006D0DBB"/>
    <w:rsid w:val="006D0E72"/>
    <w:rsid w:val="006D0F14"/>
    <w:rsid w:val="006D0FCE"/>
    <w:rsid w:val="006D1094"/>
    <w:rsid w:val="006D10FC"/>
    <w:rsid w:val="006D1100"/>
    <w:rsid w:val="006D120A"/>
    <w:rsid w:val="006D1212"/>
    <w:rsid w:val="006D12E1"/>
    <w:rsid w:val="006D1317"/>
    <w:rsid w:val="006D1572"/>
    <w:rsid w:val="006D158B"/>
    <w:rsid w:val="006D1711"/>
    <w:rsid w:val="006D185C"/>
    <w:rsid w:val="006D1AB3"/>
    <w:rsid w:val="006D1BDA"/>
    <w:rsid w:val="006D1C7F"/>
    <w:rsid w:val="006D1E58"/>
    <w:rsid w:val="006D205B"/>
    <w:rsid w:val="006D2215"/>
    <w:rsid w:val="006D224D"/>
    <w:rsid w:val="006D22B4"/>
    <w:rsid w:val="006D238F"/>
    <w:rsid w:val="006D23C5"/>
    <w:rsid w:val="006D25D6"/>
    <w:rsid w:val="006D2668"/>
    <w:rsid w:val="006D272F"/>
    <w:rsid w:val="006D2994"/>
    <w:rsid w:val="006D29BE"/>
    <w:rsid w:val="006D2C14"/>
    <w:rsid w:val="006D2C68"/>
    <w:rsid w:val="006D2DF2"/>
    <w:rsid w:val="006D2E2B"/>
    <w:rsid w:val="006D2FA0"/>
    <w:rsid w:val="006D3024"/>
    <w:rsid w:val="006D3082"/>
    <w:rsid w:val="006D30E5"/>
    <w:rsid w:val="006D316F"/>
    <w:rsid w:val="006D34D1"/>
    <w:rsid w:val="006D3549"/>
    <w:rsid w:val="006D385C"/>
    <w:rsid w:val="006D39A4"/>
    <w:rsid w:val="006D3B04"/>
    <w:rsid w:val="006D3C72"/>
    <w:rsid w:val="006D3CEC"/>
    <w:rsid w:val="006D3D0F"/>
    <w:rsid w:val="006D3D15"/>
    <w:rsid w:val="006D3E01"/>
    <w:rsid w:val="006D3E44"/>
    <w:rsid w:val="006D3F36"/>
    <w:rsid w:val="006D3F6E"/>
    <w:rsid w:val="006D3FEF"/>
    <w:rsid w:val="006D401D"/>
    <w:rsid w:val="006D40AD"/>
    <w:rsid w:val="006D41D8"/>
    <w:rsid w:val="006D43E4"/>
    <w:rsid w:val="006D4435"/>
    <w:rsid w:val="006D445C"/>
    <w:rsid w:val="006D4507"/>
    <w:rsid w:val="006D467F"/>
    <w:rsid w:val="006D4AB0"/>
    <w:rsid w:val="006D4BFC"/>
    <w:rsid w:val="006D4DF7"/>
    <w:rsid w:val="006D4F7C"/>
    <w:rsid w:val="006D4FBD"/>
    <w:rsid w:val="006D4FF1"/>
    <w:rsid w:val="006D50B2"/>
    <w:rsid w:val="006D5397"/>
    <w:rsid w:val="006D53DF"/>
    <w:rsid w:val="006D54E2"/>
    <w:rsid w:val="006D578C"/>
    <w:rsid w:val="006D57A5"/>
    <w:rsid w:val="006D5959"/>
    <w:rsid w:val="006D5A86"/>
    <w:rsid w:val="006D5ADB"/>
    <w:rsid w:val="006D5B75"/>
    <w:rsid w:val="006D5BA6"/>
    <w:rsid w:val="006D5BEB"/>
    <w:rsid w:val="006D5CC7"/>
    <w:rsid w:val="006D5CE9"/>
    <w:rsid w:val="006D5D8A"/>
    <w:rsid w:val="006D5EA8"/>
    <w:rsid w:val="006D5EE3"/>
    <w:rsid w:val="006D5F3C"/>
    <w:rsid w:val="006D5FB6"/>
    <w:rsid w:val="006D6092"/>
    <w:rsid w:val="006D60AC"/>
    <w:rsid w:val="006D615B"/>
    <w:rsid w:val="006D61FA"/>
    <w:rsid w:val="006D66C9"/>
    <w:rsid w:val="006D66DB"/>
    <w:rsid w:val="006D67C7"/>
    <w:rsid w:val="006D689C"/>
    <w:rsid w:val="006D692C"/>
    <w:rsid w:val="006D69DF"/>
    <w:rsid w:val="006D6A14"/>
    <w:rsid w:val="006D6B89"/>
    <w:rsid w:val="006D6C24"/>
    <w:rsid w:val="006D6CC3"/>
    <w:rsid w:val="006D6E8A"/>
    <w:rsid w:val="006D7057"/>
    <w:rsid w:val="006D7207"/>
    <w:rsid w:val="006D7212"/>
    <w:rsid w:val="006D738F"/>
    <w:rsid w:val="006D73CE"/>
    <w:rsid w:val="006D73E3"/>
    <w:rsid w:val="006D7439"/>
    <w:rsid w:val="006D746A"/>
    <w:rsid w:val="006D74AE"/>
    <w:rsid w:val="006D7547"/>
    <w:rsid w:val="006D7551"/>
    <w:rsid w:val="006D76A9"/>
    <w:rsid w:val="006D780B"/>
    <w:rsid w:val="006D7856"/>
    <w:rsid w:val="006D78DC"/>
    <w:rsid w:val="006D78FC"/>
    <w:rsid w:val="006D7938"/>
    <w:rsid w:val="006D798C"/>
    <w:rsid w:val="006D79A3"/>
    <w:rsid w:val="006D79C0"/>
    <w:rsid w:val="006D7A03"/>
    <w:rsid w:val="006D7B13"/>
    <w:rsid w:val="006D7B9C"/>
    <w:rsid w:val="006D7C30"/>
    <w:rsid w:val="006D7C8D"/>
    <w:rsid w:val="006D7D51"/>
    <w:rsid w:val="006D7DB5"/>
    <w:rsid w:val="006D7DE5"/>
    <w:rsid w:val="006D7F86"/>
    <w:rsid w:val="006D7FA9"/>
    <w:rsid w:val="006D7FD5"/>
    <w:rsid w:val="006D7FDB"/>
    <w:rsid w:val="006E000C"/>
    <w:rsid w:val="006E0065"/>
    <w:rsid w:val="006E00E1"/>
    <w:rsid w:val="006E0242"/>
    <w:rsid w:val="006E02AF"/>
    <w:rsid w:val="006E0378"/>
    <w:rsid w:val="006E038F"/>
    <w:rsid w:val="006E03F9"/>
    <w:rsid w:val="006E0487"/>
    <w:rsid w:val="006E0492"/>
    <w:rsid w:val="006E0498"/>
    <w:rsid w:val="006E05B8"/>
    <w:rsid w:val="006E06AF"/>
    <w:rsid w:val="006E0881"/>
    <w:rsid w:val="006E08C1"/>
    <w:rsid w:val="006E08C2"/>
    <w:rsid w:val="006E08E3"/>
    <w:rsid w:val="006E09D4"/>
    <w:rsid w:val="006E0A9F"/>
    <w:rsid w:val="006E0B1D"/>
    <w:rsid w:val="006E0DB2"/>
    <w:rsid w:val="006E10B9"/>
    <w:rsid w:val="006E111F"/>
    <w:rsid w:val="006E1275"/>
    <w:rsid w:val="006E13D3"/>
    <w:rsid w:val="006E14BF"/>
    <w:rsid w:val="006E14FF"/>
    <w:rsid w:val="006E1520"/>
    <w:rsid w:val="006E156B"/>
    <w:rsid w:val="006E156E"/>
    <w:rsid w:val="006E16EC"/>
    <w:rsid w:val="006E172F"/>
    <w:rsid w:val="006E1946"/>
    <w:rsid w:val="006E1AAD"/>
    <w:rsid w:val="006E1AB8"/>
    <w:rsid w:val="006E1B91"/>
    <w:rsid w:val="006E1C21"/>
    <w:rsid w:val="006E1D79"/>
    <w:rsid w:val="006E1DBD"/>
    <w:rsid w:val="006E1E07"/>
    <w:rsid w:val="006E1E1D"/>
    <w:rsid w:val="006E1E62"/>
    <w:rsid w:val="006E2136"/>
    <w:rsid w:val="006E2279"/>
    <w:rsid w:val="006E229D"/>
    <w:rsid w:val="006E22E2"/>
    <w:rsid w:val="006E236E"/>
    <w:rsid w:val="006E2425"/>
    <w:rsid w:val="006E2466"/>
    <w:rsid w:val="006E24E2"/>
    <w:rsid w:val="006E25FE"/>
    <w:rsid w:val="006E260C"/>
    <w:rsid w:val="006E2783"/>
    <w:rsid w:val="006E27A7"/>
    <w:rsid w:val="006E27E4"/>
    <w:rsid w:val="006E2961"/>
    <w:rsid w:val="006E2999"/>
    <w:rsid w:val="006E2AAA"/>
    <w:rsid w:val="006E2AEF"/>
    <w:rsid w:val="006E2C0E"/>
    <w:rsid w:val="006E2C29"/>
    <w:rsid w:val="006E2E1D"/>
    <w:rsid w:val="006E30C7"/>
    <w:rsid w:val="006E3111"/>
    <w:rsid w:val="006E313B"/>
    <w:rsid w:val="006E322F"/>
    <w:rsid w:val="006E327F"/>
    <w:rsid w:val="006E33D4"/>
    <w:rsid w:val="006E33E8"/>
    <w:rsid w:val="006E33F2"/>
    <w:rsid w:val="006E349C"/>
    <w:rsid w:val="006E34F0"/>
    <w:rsid w:val="006E3541"/>
    <w:rsid w:val="006E3544"/>
    <w:rsid w:val="006E395E"/>
    <w:rsid w:val="006E3ABE"/>
    <w:rsid w:val="006E3DCB"/>
    <w:rsid w:val="006E3E67"/>
    <w:rsid w:val="006E3F96"/>
    <w:rsid w:val="006E4058"/>
    <w:rsid w:val="006E4096"/>
    <w:rsid w:val="006E40F8"/>
    <w:rsid w:val="006E4132"/>
    <w:rsid w:val="006E4212"/>
    <w:rsid w:val="006E449B"/>
    <w:rsid w:val="006E44FB"/>
    <w:rsid w:val="006E459E"/>
    <w:rsid w:val="006E4896"/>
    <w:rsid w:val="006E4A6F"/>
    <w:rsid w:val="006E4A72"/>
    <w:rsid w:val="006E4AAD"/>
    <w:rsid w:val="006E4AB6"/>
    <w:rsid w:val="006E4AD7"/>
    <w:rsid w:val="006E4DE9"/>
    <w:rsid w:val="006E4E21"/>
    <w:rsid w:val="006E4E9F"/>
    <w:rsid w:val="006E50B9"/>
    <w:rsid w:val="006E5142"/>
    <w:rsid w:val="006E528D"/>
    <w:rsid w:val="006E52EA"/>
    <w:rsid w:val="006E54F3"/>
    <w:rsid w:val="006E5583"/>
    <w:rsid w:val="006E560D"/>
    <w:rsid w:val="006E57E7"/>
    <w:rsid w:val="006E57F6"/>
    <w:rsid w:val="006E58C4"/>
    <w:rsid w:val="006E5A2E"/>
    <w:rsid w:val="006E5A47"/>
    <w:rsid w:val="006E5AB0"/>
    <w:rsid w:val="006E5B02"/>
    <w:rsid w:val="006E5BD3"/>
    <w:rsid w:val="006E5C81"/>
    <w:rsid w:val="006E5C87"/>
    <w:rsid w:val="006E5D4B"/>
    <w:rsid w:val="006E5E0B"/>
    <w:rsid w:val="006E5E1E"/>
    <w:rsid w:val="006E5E38"/>
    <w:rsid w:val="006E5FD2"/>
    <w:rsid w:val="006E6001"/>
    <w:rsid w:val="006E60A9"/>
    <w:rsid w:val="006E611B"/>
    <w:rsid w:val="006E6188"/>
    <w:rsid w:val="006E61E7"/>
    <w:rsid w:val="006E6276"/>
    <w:rsid w:val="006E633D"/>
    <w:rsid w:val="006E639F"/>
    <w:rsid w:val="006E63E9"/>
    <w:rsid w:val="006E64B7"/>
    <w:rsid w:val="006E651C"/>
    <w:rsid w:val="006E6659"/>
    <w:rsid w:val="006E676F"/>
    <w:rsid w:val="006E68CB"/>
    <w:rsid w:val="006E690B"/>
    <w:rsid w:val="006E6938"/>
    <w:rsid w:val="006E6ACD"/>
    <w:rsid w:val="006E6BD5"/>
    <w:rsid w:val="006E6CA4"/>
    <w:rsid w:val="006E6D28"/>
    <w:rsid w:val="006E6D38"/>
    <w:rsid w:val="006E6D67"/>
    <w:rsid w:val="006E6F4C"/>
    <w:rsid w:val="006E70DB"/>
    <w:rsid w:val="006E72D9"/>
    <w:rsid w:val="006E7365"/>
    <w:rsid w:val="006E7485"/>
    <w:rsid w:val="006E7582"/>
    <w:rsid w:val="006E76DC"/>
    <w:rsid w:val="006E7780"/>
    <w:rsid w:val="006E780A"/>
    <w:rsid w:val="006E79D2"/>
    <w:rsid w:val="006E7B38"/>
    <w:rsid w:val="006E7B4D"/>
    <w:rsid w:val="006E7BD3"/>
    <w:rsid w:val="006E7C0D"/>
    <w:rsid w:val="006E7D0F"/>
    <w:rsid w:val="006E7FB3"/>
    <w:rsid w:val="006F000A"/>
    <w:rsid w:val="006F0046"/>
    <w:rsid w:val="006F00C6"/>
    <w:rsid w:val="006F017F"/>
    <w:rsid w:val="006F0343"/>
    <w:rsid w:val="006F037B"/>
    <w:rsid w:val="006F04FE"/>
    <w:rsid w:val="006F0515"/>
    <w:rsid w:val="006F052E"/>
    <w:rsid w:val="006F0576"/>
    <w:rsid w:val="006F05C4"/>
    <w:rsid w:val="006F06DB"/>
    <w:rsid w:val="006F0706"/>
    <w:rsid w:val="006F0715"/>
    <w:rsid w:val="006F081A"/>
    <w:rsid w:val="006F0833"/>
    <w:rsid w:val="006F0835"/>
    <w:rsid w:val="006F08A8"/>
    <w:rsid w:val="006F095C"/>
    <w:rsid w:val="006F0980"/>
    <w:rsid w:val="006F0A7D"/>
    <w:rsid w:val="006F0B36"/>
    <w:rsid w:val="006F0B68"/>
    <w:rsid w:val="006F0C72"/>
    <w:rsid w:val="006F0CAB"/>
    <w:rsid w:val="006F0CEC"/>
    <w:rsid w:val="006F0DF1"/>
    <w:rsid w:val="006F0E88"/>
    <w:rsid w:val="006F0F10"/>
    <w:rsid w:val="006F112F"/>
    <w:rsid w:val="006F1167"/>
    <w:rsid w:val="006F11E4"/>
    <w:rsid w:val="006F128D"/>
    <w:rsid w:val="006F129A"/>
    <w:rsid w:val="006F1494"/>
    <w:rsid w:val="006F14C5"/>
    <w:rsid w:val="006F1624"/>
    <w:rsid w:val="006F172D"/>
    <w:rsid w:val="006F17AE"/>
    <w:rsid w:val="006F17B2"/>
    <w:rsid w:val="006F182F"/>
    <w:rsid w:val="006F1838"/>
    <w:rsid w:val="006F186B"/>
    <w:rsid w:val="006F1876"/>
    <w:rsid w:val="006F1A73"/>
    <w:rsid w:val="006F1AAC"/>
    <w:rsid w:val="006F1AC5"/>
    <w:rsid w:val="006F1B63"/>
    <w:rsid w:val="006F1BF1"/>
    <w:rsid w:val="006F1C4B"/>
    <w:rsid w:val="006F1CB0"/>
    <w:rsid w:val="006F1D82"/>
    <w:rsid w:val="006F1E25"/>
    <w:rsid w:val="006F1E44"/>
    <w:rsid w:val="006F1E46"/>
    <w:rsid w:val="006F1EAB"/>
    <w:rsid w:val="006F1F39"/>
    <w:rsid w:val="006F1F4A"/>
    <w:rsid w:val="006F210A"/>
    <w:rsid w:val="006F21E9"/>
    <w:rsid w:val="006F231A"/>
    <w:rsid w:val="006F23D5"/>
    <w:rsid w:val="006F23EF"/>
    <w:rsid w:val="006F23FE"/>
    <w:rsid w:val="006F2422"/>
    <w:rsid w:val="006F24CA"/>
    <w:rsid w:val="006F25AD"/>
    <w:rsid w:val="006F26D2"/>
    <w:rsid w:val="006F26FB"/>
    <w:rsid w:val="006F2894"/>
    <w:rsid w:val="006F28D7"/>
    <w:rsid w:val="006F28DC"/>
    <w:rsid w:val="006F2954"/>
    <w:rsid w:val="006F2A05"/>
    <w:rsid w:val="006F2B48"/>
    <w:rsid w:val="006F2B92"/>
    <w:rsid w:val="006F2C00"/>
    <w:rsid w:val="006F2C8C"/>
    <w:rsid w:val="006F2D1B"/>
    <w:rsid w:val="006F2D53"/>
    <w:rsid w:val="006F2F57"/>
    <w:rsid w:val="006F2F74"/>
    <w:rsid w:val="006F2FFD"/>
    <w:rsid w:val="006F31CD"/>
    <w:rsid w:val="006F3230"/>
    <w:rsid w:val="006F334D"/>
    <w:rsid w:val="006F33ED"/>
    <w:rsid w:val="006F356C"/>
    <w:rsid w:val="006F360B"/>
    <w:rsid w:val="006F3684"/>
    <w:rsid w:val="006F374F"/>
    <w:rsid w:val="006F37B1"/>
    <w:rsid w:val="006F3875"/>
    <w:rsid w:val="006F38C7"/>
    <w:rsid w:val="006F3908"/>
    <w:rsid w:val="006F3A69"/>
    <w:rsid w:val="006F3AA7"/>
    <w:rsid w:val="006F3B2E"/>
    <w:rsid w:val="006F3BE9"/>
    <w:rsid w:val="006F3EB5"/>
    <w:rsid w:val="006F3FE5"/>
    <w:rsid w:val="006F407D"/>
    <w:rsid w:val="006F40EF"/>
    <w:rsid w:val="006F418F"/>
    <w:rsid w:val="006F41F4"/>
    <w:rsid w:val="006F4304"/>
    <w:rsid w:val="006F441E"/>
    <w:rsid w:val="006F4436"/>
    <w:rsid w:val="006F475E"/>
    <w:rsid w:val="006F4953"/>
    <w:rsid w:val="006F49EE"/>
    <w:rsid w:val="006F4B9F"/>
    <w:rsid w:val="006F4DC4"/>
    <w:rsid w:val="006F4E4E"/>
    <w:rsid w:val="006F4ECC"/>
    <w:rsid w:val="006F4F20"/>
    <w:rsid w:val="006F4FE0"/>
    <w:rsid w:val="006F5164"/>
    <w:rsid w:val="006F520A"/>
    <w:rsid w:val="006F523B"/>
    <w:rsid w:val="006F53D7"/>
    <w:rsid w:val="006F54E8"/>
    <w:rsid w:val="006F5520"/>
    <w:rsid w:val="006F5666"/>
    <w:rsid w:val="006F5709"/>
    <w:rsid w:val="006F59F6"/>
    <w:rsid w:val="006F5AF9"/>
    <w:rsid w:val="006F5B6B"/>
    <w:rsid w:val="006F5BD4"/>
    <w:rsid w:val="006F5C2C"/>
    <w:rsid w:val="006F5CE5"/>
    <w:rsid w:val="006F5D67"/>
    <w:rsid w:val="006F60DF"/>
    <w:rsid w:val="006F6174"/>
    <w:rsid w:val="006F6199"/>
    <w:rsid w:val="006F61E2"/>
    <w:rsid w:val="006F6248"/>
    <w:rsid w:val="006F62AD"/>
    <w:rsid w:val="006F62D3"/>
    <w:rsid w:val="006F6322"/>
    <w:rsid w:val="006F63EA"/>
    <w:rsid w:val="006F64E6"/>
    <w:rsid w:val="006F6654"/>
    <w:rsid w:val="006F6718"/>
    <w:rsid w:val="006F68CB"/>
    <w:rsid w:val="006F69D5"/>
    <w:rsid w:val="006F6C65"/>
    <w:rsid w:val="006F6D4C"/>
    <w:rsid w:val="006F6EBD"/>
    <w:rsid w:val="006F6F27"/>
    <w:rsid w:val="006F6FCC"/>
    <w:rsid w:val="006F70B3"/>
    <w:rsid w:val="006F71B7"/>
    <w:rsid w:val="006F71E7"/>
    <w:rsid w:val="006F7367"/>
    <w:rsid w:val="006F7447"/>
    <w:rsid w:val="006F7714"/>
    <w:rsid w:val="006F77F0"/>
    <w:rsid w:val="006F7835"/>
    <w:rsid w:val="006F7922"/>
    <w:rsid w:val="006F79A2"/>
    <w:rsid w:val="006F7AAB"/>
    <w:rsid w:val="006F7AB1"/>
    <w:rsid w:val="006F7B50"/>
    <w:rsid w:val="006F7B76"/>
    <w:rsid w:val="006F7BB9"/>
    <w:rsid w:val="006F7BFD"/>
    <w:rsid w:val="006F7C85"/>
    <w:rsid w:val="006F7D14"/>
    <w:rsid w:val="006F7D82"/>
    <w:rsid w:val="006F7DFD"/>
    <w:rsid w:val="007000EC"/>
    <w:rsid w:val="007000F2"/>
    <w:rsid w:val="0070012F"/>
    <w:rsid w:val="007001B4"/>
    <w:rsid w:val="00700615"/>
    <w:rsid w:val="00700637"/>
    <w:rsid w:val="007006E9"/>
    <w:rsid w:val="0070076F"/>
    <w:rsid w:val="007009C7"/>
    <w:rsid w:val="00700B52"/>
    <w:rsid w:val="00700C47"/>
    <w:rsid w:val="00700C50"/>
    <w:rsid w:val="00700C9E"/>
    <w:rsid w:val="00701028"/>
    <w:rsid w:val="0070115B"/>
    <w:rsid w:val="0070119F"/>
    <w:rsid w:val="007013DD"/>
    <w:rsid w:val="007014E2"/>
    <w:rsid w:val="007015C0"/>
    <w:rsid w:val="00701964"/>
    <w:rsid w:val="00701A60"/>
    <w:rsid w:val="00701BCD"/>
    <w:rsid w:val="00701C29"/>
    <w:rsid w:val="00701DA6"/>
    <w:rsid w:val="00701F91"/>
    <w:rsid w:val="00702055"/>
    <w:rsid w:val="007020E5"/>
    <w:rsid w:val="0070212C"/>
    <w:rsid w:val="007024BE"/>
    <w:rsid w:val="007025D3"/>
    <w:rsid w:val="007025DA"/>
    <w:rsid w:val="0070284C"/>
    <w:rsid w:val="007028EF"/>
    <w:rsid w:val="00702A24"/>
    <w:rsid w:val="00702A51"/>
    <w:rsid w:val="00702A88"/>
    <w:rsid w:val="00702C5C"/>
    <w:rsid w:val="00702D4A"/>
    <w:rsid w:val="00702D5A"/>
    <w:rsid w:val="00702DFC"/>
    <w:rsid w:val="00702F03"/>
    <w:rsid w:val="00702F1D"/>
    <w:rsid w:val="00702F4A"/>
    <w:rsid w:val="007031E0"/>
    <w:rsid w:val="00703275"/>
    <w:rsid w:val="007032B8"/>
    <w:rsid w:val="00703368"/>
    <w:rsid w:val="0070346B"/>
    <w:rsid w:val="0070351F"/>
    <w:rsid w:val="007035DE"/>
    <w:rsid w:val="0070363D"/>
    <w:rsid w:val="00703698"/>
    <w:rsid w:val="0070369E"/>
    <w:rsid w:val="0070380F"/>
    <w:rsid w:val="0070387B"/>
    <w:rsid w:val="007038F0"/>
    <w:rsid w:val="00703947"/>
    <w:rsid w:val="0070398A"/>
    <w:rsid w:val="00703B68"/>
    <w:rsid w:val="00703D33"/>
    <w:rsid w:val="00703D9E"/>
    <w:rsid w:val="00703E26"/>
    <w:rsid w:val="00703EA9"/>
    <w:rsid w:val="00703EE2"/>
    <w:rsid w:val="00703F3F"/>
    <w:rsid w:val="00703F54"/>
    <w:rsid w:val="00704057"/>
    <w:rsid w:val="00704107"/>
    <w:rsid w:val="00704135"/>
    <w:rsid w:val="0070414D"/>
    <w:rsid w:val="00704274"/>
    <w:rsid w:val="007042FA"/>
    <w:rsid w:val="007043A0"/>
    <w:rsid w:val="00704430"/>
    <w:rsid w:val="007045DA"/>
    <w:rsid w:val="007045E9"/>
    <w:rsid w:val="0070465E"/>
    <w:rsid w:val="00704875"/>
    <w:rsid w:val="00704989"/>
    <w:rsid w:val="00704AA7"/>
    <w:rsid w:val="00704B0B"/>
    <w:rsid w:val="00704B16"/>
    <w:rsid w:val="00704B18"/>
    <w:rsid w:val="00704B26"/>
    <w:rsid w:val="00704B37"/>
    <w:rsid w:val="00704BDC"/>
    <w:rsid w:val="00704CD5"/>
    <w:rsid w:val="00704EC9"/>
    <w:rsid w:val="00704FF3"/>
    <w:rsid w:val="00705052"/>
    <w:rsid w:val="00705076"/>
    <w:rsid w:val="007051C1"/>
    <w:rsid w:val="00705229"/>
    <w:rsid w:val="00705254"/>
    <w:rsid w:val="0070533F"/>
    <w:rsid w:val="007053BA"/>
    <w:rsid w:val="0070540A"/>
    <w:rsid w:val="00705413"/>
    <w:rsid w:val="0070543C"/>
    <w:rsid w:val="007055F6"/>
    <w:rsid w:val="00705653"/>
    <w:rsid w:val="007056D6"/>
    <w:rsid w:val="007056E5"/>
    <w:rsid w:val="00705705"/>
    <w:rsid w:val="0070571F"/>
    <w:rsid w:val="007057CA"/>
    <w:rsid w:val="0070594C"/>
    <w:rsid w:val="007059D7"/>
    <w:rsid w:val="00705AF5"/>
    <w:rsid w:val="00705B32"/>
    <w:rsid w:val="00705DAF"/>
    <w:rsid w:val="00705E83"/>
    <w:rsid w:val="00705F04"/>
    <w:rsid w:val="00705F8E"/>
    <w:rsid w:val="007060AB"/>
    <w:rsid w:val="00706327"/>
    <w:rsid w:val="00706391"/>
    <w:rsid w:val="00706461"/>
    <w:rsid w:val="007064FE"/>
    <w:rsid w:val="00706510"/>
    <w:rsid w:val="0070651B"/>
    <w:rsid w:val="007066CA"/>
    <w:rsid w:val="00706884"/>
    <w:rsid w:val="00706ACF"/>
    <w:rsid w:val="00706B7C"/>
    <w:rsid w:val="00706C3F"/>
    <w:rsid w:val="00706DED"/>
    <w:rsid w:val="00706E6E"/>
    <w:rsid w:val="00706EAC"/>
    <w:rsid w:val="00706FBE"/>
    <w:rsid w:val="0070702C"/>
    <w:rsid w:val="0070708F"/>
    <w:rsid w:val="0070714E"/>
    <w:rsid w:val="0070715B"/>
    <w:rsid w:val="0070719F"/>
    <w:rsid w:val="007071EE"/>
    <w:rsid w:val="0070730F"/>
    <w:rsid w:val="00707325"/>
    <w:rsid w:val="0070741D"/>
    <w:rsid w:val="00707506"/>
    <w:rsid w:val="007075CA"/>
    <w:rsid w:val="007076EC"/>
    <w:rsid w:val="00707728"/>
    <w:rsid w:val="00707878"/>
    <w:rsid w:val="007078B3"/>
    <w:rsid w:val="0070794A"/>
    <w:rsid w:val="00707AB0"/>
    <w:rsid w:val="00707B01"/>
    <w:rsid w:val="00707C4D"/>
    <w:rsid w:val="00707C6E"/>
    <w:rsid w:val="00707D3E"/>
    <w:rsid w:val="00707EC6"/>
    <w:rsid w:val="00710000"/>
    <w:rsid w:val="007100A7"/>
    <w:rsid w:val="007100D5"/>
    <w:rsid w:val="007102DC"/>
    <w:rsid w:val="007105C3"/>
    <w:rsid w:val="00710755"/>
    <w:rsid w:val="00710848"/>
    <w:rsid w:val="0071098E"/>
    <w:rsid w:val="007109F7"/>
    <w:rsid w:val="00710C98"/>
    <w:rsid w:val="00710CD0"/>
    <w:rsid w:val="00710DA0"/>
    <w:rsid w:val="00710E9F"/>
    <w:rsid w:val="00710EE3"/>
    <w:rsid w:val="0071138A"/>
    <w:rsid w:val="00711472"/>
    <w:rsid w:val="00711532"/>
    <w:rsid w:val="00711671"/>
    <w:rsid w:val="007117CE"/>
    <w:rsid w:val="007117FB"/>
    <w:rsid w:val="0071197D"/>
    <w:rsid w:val="007119E2"/>
    <w:rsid w:val="00711A77"/>
    <w:rsid w:val="00711B07"/>
    <w:rsid w:val="00711C5C"/>
    <w:rsid w:val="00711C5D"/>
    <w:rsid w:val="00711C80"/>
    <w:rsid w:val="00711CE4"/>
    <w:rsid w:val="00711D12"/>
    <w:rsid w:val="00711D2B"/>
    <w:rsid w:val="00711D5C"/>
    <w:rsid w:val="00711E20"/>
    <w:rsid w:val="00711E57"/>
    <w:rsid w:val="00711FBA"/>
    <w:rsid w:val="00711FFA"/>
    <w:rsid w:val="00712031"/>
    <w:rsid w:val="0071214E"/>
    <w:rsid w:val="007121B8"/>
    <w:rsid w:val="00712201"/>
    <w:rsid w:val="00712210"/>
    <w:rsid w:val="00712275"/>
    <w:rsid w:val="007122DE"/>
    <w:rsid w:val="0071232F"/>
    <w:rsid w:val="00712470"/>
    <w:rsid w:val="00712810"/>
    <w:rsid w:val="00712982"/>
    <w:rsid w:val="0071299C"/>
    <w:rsid w:val="007129F3"/>
    <w:rsid w:val="00712A2A"/>
    <w:rsid w:val="00712A48"/>
    <w:rsid w:val="00712AFB"/>
    <w:rsid w:val="00712B83"/>
    <w:rsid w:val="00712BAB"/>
    <w:rsid w:val="00712BCD"/>
    <w:rsid w:val="00712C09"/>
    <w:rsid w:val="00712D00"/>
    <w:rsid w:val="00712DD0"/>
    <w:rsid w:val="00712E0D"/>
    <w:rsid w:val="00712E7D"/>
    <w:rsid w:val="00712EA1"/>
    <w:rsid w:val="00712F58"/>
    <w:rsid w:val="00712F98"/>
    <w:rsid w:val="00712FA9"/>
    <w:rsid w:val="00713029"/>
    <w:rsid w:val="00713034"/>
    <w:rsid w:val="00713103"/>
    <w:rsid w:val="00713140"/>
    <w:rsid w:val="0071316E"/>
    <w:rsid w:val="007131D2"/>
    <w:rsid w:val="007131E0"/>
    <w:rsid w:val="00713523"/>
    <w:rsid w:val="007135C7"/>
    <w:rsid w:val="00713781"/>
    <w:rsid w:val="00713925"/>
    <w:rsid w:val="007139E6"/>
    <w:rsid w:val="00713A9C"/>
    <w:rsid w:val="00713BB3"/>
    <w:rsid w:val="00713BD4"/>
    <w:rsid w:val="00713C04"/>
    <w:rsid w:val="00713D23"/>
    <w:rsid w:val="00713D31"/>
    <w:rsid w:val="00713E97"/>
    <w:rsid w:val="00713EC0"/>
    <w:rsid w:val="007141D7"/>
    <w:rsid w:val="00714419"/>
    <w:rsid w:val="00714502"/>
    <w:rsid w:val="0071450E"/>
    <w:rsid w:val="00714618"/>
    <w:rsid w:val="007146F5"/>
    <w:rsid w:val="00714749"/>
    <w:rsid w:val="007147C4"/>
    <w:rsid w:val="007147DE"/>
    <w:rsid w:val="007148B9"/>
    <w:rsid w:val="007148BC"/>
    <w:rsid w:val="00714901"/>
    <w:rsid w:val="007149AD"/>
    <w:rsid w:val="007149BF"/>
    <w:rsid w:val="00714A72"/>
    <w:rsid w:val="00714AB5"/>
    <w:rsid w:val="00714B6F"/>
    <w:rsid w:val="00714D6D"/>
    <w:rsid w:val="00714E8A"/>
    <w:rsid w:val="00715000"/>
    <w:rsid w:val="0071507F"/>
    <w:rsid w:val="007153E0"/>
    <w:rsid w:val="00715461"/>
    <w:rsid w:val="007154D9"/>
    <w:rsid w:val="007155A0"/>
    <w:rsid w:val="007156EA"/>
    <w:rsid w:val="00715753"/>
    <w:rsid w:val="00715760"/>
    <w:rsid w:val="00715792"/>
    <w:rsid w:val="007157B5"/>
    <w:rsid w:val="007157BF"/>
    <w:rsid w:val="0071586D"/>
    <w:rsid w:val="00715907"/>
    <w:rsid w:val="0071593E"/>
    <w:rsid w:val="00715A28"/>
    <w:rsid w:val="00715AB6"/>
    <w:rsid w:val="00715C0B"/>
    <w:rsid w:val="00715DCD"/>
    <w:rsid w:val="00715FCE"/>
    <w:rsid w:val="007160C7"/>
    <w:rsid w:val="007161A6"/>
    <w:rsid w:val="0071643E"/>
    <w:rsid w:val="0071647E"/>
    <w:rsid w:val="00716499"/>
    <w:rsid w:val="00716588"/>
    <w:rsid w:val="0071663E"/>
    <w:rsid w:val="00716681"/>
    <w:rsid w:val="0071679E"/>
    <w:rsid w:val="007167DB"/>
    <w:rsid w:val="0071681D"/>
    <w:rsid w:val="00716B4D"/>
    <w:rsid w:val="00716C63"/>
    <w:rsid w:val="00716E06"/>
    <w:rsid w:val="00716F19"/>
    <w:rsid w:val="00717095"/>
    <w:rsid w:val="007170DF"/>
    <w:rsid w:val="0071715C"/>
    <w:rsid w:val="0071718D"/>
    <w:rsid w:val="00717191"/>
    <w:rsid w:val="007171B9"/>
    <w:rsid w:val="00717367"/>
    <w:rsid w:val="00717475"/>
    <w:rsid w:val="0071772A"/>
    <w:rsid w:val="007178A0"/>
    <w:rsid w:val="00717994"/>
    <w:rsid w:val="007179C7"/>
    <w:rsid w:val="00717A8D"/>
    <w:rsid w:val="00717A9C"/>
    <w:rsid w:val="00717AD4"/>
    <w:rsid w:val="00717B19"/>
    <w:rsid w:val="00717B64"/>
    <w:rsid w:val="00717BD6"/>
    <w:rsid w:val="00717CFE"/>
    <w:rsid w:val="00717D92"/>
    <w:rsid w:val="00717E1C"/>
    <w:rsid w:val="00717E27"/>
    <w:rsid w:val="00717E4B"/>
    <w:rsid w:val="00717EA6"/>
    <w:rsid w:val="00717F39"/>
    <w:rsid w:val="00720123"/>
    <w:rsid w:val="0072012D"/>
    <w:rsid w:val="007201D6"/>
    <w:rsid w:val="0072020F"/>
    <w:rsid w:val="0072026E"/>
    <w:rsid w:val="007202BF"/>
    <w:rsid w:val="0072042D"/>
    <w:rsid w:val="00720462"/>
    <w:rsid w:val="00720474"/>
    <w:rsid w:val="007204EB"/>
    <w:rsid w:val="0072057D"/>
    <w:rsid w:val="007205E1"/>
    <w:rsid w:val="00720677"/>
    <w:rsid w:val="007207A7"/>
    <w:rsid w:val="00720917"/>
    <w:rsid w:val="00720950"/>
    <w:rsid w:val="00720A72"/>
    <w:rsid w:val="00720B17"/>
    <w:rsid w:val="00720D50"/>
    <w:rsid w:val="00720D55"/>
    <w:rsid w:val="00720DAB"/>
    <w:rsid w:val="00720E3A"/>
    <w:rsid w:val="00720F53"/>
    <w:rsid w:val="00720F75"/>
    <w:rsid w:val="00721009"/>
    <w:rsid w:val="00721129"/>
    <w:rsid w:val="00721368"/>
    <w:rsid w:val="007213C3"/>
    <w:rsid w:val="007214E8"/>
    <w:rsid w:val="007215DE"/>
    <w:rsid w:val="00721626"/>
    <w:rsid w:val="0072168F"/>
    <w:rsid w:val="007216B7"/>
    <w:rsid w:val="0072175A"/>
    <w:rsid w:val="00721788"/>
    <w:rsid w:val="0072189A"/>
    <w:rsid w:val="00721C4F"/>
    <w:rsid w:val="00721D27"/>
    <w:rsid w:val="00721D99"/>
    <w:rsid w:val="00721ED2"/>
    <w:rsid w:val="0072200F"/>
    <w:rsid w:val="007220AD"/>
    <w:rsid w:val="007223B4"/>
    <w:rsid w:val="007223C3"/>
    <w:rsid w:val="00722684"/>
    <w:rsid w:val="00722693"/>
    <w:rsid w:val="0072271C"/>
    <w:rsid w:val="007227F7"/>
    <w:rsid w:val="007229DF"/>
    <w:rsid w:val="00722B31"/>
    <w:rsid w:val="00722B50"/>
    <w:rsid w:val="00722C1F"/>
    <w:rsid w:val="00722C21"/>
    <w:rsid w:val="00722D85"/>
    <w:rsid w:val="00722E4D"/>
    <w:rsid w:val="00722E68"/>
    <w:rsid w:val="00722EA4"/>
    <w:rsid w:val="00722FF2"/>
    <w:rsid w:val="00723023"/>
    <w:rsid w:val="00723136"/>
    <w:rsid w:val="00723187"/>
    <w:rsid w:val="0072325D"/>
    <w:rsid w:val="007232C8"/>
    <w:rsid w:val="0072338A"/>
    <w:rsid w:val="007233A3"/>
    <w:rsid w:val="007233C4"/>
    <w:rsid w:val="00723472"/>
    <w:rsid w:val="007234F2"/>
    <w:rsid w:val="007235B9"/>
    <w:rsid w:val="0072371F"/>
    <w:rsid w:val="00723755"/>
    <w:rsid w:val="007237E0"/>
    <w:rsid w:val="00723915"/>
    <w:rsid w:val="007239D6"/>
    <w:rsid w:val="00723A38"/>
    <w:rsid w:val="00723BA0"/>
    <w:rsid w:val="00723BD3"/>
    <w:rsid w:val="00723C5B"/>
    <w:rsid w:val="00723C78"/>
    <w:rsid w:val="00723CB3"/>
    <w:rsid w:val="00723DB2"/>
    <w:rsid w:val="00723DDF"/>
    <w:rsid w:val="00723E15"/>
    <w:rsid w:val="00723ED8"/>
    <w:rsid w:val="00723F95"/>
    <w:rsid w:val="007240A4"/>
    <w:rsid w:val="0072410D"/>
    <w:rsid w:val="007241E4"/>
    <w:rsid w:val="007242C5"/>
    <w:rsid w:val="0072436A"/>
    <w:rsid w:val="007244EC"/>
    <w:rsid w:val="007245FC"/>
    <w:rsid w:val="00724703"/>
    <w:rsid w:val="00724A2C"/>
    <w:rsid w:val="00724A3C"/>
    <w:rsid w:val="00724A48"/>
    <w:rsid w:val="00724C6D"/>
    <w:rsid w:val="00724F89"/>
    <w:rsid w:val="007250A1"/>
    <w:rsid w:val="00725189"/>
    <w:rsid w:val="007251AD"/>
    <w:rsid w:val="0072520E"/>
    <w:rsid w:val="007252B8"/>
    <w:rsid w:val="00725321"/>
    <w:rsid w:val="00725516"/>
    <w:rsid w:val="0072552D"/>
    <w:rsid w:val="00725546"/>
    <w:rsid w:val="00725634"/>
    <w:rsid w:val="00725787"/>
    <w:rsid w:val="007257C1"/>
    <w:rsid w:val="007257E9"/>
    <w:rsid w:val="00725814"/>
    <w:rsid w:val="007258F1"/>
    <w:rsid w:val="00725908"/>
    <w:rsid w:val="0072592B"/>
    <w:rsid w:val="0072596D"/>
    <w:rsid w:val="00725B15"/>
    <w:rsid w:val="00725B3B"/>
    <w:rsid w:val="00725BFB"/>
    <w:rsid w:val="00725DC1"/>
    <w:rsid w:val="00725DD1"/>
    <w:rsid w:val="00725E1E"/>
    <w:rsid w:val="00725E6E"/>
    <w:rsid w:val="00725F7A"/>
    <w:rsid w:val="007260D6"/>
    <w:rsid w:val="0072621E"/>
    <w:rsid w:val="0072626A"/>
    <w:rsid w:val="00726283"/>
    <w:rsid w:val="0072634F"/>
    <w:rsid w:val="007265A6"/>
    <w:rsid w:val="00726630"/>
    <w:rsid w:val="0072668C"/>
    <w:rsid w:val="007266C6"/>
    <w:rsid w:val="007266D4"/>
    <w:rsid w:val="00726723"/>
    <w:rsid w:val="00726725"/>
    <w:rsid w:val="0072675C"/>
    <w:rsid w:val="007267A4"/>
    <w:rsid w:val="00726918"/>
    <w:rsid w:val="0072699D"/>
    <w:rsid w:val="00726A02"/>
    <w:rsid w:val="00726AB6"/>
    <w:rsid w:val="00726CE4"/>
    <w:rsid w:val="00726CFC"/>
    <w:rsid w:val="00726EAF"/>
    <w:rsid w:val="00726FE7"/>
    <w:rsid w:val="0072704C"/>
    <w:rsid w:val="007270FA"/>
    <w:rsid w:val="00727186"/>
    <w:rsid w:val="007271A5"/>
    <w:rsid w:val="00727279"/>
    <w:rsid w:val="00727399"/>
    <w:rsid w:val="0072745D"/>
    <w:rsid w:val="00727469"/>
    <w:rsid w:val="007274B2"/>
    <w:rsid w:val="00727514"/>
    <w:rsid w:val="007275C0"/>
    <w:rsid w:val="007276FB"/>
    <w:rsid w:val="0072771D"/>
    <w:rsid w:val="0072784F"/>
    <w:rsid w:val="00727A05"/>
    <w:rsid w:val="00727A2F"/>
    <w:rsid w:val="00727AB1"/>
    <w:rsid w:val="00727AC2"/>
    <w:rsid w:val="00727AFB"/>
    <w:rsid w:val="00727BC4"/>
    <w:rsid w:val="00727C71"/>
    <w:rsid w:val="00727CD4"/>
    <w:rsid w:val="00727D6B"/>
    <w:rsid w:val="00727E6C"/>
    <w:rsid w:val="00727F10"/>
    <w:rsid w:val="00727F1C"/>
    <w:rsid w:val="0073003E"/>
    <w:rsid w:val="007301D6"/>
    <w:rsid w:val="007303CC"/>
    <w:rsid w:val="0073065B"/>
    <w:rsid w:val="0073073F"/>
    <w:rsid w:val="007308D4"/>
    <w:rsid w:val="00730905"/>
    <w:rsid w:val="00730910"/>
    <w:rsid w:val="0073092F"/>
    <w:rsid w:val="00730A61"/>
    <w:rsid w:val="00730AC5"/>
    <w:rsid w:val="00730B20"/>
    <w:rsid w:val="00730B69"/>
    <w:rsid w:val="00730BF0"/>
    <w:rsid w:val="00730E3F"/>
    <w:rsid w:val="00730FBA"/>
    <w:rsid w:val="00731077"/>
    <w:rsid w:val="00731349"/>
    <w:rsid w:val="00731356"/>
    <w:rsid w:val="00731360"/>
    <w:rsid w:val="00731495"/>
    <w:rsid w:val="0073150B"/>
    <w:rsid w:val="00731589"/>
    <w:rsid w:val="007315E2"/>
    <w:rsid w:val="0073166C"/>
    <w:rsid w:val="0073169D"/>
    <w:rsid w:val="007316B3"/>
    <w:rsid w:val="00731730"/>
    <w:rsid w:val="00731755"/>
    <w:rsid w:val="00731826"/>
    <w:rsid w:val="007318E7"/>
    <w:rsid w:val="0073190A"/>
    <w:rsid w:val="00731C54"/>
    <w:rsid w:val="00731C9D"/>
    <w:rsid w:val="00731E65"/>
    <w:rsid w:val="007321A6"/>
    <w:rsid w:val="007321E2"/>
    <w:rsid w:val="00732258"/>
    <w:rsid w:val="0073238D"/>
    <w:rsid w:val="007323F4"/>
    <w:rsid w:val="00732545"/>
    <w:rsid w:val="007326DB"/>
    <w:rsid w:val="007327A1"/>
    <w:rsid w:val="007328B9"/>
    <w:rsid w:val="00732A39"/>
    <w:rsid w:val="00732A70"/>
    <w:rsid w:val="00732A84"/>
    <w:rsid w:val="00732A8C"/>
    <w:rsid w:val="00732ACB"/>
    <w:rsid w:val="00732ADF"/>
    <w:rsid w:val="00732B68"/>
    <w:rsid w:val="00732B99"/>
    <w:rsid w:val="00732BA3"/>
    <w:rsid w:val="00732BDE"/>
    <w:rsid w:val="00732BF3"/>
    <w:rsid w:val="00732CC4"/>
    <w:rsid w:val="00732D51"/>
    <w:rsid w:val="00732DAC"/>
    <w:rsid w:val="00732E44"/>
    <w:rsid w:val="00732F62"/>
    <w:rsid w:val="00733288"/>
    <w:rsid w:val="00733317"/>
    <w:rsid w:val="007333BE"/>
    <w:rsid w:val="0073360E"/>
    <w:rsid w:val="0073363F"/>
    <w:rsid w:val="00733687"/>
    <w:rsid w:val="00733776"/>
    <w:rsid w:val="0073386B"/>
    <w:rsid w:val="0073393E"/>
    <w:rsid w:val="00733940"/>
    <w:rsid w:val="0073399F"/>
    <w:rsid w:val="00733A44"/>
    <w:rsid w:val="00733A51"/>
    <w:rsid w:val="00733BAF"/>
    <w:rsid w:val="00733BFB"/>
    <w:rsid w:val="00733C46"/>
    <w:rsid w:val="00733CE0"/>
    <w:rsid w:val="00733D0C"/>
    <w:rsid w:val="00733D14"/>
    <w:rsid w:val="00733E59"/>
    <w:rsid w:val="00733E72"/>
    <w:rsid w:val="00733E8F"/>
    <w:rsid w:val="00733ED2"/>
    <w:rsid w:val="00734004"/>
    <w:rsid w:val="0073403C"/>
    <w:rsid w:val="0073404E"/>
    <w:rsid w:val="007340A2"/>
    <w:rsid w:val="007341EC"/>
    <w:rsid w:val="00734231"/>
    <w:rsid w:val="007342BB"/>
    <w:rsid w:val="00734323"/>
    <w:rsid w:val="00734399"/>
    <w:rsid w:val="00734401"/>
    <w:rsid w:val="00734688"/>
    <w:rsid w:val="00734733"/>
    <w:rsid w:val="00734881"/>
    <w:rsid w:val="0073499F"/>
    <w:rsid w:val="00734A28"/>
    <w:rsid w:val="00734B9D"/>
    <w:rsid w:val="00734C89"/>
    <w:rsid w:val="00734CCD"/>
    <w:rsid w:val="00734D76"/>
    <w:rsid w:val="00734E19"/>
    <w:rsid w:val="00734E38"/>
    <w:rsid w:val="00734E6C"/>
    <w:rsid w:val="00734F07"/>
    <w:rsid w:val="00734F9A"/>
    <w:rsid w:val="00735104"/>
    <w:rsid w:val="007351F2"/>
    <w:rsid w:val="00735231"/>
    <w:rsid w:val="0073526D"/>
    <w:rsid w:val="00735460"/>
    <w:rsid w:val="00735572"/>
    <w:rsid w:val="0073559E"/>
    <w:rsid w:val="0073561E"/>
    <w:rsid w:val="007356C4"/>
    <w:rsid w:val="00735742"/>
    <w:rsid w:val="007357B5"/>
    <w:rsid w:val="00735861"/>
    <w:rsid w:val="00735862"/>
    <w:rsid w:val="007358C7"/>
    <w:rsid w:val="007358D5"/>
    <w:rsid w:val="00735AB2"/>
    <w:rsid w:val="00735AC3"/>
    <w:rsid w:val="00735B7A"/>
    <w:rsid w:val="00735BDA"/>
    <w:rsid w:val="00735C41"/>
    <w:rsid w:val="00735F4B"/>
    <w:rsid w:val="00735FF9"/>
    <w:rsid w:val="007361CB"/>
    <w:rsid w:val="00736207"/>
    <w:rsid w:val="00736312"/>
    <w:rsid w:val="00736459"/>
    <w:rsid w:val="007364CE"/>
    <w:rsid w:val="00736728"/>
    <w:rsid w:val="00736759"/>
    <w:rsid w:val="00736890"/>
    <w:rsid w:val="007368A0"/>
    <w:rsid w:val="007368C1"/>
    <w:rsid w:val="00736941"/>
    <w:rsid w:val="00736B97"/>
    <w:rsid w:val="00736C87"/>
    <w:rsid w:val="00736CAD"/>
    <w:rsid w:val="00736CBE"/>
    <w:rsid w:val="00736DA7"/>
    <w:rsid w:val="00736DB9"/>
    <w:rsid w:val="00736DD1"/>
    <w:rsid w:val="00736E3D"/>
    <w:rsid w:val="00736E43"/>
    <w:rsid w:val="00736EFA"/>
    <w:rsid w:val="00736F72"/>
    <w:rsid w:val="007370F4"/>
    <w:rsid w:val="007371EA"/>
    <w:rsid w:val="0073727D"/>
    <w:rsid w:val="007372EC"/>
    <w:rsid w:val="00737340"/>
    <w:rsid w:val="0073744E"/>
    <w:rsid w:val="00737497"/>
    <w:rsid w:val="00737538"/>
    <w:rsid w:val="00737655"/>
    <w:rsid w:val="0073784B"/>
    <w:rsid w:val="00737A4E"/>
    <w:rsid w:val="00737ABA"/>
    <w:rsid w:val="00737E48"/>
    <w:rsid w:val="007400AB"/>
    <w:rsid w:val="0074012F"/>
    <w:rsid w:val="0074021C"/>
    <w:rsid w:val="00740244"/>
    <w:rsid w:val="007402B3"/>
    <w:rsid w:val="00740354"/>
    <w:rsid w:val="007404C3"/>
    <w:rsid w:val="00740550"/>
    <w:rsid w:val="0074057D"/>
    <w:rsid w:val="007405DC"/>
    <w:rsid w:val="00740623"/>
    <w:rsid w:val="0074072A"/>
    <w:rsid w:val="00740870"/>
    <w:rsid w:val="00740942"/>
    <w:rsid w:val="007409A6"/>
    <w:rsid w:val="00740B3E"/>
    <w:rsid w:val="00740CFF"/>
    <w:rsid w:val="00740D96"/>
    <w:rsid w:val="00740DC0"/>
    <w:rsid w:val="00740F63"/>
    <w:rsid w:val="00741054"/>
    <w:rsid w:val="00741211"/>
    <w:rsid w:val="007412AA"/>
    <w:rsid w:val="007412C4"/>
    <w:rsid w:val="00741313"/>
    <w:rsid w:val="007413CC"/>
    <w:rsid w:val="0074145D"/>
    <w:rsid w:val="0074161F"/>
    <w:rsid w:val="00741646"/>
    <w:rsid w:val="007416F5"/>
    <w:rsid w:val="007416FE"/>
    <w:rsid w:val="00741815"/>
    <w:rsid w:val="007418DB"/>
    <w:rsid w:val="00741994"/>
    <w:rsid w:val="00741AC5"/>
    <w:rsid w:val="00741B45"/>
    <w:rsid w:val="00741D31"/>
    <w:rsid w:val="0074207B"/>
    <w:rsid w:val="007420FE"/>
    <w:rsid w:val="00742185"/>
    <w:rsid w:val="007421AB"/>
    <w:rsid w:val="007421B4"/>
    <w:rsid w:val="007423F8"/>
    <w:rsid w:val="0074259C"/>
    <w:rsid w:val="007425BD"/>
    <w:rsid w:val="007428C5"/>
    <w:rsid w:val="0074298F"/>
    <w:rsid w:val="007429BD"/>
    <w:rsid w:val="00742A7F"/>
    <w:rsid w:val="00742D82"/>
    <w:rsid w:val="00742DB9"/>
    <w:rsid w:val="00742DE9"/>
    <w:rsid w:val="00742E9F"/>
    <w:rsid w:val="00742EA8"/>
    <w:rsid w:val="0074316A"/>
    <w:rsid w:val="0074325C"/>
    <w:rsid w:val="00743274"/>
    <w:rsid w:val="00743316"/>
    <w:rsid w:val="00743406"/>
    <w:rsid w:val="00743515"/>
    <w:rsid w:val="0074368E"/>
    <w:rsid w:val="007436D4"/>
    <w:rsid w:val="007437AD"/>
    <w:rsid w:val="007437B5"/>
    <w:rsid w:val="007439F4"/>
    <w:rsid w:val="00743A48"/>
    <w:rsid w:val="00743BB3"/>
    <w:rsid w:val="00743C13"/>
    <w:rsid w:val="00743CC3"/>
    <w:rsid w:val="00743CC8"/>
    <w:rsid w:val="00743D9F"/>
    <w:rsid w:val="00743E00"/>
    <w:rsid w:val="00743F12"/>
    <w:rsid w:val="00743F4E"/>
    <w:rsid w:val="0074405F"/>
    <w:rsid w:val="007440A9"/>
    <w:rsid w:val="0074411D"/>
    <w:rsid w:val="00744162"/>
    <w:rsid w:val="00744181"/>
    <w:rsid w:val="007441C2"/>
    <w:rsid w:val="007443D7"/>
    <w:rsid w:val="0074440E"/>
    <w:rsid w:val="007444EE"/>
    <w:rsid w:val="00744601"/>
    <w:rsid w:val="007448C2"/>
    <w:rsid w:val="00744911"/>
    <w:rsid w:val="00744A2E"/>
    <w:rsid w:val="00744BA9"/>
    <w:rsid w:val="00744D38"/>
    <w:rsid w:val="00744E6E"/>
    <w:rsid w:val="00744F57"/>
    <w:rsid w:val="00745138"/>
    <w:rsid w:val="007452FF"/>
    <w:rsid w:val="00745537"/>
    <w:rsid w:val="00745572"/>
    <w:rsid w:val="0074565C"/>
    <w:rsid w:val="007456B8"/>
    <w:rsid w:val="007456D7"/>
    <w:rsid w:val="007456E4"/>
    <w:rsid w:val="00745779"/>
    <w:rsid w:val="007457BE"/>
    <w:rsid w:val="00745845"/>
    <w:rsid w:val="0074586C"/>
    <w:rsid w:val="007458AB"/>
    <w:rsid w:val="0074593E"/>
    <w:rsid w:val="007459F3"/>
    <w:rsid w:val="00745A44"/>
    <w:rsid w:val="00745A80"/>
    <w:rsid w:val="00745A9F"/>
    <w:rsid w:val="00745B22"/>
    <w:rsid w:val="00745BD1"/>
    <w:rsid w:val="00745C6F"/>
    <w:rsid w:val="00745CF4"/>
    <w:rsid w:val="00745D3F"/>
    <w:rsid w:val="00745F28"/>
    <w:rsid w:val="00745FC0"/>
    <w:rsid w:val="007460CD"/>
    <w:rsid w:val="00746139"/>
    <w:rsid w:val="007461AA"/>
    <w:rsid w:val="007462FE"/>
    <w:rsid w:val="0074630A"/>
    <w:rsid w:val="007463E5"/>
    <w:rsid w:val="00746425"/>
    <w:rsid w:val="007464FA"/>
    <w:rsid w:val="0074660F"/>
    <w:rsid w:val="0074663A"/>
    <w:rsid w:val="00746786"/>
    <w:rsid w:val="00746894"/>
    <w:rsid w:val="007468A7"/>
    <w:rsid w:val="0074694D"/>
    <w:rsid w:val="00746A0C"/>
    <w:rsid w:val="00746CB3"/>
    <w:rsid w:val="00746E4A"/>
    <w:rsid w:val="00746E68"/>
    <w:rsid w:val="00746F14"/>
    <w:rsid w:val="007470D9"/>
    <w:rsid w:val="007470F5"/>
    <w:rsid w:val="00747122"/>
    <w:rsid w:val="007473C4"/>
    <w:rsid w:val="00747432"/>
    <w:rsid w:val="00747476"/>
    <w:rsid w:val="007474E7"/>
    <w:rsid w:val="007476BA"/>
    <w:rsid w:val="00747734"/>
    <w:rsid w:val="00747961"/>
    <w:rsid w:val="00747A86"/>
    <w:rsid w:val="00747CB6"/>
    <w:rsid w:val="00747D1C"/>
    <w:rsid w:val="00747E15"/>
    <w:rsid w:val="00747E41"/>
    <w:rsid w:val="00747EB2"/>
    <w:rsid w:val="00747F81"/>
    <w:rsid w:val="0075001F"/>
    <w:rsid w:val="00750098"/>
    <w:rsid w:val="007500AB"/>
    <w:rsid w:val="007500D8"/>
    <w:rsid w:val="00750174"/>
    <w:rsid w:val="00750228"/>
    <w:rsid w:val="00750240"/>
    <w:rsid w:val="00750281"/>
    <w:rsid w:val="007502AA"/>
    <w:rsid w:val="007503CA"/>
    <w:rsid w:val="007503FF"/>
    <w:rsid w:val="007504F4"/>
    <w:rsid w:val="007504FD"/>
    <w:rsid w:val="0075053F"/>
    <w:rsid w:val="00750594"/>
    <w:rsid w:val="007505BF"/>
    <w:rsid w:val="00750639"/>
    <w:rsid w:val="0075067D"/>
    <w:rsid w:val="0075098A"/>
    <w:rsid w:val="0075098D"/>
    <w:rsid w:val="00750A3E"/>
    <w:rsid w:val="00750A64"/>
    <w:rsid w:val="00750BE2"/>
    <w:rsid w:val="00750C2E"/>
    <w:rsid w:val="00750D73"/>
    <w:rsid w:val="00750E19"/>
    <w:rsid w:val="00750ECC"/>
    <w:rsid w:val="00750F1A"/>
    <w:rsid w:val="00751008"/>
    <w:rsid w:val="0075102D"/>
    <w:rsid w:val="0075111A"/>
    <w:rsid w:val="0075116E"/>
    <w:rsid w:val="0075129F"/>
    <w:rsid w:val="007513B2"/>
    <w:rsid w:val="007513DF"/>
    <w:rsid w:val="00751573"/>
    <w:rsid w:val="00751588"/>
    <w:rsid w:val="007515B2"/>
    <w:rsid w:val="0075161D"/>
    <w:rsid w:val="00751688"/>
    <w:rsid w:val="007516E0"/>
    <w:rsid w:val="00751758"/>
    <w:rsid w:val="007518FC"/>
    <w:rsid w:val="00751945"/>
    <w:rsid w:val="00751AD1"/>
    <w:rsid w:val="00751BB7"/>
    <w:rsid w:val="00751DE7"/>
    <w:rsid w:val="00751E10"/>
    <w:rsid w:val="00751E9E"/>
    <w:rsid w:val="00751F7C"/>
    <w:rsid w:val="007520BE"/>
    <w:rsid w:val="00752123"/>
    <w:rsid w:val="00752184"/>
    <w:rsid w:val="007522BF"/>
    <w:rsid w:val="007522CC"/>
    <w:rsid w:val="007524FD"/>
    <w:rsid w:val="0075259D"/>
    <w:rsid w:val="00752683"/>
    <w:rsid w:val="0075268D"/>
    <w:rsid w:val="007526A9"/>
    <w:rsid w:val="007527AB"/>
    <w:rsid w:val="0075294C"/>
    <w:rsid w:val="007529CC"/>
    <w:rsid w:val="00752A97"/>
    <w:rsid w:val="00752B8D"/>
    <w:rsid w:val="00752DDD"/>
    <w:rsid w:val="00752E41"/>
    <w:rsid w:val="00752FBB"/>
    <w:rsid w:val="00753047"/>
    <w:rsid w:val="007530F3"/>
    <w:rsid w:val="00753231"/>
    <w:rsid w:val="00753310"/>
    <w:rsid w:val="007533AE"/>
    <w:rsid w:val="007533BE"/>
    <w:rsid w:val="00753499"/>
    <w:rsid w:val="007534E6"/>
    <w:rsid w:val="007535FD"/>
    <w:rsid w:val="0075364D"/>
    <w:rsid w:val="007538F8"/>
    <w:rsid w:val="00753965"/>
    <w:rsid w:val="0075399D"/>
    <w:rsid w:val="007539A0"/>
    <w:rsid w:val="00753A2C"/>
    <w:rsid w:val="00753A61"/>
    <w:rsid w:val="00753B40"/>
    <w:rsid w:val="00753B5F"/>
    <w:rsid w:val="00753DAE"/>
    <w:rsid w:val="00753ECD"/>
    <w:rsid w:val="00753F3D"/>
    <w:rsid w:val="00753FEA"/>
    <w:rsid w:val="00754089"/>
    <w:rsid w:val="007541A9"/>
    <w:rsid w:val="00754309"/>
    <w:rsid w:val="00754323"/>
    <w:rsid w:val="0075432B"/>
    <w:rsid w:val="00754375"/>
    <w:rsid w:val="0075439A"/>
    <w:rsid w:val="00754499"/>
    <w:rsid w:val="007544CC"/>
    <w:rsid w:val="0075456B"/>
    <w:rsid w:val="00754585"/>
    <w:rsid w:val="00754605"/>
    <w:rsid w:val="00754693"/>
    <w:rsid w:val="007546C3"/>
    <w:rsid w:val="00754945"/>
    <w:rsid w:val="007549D2"/>
    <w:rsid w:val="00754A55"/>
    <w:rsid w:val="00754A71"/>
    <w:rsid w:val="00754AD3"/>
    <w:rsid w:val="00754C03"/>
    <w:rsid w:val="00754C58"/>
    <w:rsid w:val="00754D42"/>
    <w:rsid w:val="00754D47"/>
    <w:rsid w:val="00754D59"/>
    <w:rsid w:val="0075504F"/>
    <w:rsid w:val="0075515C"/>
    <w:rsid w:val="00755371"/>
    <w:rsid w:val="007553E1"/>
    <w:rsid w:val="0075544A"/>
    <w:rsid w:val="00755499"/>
    <w:rsid w:val="007554B2"/>
    <w:rsid w:val="007555F8"/>
    <w:rsid w:val="0075560D"/>
    <w:rsid w:val="007557F9"/>
    <w:rsid w:val="00755827"/>
    <w:rsid w:val="007558B0"/>
    <w:rsid w:val="00755905"/>
    <w:rsid w:val="00755AE0"/>
    <w:rsid w:val="00755B35"/>
    <w:rsid w:val="00755C68"/>
    <w:rsid w:val="00755C9A"/>
    <w:rsid w:val="00755E48"/>
    <w:rsid w:val="00755E78"/>
    <w:rsid w:val="00755F76"/>
    <w:rsid w:val="007560C9"/>
    <w:rsid w:val="00756107"/>
    <w:rsid w:val="007563FE"/>
    <w:rsid w:val="007564A0"/>
    <w:rsid w:val="00756811"/>
    <w:rsid w:val="007568AC"/>
    <w:rsid w:val="00756901"/>
    <w:rsid w:val="0075692E"/>
    <w:rsid w:val="007569EE"/>
    <w:rsid w:val="00756AC4"/>
    <w:rsid w:val="00756B1E"/>
    <w:rsid w:val="00756BA4"/>
    <w:rsid w:val="00756C45"/>
    <w:rsid w:val="00756C46"/>
    <w:rsid w:val="00756CBC"/>
    <w:rsid w:val="00756CD3"/>
    <w:rsid w:val="00756CDF"/>
    <w:rsid w:val="00756EC4"/>
    <w:rsid w:val="00756FFC"/>
    <w:rsid w:val="00757047"/>
    <w:rsid w:val="00757117"/>
    <w:rsid w:val="00757353"/>
    <w:rsid w:val="007577D9"/>
    <w:rsid w:val="007577FA"/>
    <w:rsid w:val="0075791B"/>
    <w:rsid w:val="00757AA4"/>
    <w:rsid w:val="00757B26"/>
    <w:rsid w:val="00757D33"/>
    <w:rsid w:val="00757E9A"/>
    <w:rsid w:val="00757F15"/>
    <w:rsid w:val="00760002"/>
    <w:rsid w:val="0076000F"/>
    <w:rsid w:val="0076009F"/>
    <w:rsid w:val="007600A1"/>
    <w:rsid w:val="00760110"/>
    <w:rsid w:val="007601E9"/>
    <w:rsid w:val="007602FB"/>
    <w:rsid w:val="007606C1"/>
    <w:rsid w:val="0076081C"/>
    <w:rsid w:val="007608CE"/>
    <w:rsid w:val="007609E4"/>
    <w:rsid w:val="00760A69"/>
    <w:rsid w:val="00760AAB"/>
    <w:rsid w:val="00760B2B"/>
    <w:rsid w:val="00760B7C"/>
    <w:rsid w:val="00760BEC"/>
    <w:rsid w:val="00760C07"/>
    <w:rsid w:val="00760FE3"/>
    <w:rsid w:val="007611F7"/>
    <w:rsid w:val="007613BA"/>
    <w:rsid w:val="007613E5"/>
    <w:rsid w:val="00761494"/>
    <w:rsid w:val="00761508"/>
    <w:rsid w:val="00761524"/>
    <w:rsid w:val="007616D8"/>
    <w:rsid w:val="007617BE"/>
    <w:rsid w:val="00761814"/>
    <w:rsid w:val="0076182F"/>
    <w:rsid w:val="00761853"/>
    <w:rsid w:val="00761870"/>
    <w:rsid w:val="00761945"/>
    <w:rsid w:val="00761980"/>
    <w:rsid w:val="007619B7"/>
    <w:rsid w:val="00761A95"/>
    <w:rsid w:val="00761B64"/>
    <w:rsid w:val="00761BFE"/>
    <w:rsid w:val="00761C37"/>
    <w:rsid w:val="00761E8D"/>
    <w:rsid w:val="00761FA8"/>
    <w:rsid w:val="00762110"/>
    <w:rsid w:val="00762130"/>
    <w:rsid w:val="007621B6"/>
    <w:rsid w:val="00762275"/>
    <w:rsid w:val="007622FF"/>
    <w:rsid w:val="00762366"/>
    <w:rsid w:val="00762639"/>
    <w:rsid w:val="0076271B"/>
    <w:rsid w:val="00762760"/>
    <w:rsid w:val="007627F3"/>
    <w:rsid w:val="00762A24"/>
    <w:rsid w:val="00762A6F"/>
    <w:rsid w:val="00762C18"/>
    <w:rsid w:val="00762CFC"/>
    <w:rsid w:val="00762D97"/>
    <w:rsid w:val="00762E09"/>
    <w:rsid w:val="00762E58"/>
    <w:rsid w:val="00762E9E"/>
    <w:rsid w:val="00762EF2"/>
    <w:rsid w:val="00763001"/>
    <w:rsid w:val="007630C4"/>
    <w:rsid w:val="00763344"/>
    <w:rsid w:val="007633CC"/>
    <w:rsid w:val="007634CA"/>
    <w:rsid w:val="007636CC"/>
    <w:rsid w:val="0076370A"/>
    <w:rsid w:val="00763A7D"/>
    <w:rsid w:val="00763B7F"/>
    <w:rsid w:val="00763CA6"/>
    <w:rsid w:val="00763CAA"/>
    <w:rsid w:val="00763D35"/>
    <w:rsid w:val="00763D51"/>
    <w:rsid w:val="00763D9A"/>
    <w:rsid w:val="00763E83"/>
    <w:rsid w:val="00763E89"/>
    <w:rsid w:val="00763EE8"/>
    <w:rsid w:val="00764239"/>
    <w:rsid w:val="0076423F"/>
    <w:rsid w:val="00764277"/>
    <w:rsid w:val="00764451"/>
    <w:rsid w:val="00764460"/>
    <w:rsid w:val="007644C2"/>
    <w:rsid w:val="0076454C"/>
    <w:rsid w:val="007646D3"/>
    <w:rsid w:val="007646E9"/>
    <w:rsid w:val="00764761"/>
    <w:rsid w:val="00764797"/>
    <w:rsid w:val="007647C8"/>
    <w:rsid w:val="0076487F"/>
    <w:rsid w:val="007648D4"/>
    <w:rsid w:val="00764963"/>
    <w:rsid w:val="00764B68"/>
    <w:rsid w:val="00764C5C"/>
    <w:rsid w:val="00764CB9"/>
    <w:rsid w:val="0076508C"/>
    <w:rsid w:val="0076508E"/>
    <w:rsid w:val="00765093"/>
    <w:rsid w:val="007650F4"/>
    <w:rsid w:val="00765158"/>
    <w:rsid w:val="0076515E"/>
    <w:rsid w:val="0076519D"/>
    <w:rsid w:val="007652C6"/>
    <w:rsid w:val="007652E7"/>
    <w:rsid w:val="0076552D"/>
    <w:rsid w:val="0076554F"/>
    <w:rsid w:val="00765565"/>
    <w:rsid w:val="00765623"/>
    <w:rsid w:val="0076565A"/>
    <w:rsid w:val="00765664"/>
    <w:rsid w:val="00765859"/>
    <w:rsid w:val="0076588A"/>
    <w:rsid w:val="007658F5"/>
    <w:rsid w:val="00765976"/>
    <w:rsid w:val="007659AE"/>
    <w:rsid w:val="007659FF"/>
    <w:rsid w:val="00765A1A"/>
    <w:rsid w:val="00765AC5"/>
    <w:rsid w:val="00765AD6"/>
    <w:rsid w:val="00765B04"/>
    <w:rsid w:val="00765BE0"/>
    <w:rsid w:val="00765D9D"/>
    <w:rsid w:val="007660A4"/>
    <w:rsid w:val="007660D0"/>
    <w:rsid w:val="0076615B"/>
    <w:rsid w:val="00766256"/>
    <w:rsid w:val="007663B6"/>
    <w:rsid w:val="0076644B"/>
    <w:rsid w:val="0076662E"/>
    <w:rsid w:val="007666C6"/>
    <w:rsid w:val="007667A4"/>
    <w:rsid w:val="00766855"/>
    <w:rsid w:val="007669F2"/>
    <w:rsid w:val="00766BC6"/>
    <w:rsid w:val="00766CD9"/>
    <w:rsid w:val="00766D8B"/>
    <w:rsid w:val="00766E1E"/>
    <w:rsid w:val="00766E2A"/>
    <w:rsid w:val="00766E3E"/>
    <w:rsid w:val="00766EBE"/>
    <w:rsid w:val="00766F22"/>
    <w:rsid w:val="00766F6A"/>
    <w:rsid w:val="00767036"/>
    <w:rsid w:val="00767059"/>
    <w:rsid w:val="007671BE"/>
    <w:rsid w:val="007672B7"/>
    <w:rsid w:val="007672B9"/>
    <w:rsid w:val="0076749A"/>
    <w:rsid w:val="007674AD"/>
    <w:rsid w:val="00767530"/>
    <w:rsid w:val="007676CC"/>
    <w:rsid w:val="007677E5"/>
    <w:rsid w:val="007678A8"/>
    <w:rsid w:val="00767909"/>
    <w:rsid w:val="00767987"/>
    <w:rsid w:val="00767A78"/>
    <w:rsid w:val="00767C11"/>
    <w:rsid w:val="00767C3B"/>
    <w:rsid w:val="00767D20"/>
    <w:rsid w:val="00767E3F"/>
    <w:rsid w:val="00767FC4"/>
    <w:rsid w:val="00770131"/>
    <w:rsid w:val="007701EE"/>
    <w:rsid w:val="007701F9"/>
    <w:rsid w:val="0077046D"/>
    <w:rsid w:val="00770537"/>
    <w:rsid w:val="007706B4"/>
    <w:rsid w:val="00770993"/>
    <w:rsid w:val="00770C75"/>
    <w:rsid w:val="00770CB4"/>
    <w:rsid w:val="00770D96"/>
    <w:rsid w:val="00770EA8"/>
    <w:rsid w:val="00770F52"/>
    <w:rsid w:val="00771379"/>
    <w:rsid w:val="007714A6"/>
    <w:rsid w:val="0077167E"/>
    <w:rsid w:val="007716A2"/>
    <w:rsid w:val="00771717"/>
    <w:rsid w:val="0077175E"/>
    <w:rsid w:val="007717F5"/>
    <w:rsid w:val="007718B6"/>
    <w:rsid w:val="00771BCB"/>
    <w:rsid w:val="00771EFF"/>
    <w:rsid w:val="00771F95"/>
    <w:rsid w:val="00771FB8"/>
    <w:rsid w:val="0077204D"/>
    <w:rsid w:val="00772589"/>
    <w:rsid w:val="00772643"/>
    <w:rsid w:val="007726F1"/>
    <w:rsid w:val="007727AF"/>
    <w:rsid w:val="007727B2"/>
    <w:rsid w:val="00772865"/>
    <w:rsid w:val="007728AA"/>
    <w:rsid w:val="007728E1"/>
    <w:rsid w:val="007728F9"/>
    <w:rsid w:val="0077290F"/>
    <w:rsid w:val="007729A7"/>
    <w:rsid w:val="007729EC"/>
    <w:rsid w:val="00772A18"/>
    <w:rsid w:val="00772D31"/>
    <w:rsid w:val="00772D35"/>
    <w:rsid w:val="00772D9B"/>
    <w:rsid w:val="00772EC4"/>
    <w:rsid w:val="00772F1F"/>
    <w:rsid w:val="00772FCC"/>
    <w:rsid w:val="00772FDA"/>
    <w:rsid w:val="007730DE"/>
    <w:rsid w:val="00773253"/>
    <w:rsid w:val="007734E4"/>
    <w:rsid w:val="0077352A"/>
    <w:rsid w:val="0077358D"/>
    <w:rsid w:val="007735AF"/>
    <w:rsid w:val="0077363C"/>
    <w:rsid w:val="00773703"/>
    <w:rsid w:val="00773772"/>
    <w:rsid w:val="0077389E"/>
    <w:rsid w:val="00773993"/>
    <w:rsid w:val="007739C4"/>
    <w:rsid w:val="007739C9"/>
    <w:rsid w:val="00773AA2"/>
    <w:rsid w:val="00773AB9"/>
    <w:rsid w:val="00773C08"/>
    <w:rsid w:val="00773CF7"/>
    <w:rsid w:val="00773D11"/>
    <w:rsid w:val="00773DBC"/>
    <w:rsid w:val="00773DF5"/>
    <w:rsid w:val="00773E14"/>
    <w:rsid w:val="007740B1"/>
    <w:rsid w:val="007743EA"/>
    <w:rsid w:val="007748BF"/>
    <w:rsid w:val="00774919"/>
    <w:rsid w:val="00774AFE"/>
    <w:rsid w:val="00774B9E"/>
    <w:rsid w:val="00774BA7"/>
    <w:rsid w:val="00774BAB"/>
    <w:rsid w:val="00774C47"/>
    <w:rsid w:val="00774C8C"/>
    <w:rsid w:val="00774D2C"/>
    <w:rsid w:val="00774D84"/>
    <w:rsid w:val="00774EE8"/>
    <w:rsid w:val="00774FBC"/>
    <w:rsid w:val="00775086"/>
    <w:rsid w:val="00775183"/>
    <w:rsid w:val="007751EC"/>
    <w:rsid w:val="00775331"/>
    <w:rsid w:val="00775661"/>
    <w:rsid w:val="0077576D"/>
    <w:rsid w:val="007757C0"/>
    <w:rsid w:val="0077586E"/>
    <w:rsid w:val="0077589F"/>
    <w:rsid w:val="00775961"/>
    <w:rsid w:val="00775A4E"/>
    <w:rsid w:val="00775A62"/>
    <w:rsid w:val="00775AB0"/>
    <w:rsid w:val="00775C5E"/>
    <w:rsid w:val="00775C6D"/>
    <w:rsid w:val="00775CB5"/>
    <w:rsid w:val="00775CC7"/>
    <w:rsid w:val="00775D2C"/>
    <w:rsid w:val="00775E0F"/>
    <w:rsid w:val="00775E16"/>
    <w:rsid w:val="0077603B"/>
    <w:rsid w:val="00776048"/>
    <w:rsid w:val="00776083"/>
    <w:rsid w:val="007760E0"/>
    <w:rsid w:val="0077623D"/>
    <w:rsid w:val="007762F0"/>
    <w:rsid w:val="007763B7"/>
    <w:rsid w:val="007765CB"/>
    <w:rsid w:val="00776644"/>
    <w:rsid w:val="007766BE"/>
    <w:rsid w:val="007766D7"/>
    <w:rsid w:val="00776756"/>
    <w:rsid w:val="00776973"/>
    <w:rsid w:val="00776C3D"/>
    <w:rsid w:val="00776D32"/>
    <w:rsid w:val="00776D86"/>
    <w:rsid w:val="00776E47"/>
    <w:rsid w:val="00776EC8"/>
    <w:rsid w:val="00776F3B"/>
    <w:rsid w:val="00776FA4"/>
    <w:rsid w:val="007770B5"/>
    <w:rsid w:val="007772B3"/>
    <w:rsid w:val="00777318"/>
    <w:rsid w:val="00777437"/>
    <w:rsid w:val="00777545"/>
    <w:rsid w:val="007775CD"/>
    <w:rsid w:val="0077763B"/>
    <w:rsid w:val="00777673"/>
    <w:rsid w:val="00777689"/>
    <w:rsid w:val="007776EE"/>
    <w:rsid w:val="007776F6"/>
    <w:rsid w:val="00777744"/>
    <w:rsid w:val="007777A4"/>
    <w:rsid w:val="007777F2"/>
    <w:rsid w:val="0077783D"/>
    <w:rsid w:val="007778BA"/>
    <w:rsid w:val="0077799B"/>
    <w:rsid w:val="00777AAD"/>
    <w:rsid w:val="00777AD0"/>
    <w:rsid w:val="00777AD7"/>
    <w:rsid w:val="00777DDC"/>
    <w:rsid w:val="00777E64"/>
    <w:rsid w:val="00777E7F"/>
    <w:rsid w:val="00777EA7"/>
    <w:rsid w:val="00780132"/>
    <w:rsid w:val="007801F1"/>
    <w:rsid w:val="00780323"/>
    <w:rsid w:val="007803E2"/>
    <w:rsid w:val="007806A1"/>
    <w:rsid w:val="00780816"/>
    <w:rsid w:val="007809B3"/>
    <w:rsid w:val="00780BFA"/>
    <w:rsid w:val="00780C76"/>
    <w:rsid w:val="00780C91"/>
    <w:rsid w:val="00780EFB"/>
    <w:rsid w:val="00780F6B"/>
    <w:rsid w:val="00780FE9"/>
    <w:rsid w:val="00780FF1"/>
    <w:rsid w:val="00781013"/>
    <w:rsid w:val="00781118"/>
    <w:rsid w:val="00781220"/>
    <w:rsid w:val="00781309"/>
    <w:rsid w:val="0078142D"/>
    <w:rsid w:val="00781468"/>
    <w:rsid w:val="007814BA"/>
    <w:rsid w:val="00781623"/>
    <w:rsid w:val="0078166A"/>
    <w:rsid w:val="007816A8"/>
    <w:rsid w:val="007816D8"/>
    <w:rsid w:val="00781909"/>
    <w:rsid w:val="007819BD"/>
    <w:rsid w:val="00781A9F"/>
    <w:rsid w:val="00781B9D"/>
    <w:rsid w:val="00781CC4"/>
    <w:rsid w:val="00781D1D"/>
    <w:rsid w:val="00781DF1"/>
    <w:rsid w:val="00781E1B"/>
    <w:rsid w:val="00781EF6"/>
    <w:rsid w:val="007820D4"/>
    <w:rsid w:val="00782155"/>
    <w:rsid w:val="00782288"/>
    <w:rsid w:val="007822C0"/>
    <w:rsid w:val="0078230F"/>
    <w:rsid w:val="0078261B"/>
    <w:rsid w:val="007826D1"/>
    <w:rsid w:val="00782772"/>
    <w:rsid w:val="007827B7"/>
    <w:rsid w:val="0078282F"/>
    <w:rsid w:val="007828DF"/>
    <w:rsid w:val="00782942"/>
    <w:rsid w:val="00782965"/>
    <w:rsid w:val="00782A05"/>
    <w:rsid w:val="00782AB3"/>
    <w:rsid w:val="00782AF0"/>
    <w:rsid w:val="00782B5F"/>
    <w:rsid w:val="00782BBE"/>
    <w:rsid w:val="00782C5C"/>
    <w:rsid w:val="00782D15"/>
    <w:rsid w:val="00782DCB"/>
    <w:rsid w:val="00782F62"/>
    <w:rsid w:val="00782FA7"/>
    <w:rsid w:val="00783071"/>
    <w:rsid w:val="00783078"/>
    <w:rsid w:val="007830F9"/>
    <w:rsid w:val="0078311A"/>
    <w:rsid w:val="00783353"/>
    <w:rsid w:val="0078335A"/>
    <w:rsid w:val="00783371"/>
    <w:rsid w:val="007833B6"/>
    <w:rsid w:val="0078349B"/>
    <w:rsid w:val="007834CC"/>
    <w:rsid w:val="0078353E"/>
    <w:rsid w:val="0078358B"/>
    <w:rsid w:val="00783707"/>
    <w:rsid w:val="00783800"/>
    <w:rsid w:val="0078381A"/>
    <w:rsid w:val="007838F2"/>
    <w:rsid w:val="00783917"/>
    <w:rsid w:val="00783926"/>
    <w:rsid w:val="0078398D"/>
    <w:rsid w:val="0078399B"/>
    <w:rsid w:val="00783AAE"/>
    <w:rsid w:val="00783AE0"/>
    <w:rsid w:val="00783BD9"/>
    <w:rsid w:val="00783D20"/>
    <w:rsid w:val="007840B0"/>
    <w:rsid w:val="007841B1"/>
    <w:rsid w:val="007842D9"/>
    <w:rsid w:val="007844AA"/>
    <w:rsid w:val="007844EB"/>
    <w:rsid w:val="0078479E"/>
    <w:rsid w:val="007847B4"/>
    <w:rsid w:val="007847C6"/>
    <w:rsid w:val="007848A2"/>
    <w:rsid w:val="00784A32"/>
    <w:rsid w:val="00784AA9"/>
    <w:rsid w:val="00784C59"/>
    <w:rsid w:val="00784D24"/>
    <w:rsid w:val="00784D6C"/>
    <w:rsid w:val="00784E1C"/>
    <w:rsid w:val="00784E6F"/>
    <w:rsid w:val="00784EB4"/>
    <w:rsid w:val="00784F5E"/>
    <w:rsid w:val="00784FAE"/>
    <w:rsid w:val="00785048"/>
    <w:rsid w:val="0078513B"/>
    <w:rsid w:val="0078540C"/>
    <w:rsid w:val="007854C2"/>
    <w:rsid w:val="0078550C"/>
    <w:rsid w:val="00785548"/>
    <w:rsid w:val="00785940"/>
    <w:rsid w:val="00785A0C"/>
    <w:rsid w:val="00785ADA"/>
    <w:rsid w:val="00785BAD"/>
    <w:rsid w:val="00785D61"/>
    <w:rsid w:val="00785FA1"/>
    <w:rsid w:val="007862A1"/>
    <w:rsid w:val="00786314"/>
    <w:rsid w:val="00786412"/>
    <w:rsid w:val="0078644A"/>
    <w:rsid w:val="007864A6"/>
    <w:rsid w:val="0078652D"/>
    <w:rsid w:val="00786593"/>
    <w:rsid w:val="007869E6"/>
    <w:rsid w:val="00786B8F"/>
    <w:rsid w:val="00786DFA"/>
    <w:rsid w:val="00786E8D"/>
    <w:rsid w:val="0078700A"/>
    <w:rsid w:val="00787084"/>
    <w:rsid w:val="007871C2"/>
    <w:rsid w:val="007872B3"/>
    <w:rsid w:val="007872EC"/>
    <w:rsid w:val="007872FE"/>
    <w:rsid w:val="0078753E"/>
    <w:rsid w:val="0078755C"/>
    <w:rsid w:val="00787572"/>
    <w:rsid w:val="00787791"/>
    <w:rsid w:val="007877C7"/>
    <w:rsid w:val="0078781D"/>
    <w:rsid w:val="00787A28"/>
    <w:rsid w:val="00787AA8"/>
    <w:rsid w:val="00787B20"/>
    <w:rsid w:val="00787B3F"/>
    <w:rsid w:val="00787BB4"/>
    <w:rsid w:val="00787CD0"/>
    <w:rsid w:val="00787FC7"/>
    <w:rsid w:val="0079006A"/>
    <w:rsid w:val="007901CC"/>
    <w:rsid w:val="007901D6"/>
    <w:rsid w:val="00790209"/>
    <w:rsid w:val="0079021A"/>
    <w:rsid w:val="007904C9"/>
    <w:rsid w:val="007904F9"/>
    <w:rsid w:val="0079054C"/>
    <w:rsid w:val="007905E6"/>
    <w:rsid w:val="0079064E"/>
    <w:rsid w:val="00790696"/>
    <w:rsid w:val="00790701"/>
    <w:rsid w:val="007907FE"/>
    <w:rsid w:val="00790832"/>
    <w:rsid w:val="00790A2E"/>
    <w:rsid w:val="00790A4B"/>
    <w:rsid w:val="00790AFB"/>
    <w:rsid w:val="00790C82"/>
    <w:rsid w:val="00790D74"/>
    <w:rsid w:val="00790DA0"/>
    <w:rsid w:val="00790FED"/>
    <w:rsid w:val="00791064"/>
    <w:rsid w:val="00791066"/>
    <w:rsid w:val="00791085"/>
    <w:rsid w:val="007911C4"/>
    <w:rsid w:val="007912F5"/>
    <w:rsid w:val="007913F3"/>
    <w:rsid w:val="007914C0"/>
    <w:rsid w:val="0079155D"/>
    <w:rsid w:val="007915BA"/>
    <w:rsid w:val="007916F3"/>
    <w:rsid w:val="0079187C"/>
    <w:rsid w:val="00791A50"/>
    <w:rsid w:val="00791A65"/>
    <w:rsid w:val="00791B5B"/>
    <w:rsid w:val="00791BE0"/>
    <w:rsid w:val="00791C13"/>
    <w:rsid w:val="00791C6A"/>
    <w:rsid w:val="00791C80"/>
    <w:rsid w:val="00791CCE"/>
    <w:rsid w:val="00791DB5"/>
    <w:rsid w:val="00791FA5"/>
    <w:rsid w:val="00791FCF"/>
    <w:rsid w:val="00792041"/>
    <w:rsid w:val="0079207D"/>
    <w:rsid w:val="00792224"/>
    <w:rsid w:val="0079229E"/>
    <w:rsid w:val="007924A2"/>
    <w:rsid w:val="007925C3"/>
    <w:rsid w:val="0079270A"/>
    <w:rsid w:val="00792943"/>
    <w:rsid w:val="00792EF7"/>
    <w:rsid w:val="0079331D"/>
    <w:rsid w:val="007933CC"/>
    <w:rsid w:val="007933E4"/>
    <w:rsid w:val="007933EF"/>
    <w:rsid w:val="00793403"/>
    <w:rsid w:val="0079341F"/>
    <w:rsid w:val="0079351A"/>
    <w:rsid w:val="0079352C"/>
    <w:rsid w:val="007936AD"/>
    <w:rsid w:val="007938E2"/>
    <w:rsid w:val="00793A2C"/>
    <w:rsid w:val="00793AAC"/>
    <w:rsid w:val="00793ABB"/>
    <w:rsid w:val="00793B26"/>
    <w:rsid w:val="00793B7E"/>
    <w:rsid w:val="00793CDB"/>
    <w:rsid w:val="00793CEC"/>
    <w:rsid w:val="00793D81"/>
    <w:rsid w:val="00793DFA"/>
    <w:rsid w:val="00793E08"/>
    <w:rsid w:val="00793E3D"/>
    <w:rsid w:val="00793E7A"/>
    <w:rsid w:val="00793F23"/>
    <w:rsid w:val="00793F83"/>
    <w:rsid w:val="00794001"/>
    <w:rsid w:val="00794061"/>
    <w:rsid w:val="007941D1"/>
    <w:rsid w:val="00794338"/>
    <w:rsid w:val="0079435C"/>
    <w:rsid w:val="007943C0"/>
    <w:rsid w:val="0079453E"/>
    <w:rsid w:val="00794625"/>
    <w:rsid w:val="00794693"/>
    <w:rsid w:val="007948B9"/>
    <w:rsid w:val="0079494F"/>
    <w:rsid w:val="00794B63"/>
    <w:rsid w:val="00794B67"/>
    <w:rsid w:val="00794C2C"/>
    <w:rsid w:val="00794C61"/>
    <w:rsid w:val="00794C98"/>
    <w:rsid w:val="00794D28"/>
    <w:rsid w:val="00794DAB"/>
    <w:rsid w:val="00794E30"/>
    <w:rsid w:val="00794EC9"/>
    <w:rsid w:val="00794F4D"/>
    <w:rsid w:val="00794F88"/>
    <w:rsid w:val="00794FA0"/>
    <w:rsid w:val="00795030"/>
    <w:rsid w:val="007950CA"/>
    <w:rsid w:val="00795143"/>
    <w:rsid w:val="00795215"/>
    <w:rsid w:val="00795291"/>
    <w:rsid w:val="007952D8"/>
    <w:rsid w:val="00795318"/>
    <w:rsid w:val="00795811"/>
    <w:rsid w:val="00795959"/>
    <w:rsid w:val="00795A5F"/>
    <w:rsid w:val="00795ADB"/>
    <w:rsid w:val="00795B08"/>
    <w:rsid w:val="00795BC4"/>
    <w:rsid w:val="00795C14"/>
    <w:rsid w:val="00795C96"/>
    <w:rsid w:val="00795CD0"/>
    <w:rsid w:val="00795EE6"/>
    <w:rsid w:val="00795F26"/>
    <w:rsid w:val="007960FE"/>
    <w:rsid w:val="00796198"/>
    <w:rsid w:val="0079629C"/>
    <w:rsid w:val="007962B9"/>
    <w:rsid w:val="0079630A"/>
    <w:rsid w:val="00796497"/>
    <w:rsid w:val="00796536"/>
    <w:rsid w:val="007965A7"/>
    <w:rsid w:val="007965FB"/>
    <w:rsid w:val="0079667D"/>
    <w:rsid w:val="00796712"/>
    <w:rsid w:val="00796774"/>
    <w:rsid w:val="00796850"/>
    <w:rsid w:val="00796928"/>
    <w:rsid w:val="00796957"/>
    <w:rsid w:val="00796C97"/>
    <w:rsid w:val="00796D01"/>
    <w:rsid w:val="00796EC3"/>
    <w:rsid w:val="00796FE4"/>
    <w:rsid w:val="007973BB"/>
    <w:rsid w:val="0079744C"/>
    <w:rsid w:val="007974F7"/>
    <w:rsid w:val="007976E5"/>
    <w:rsid w:val="0079776A"/>
    <w:rsid w:val="007977A3"/>
    <w:rsid w:val="00797AB5"/>
    <w:rsid w:val="00797AE0"/>
    <w:rsid w:val="00797CA4"/>
    <w:rsid w:val="00797E76"/>
    <w:rsid w:val="007A00D4"/>
    <w:rsid w:val="007A01A7"/>
    <w:rsid w:val="007A04DE"/>
    <w:rsid w:val="007A0568"/>
    <w:rsid w:val="007A0593"/>
    <w:rsid w:val="007A06E7"/>
    <w:rsid w:val="007A072D"/>
    <w:rsid w:val="007A0784"/>
    <w:rsid w:val="007A0827"/>
    <w:rsid w:val="007A08B8"/>
    <w:rsid w:val="007A09A3"/>
    <w:rsid w:val="007A0A3C"/>
    <w:rsid w:val="007A0AFB"/>
    <w:rsid w:val="007A0B94"/>
    <w:rsid w:val="007A0BD9"/>
    <w:rsid w:val="007A0D74"/>
    <w:rsid w:val="007A11B4"/>
    <w:rsid w:val="007A1299"/>
    <w:rsid w:val="007A1335"/>
    <w:rsid w:val="007A1355"/>
    <w:rsid w:val="007A136B"/>
    <w:rsid w:val="007A1522"/>
    <w:rsid w:val="007A1636"/>
    <w:rsid w:val="007A17B0"/>
    <w:rsid w:val="007A17B9"/>
    <w:rsid w:val="007A17C7"/>
    <w:rsid w:val="007A18B8"/>
    <w:rsid w:val="007A1BE1"/>
    <w:rsid w:val="007A1DC4"/>
    <w:rsid w:val="007A1EEC"/>
    <w:rsid w:val="007A201E"/>
    <w:rsid w:val="007A20D3"/>
    <w:rsid w:val="007A2184"/>
    <w:rsid w:val="007A22FA"/>
    <w:rsid w:val="007A2674"/>
    <w:rsid w:val="007A26F0"/>
    <w:rsid w:val="007A2718"/>
    <w:rsid w:val="007A2833"/>
    <w:rsid w:val="007A2845"/>
    <w:rsid w:val="007A2861"/>
    <w:rsid w:val="007A28CF"/>
    <w:rsid w:val="007A2B8A"/>
    <w:rsid w:val="007A2C58"/>
    <w:rsid w:val="007A2CAB"/>
    <w:rsid w:val="007A3066"/>
    <w:rsid w:val="007A30B2"/>
    <w:rsid w:val="007A312A"/>
    <w:rsid w:val="007A31C4"/>
    <w:rsid w:val="007A33F7"/>
    <w:rsid w:val="007A3521"/>
    <w:rsid w:val="007A3652"/>
    <w:rsid w:val="007A3794"/>
    <w:rsid w:val="007A37E5"/>
    <w:rsid w:val="007A37E8"/>
    <w:rsid w:val="007A3894"/>
    <w:rsid w:val="007A389C"/>
    <w:rsid w:val="007A3957"/>
    <w:rsid w:val="007A3964"/>
    <w:rsid w:val="007A39A2"/>
    <w:rsid w:val="007A3B18"/>
    <w:rsid w:val="007A3BEB"/>
    <w:rsid w:val="007A3E67"/>
    <w:rsid w:val="007A3E71"/>
    <w:rsid w:val="007A3EBE"/>
    <w:rsid w:val="007A3ED8"/>
    <w:rsid w:val="007A4017"/>
    <w:rsid w:val="007A4090"/>
    <w:rsid w:val="007A409D"/>
    <w:rsid w:val="007A40EC"/>
    <w:rsid w:val="007A4464"/>
    <w:rsid w:val="007A47DA"/>
    <w:rsid w:val="007A4814"/>
    <w:rsid w:val="007A48CF"/>
    <w:rsid w:val="007A4A4D"/>
    <w:rsid w:val="007A4AE4"/>
    <w:rsid w:val="007A4B29"/>
    <w:rsid w:val="007A4B33"/>
    <w:rsid w:val="007A4B41"/>
    <w:rsid w:val="007A4CD9"/>
    <w:rsid w:val="007A4D17"/>
    <w:rsid w:val="007A4DA3"/>
    <w:rsid w:val="007A4E79"/>
    <w:rsid w:val="007A4EF3"/>
    <w:rsid w:val="007A5053"/>
    <w:rsid w:val="007A505A"/>
    <w:rsid w:val="007A505B"/>
    <w:rsid w:val="007A5067"/>
    <w:rsid w:val="007A50F8"/>
    <w:rsid w:val="007A5171"/>
    <w:rsid w:val="007A545F"/>
    <w:rsid w:val="007A54D0"/>
    <w:rsid w:val="007A54DC"/>
    <w:rsid w:val="007A5583"/>
    <w:rsid w:val="007A57BC"/>
    <w:rsid w:val="007A5854"/>
    <w:rsid w:val="007A58A2"/>
    <w:rsid w:val="007A5985"/>
    <w:rsid w:val="007A5A7A"/>
    <w:rsid w:val="007A5B34"/>
    <w:rsid w:val="007A5CA1"/>
    <w:rsid w:val="007A5D72"/>
    <w:rsid w:val="007A5ED8"/>
    <w:rsid w:val="007A5F18"/>
    <w:rsid w:val="007A5F58"/>
    <w:rsid w:val="007A5F80"/>
    <w:rsid w:val="007A6020"/>
    <w:rsid w:val="007A6037"/>
    <w:rsid w:val="007A6132"/>
    <w:rsid w:val="007A62AA"/>
    <w:rsid w:val="007A6442"/>
    <w:rsid w:val="007A649D"/>
    <w:rsid w:val="007A6663"/>
    <w:rsid w:val="007A6693"/>
    <w:rsid w:val="007A66A1"/>
    <w:rsid w:val="007A67E1"/>
    <w:rsid w:val="007A6802"/>
    <w:rsid w:val="007A6968"/>
    <w:rsid w:val="007A69A8"/>
    <w:rsid w:val="007A6A3A"/>
    <w:rsid w:val="007A6D8F"/>
    <w:rsid w:val="007A6DF0"/>
    <w:rsid w:val="007A7105"/>
    <w:rsid w:val="007A71F9"/>
    <w:rsid w:val="007A723F"/>
    <w:rsid w:val="007A7375"/>
    <w:rsid w:val="007A760C"/>
    <w:rsid w:val="007A782A"/>
    <w:rsid w:val="007A7893"/>
    <w:rsid w:val="007A792B"/>
    <w:rsid w:val="007A7947"/>
    <w:rsid w:val="007A7ACD"/>
    <w:rsid w:val="007A7BF4"/>
    <w:rsid w:val="007A7C10"/>
    <w:rsid w:val="007A7CDC"/>
    <w:rsid w:val="007A7E13"/>
    <w:rsid w:val="007A7E39"/>
    <w:rsid w:val="007A7EFA"/>
    <w:rsid w:val="007A7FC8"/>
    <w:rsid w:val="007B0019"/>
    <w:rsid w:val="007B01A9"/>
    <w:rsid w:val="007B02FB"/>
    <w:rsid w:val="007B03AD"/>
    <w:rsid w:val="007B040A"/>
    <w:rsid w:val="007B04D7"/>
    <w:rsid w:val="007B05C4"/>
    <w:rsid w:val="007B0677"/>
    <w:rsid w:val="007B06B0"/>
    <w:rsid w:val="007B077C"/>
    <w:rsid w:val="007B08DF"/>
    <w:rsid w:val="007B090A"/>
    <w:rsid w:val="007B092F"/>
    <w:rsid w:val="007B0A4F"/>
    <w:rsid w:val="007B0AC6"/>
    <w:rsid w:val="007B0B9C"/>
    <w:rsid w:val="007B10F1"/>
    <w:rsid w:val="007B11ED"/>
    <w:rsid w:val="007B129B"/>
    <w:rsid w:val="007B12FC"/>
    <w:rsid w:val="007B13EA"/>
    <w:rsid w:val="007B141B"/>
    <w:rsid w:val="007B14D5"/>
    <w:rsid w:val="007B15BF"/>
    <w:rsid w:val="007B171A"/>
    <w:rsid w:val="007B18B6"/>
    <w:rsid w:val="007B19A7"/>
    <w:rsid w:val="007B1AC7"/>
    <w:rsid w:val="007B1B26"/>
    <w:rsid w:val="007B1BBF"/>
    <w:rsid w:val="007B1BE0"/>
    <w:rsid w:val="007B1BE4"/>
    <w:rsid w:val="007B1CEE"/>
    <w:rsid w:val="007B1DBB"/>
    <w:rsid w:val="007B1DC9"/>
    <w:rsid w:val="007B2017"/>
    <w:rsid w:val="007B2040"/>
    <w:rsid w:val="007B20BD"/>
    <w:rsid w:val="007B2141"/>
    <w:rsid w:val="007B214B"/>
    <w:rsid w:val="007B21E0"/>
    <w:rsid w:val="007B2260"/>
    <w:rsid w:val="007B231C"/>
    <w:rsid w:val="007B23B4"/>
    <w:rsid w:val="007B24EC"/>
    <w:rsid w:val="007B25B1"/>
    <w:rsid w:val="007B25D8"/>
    <w:rsid w:val="007B2687"/>
    <w:rsid w:val="007B277F"/>
    <w:rsid w:val="007B27DA"/>
    <w:rsid w:val="007B27E7"/>
    <w:rsid w:val="007B28D1"/>
    <w:rsid w:val="007B2950"/>
    <w:rsid w:val="007B2952"/>
    <w:rsid w:val="007B2AF7"/>
    <w:rsid w:val="007B2C38"/>
    <w:rsid w:val="007B2D70"/>
    <w:rsid w:val="007B2E49"/>
    <w:rsid w:val="007B3273"/>
    <w:rsid w:val="007B32F8"/>
    <w:rsid w:val="007B34F8"/>
    <w:rsid w:val="007B3547"/>
    <w:rsid w:val="007B3573"/>
    <w:rsid w:val="007B36DA"/>
    <w:rsid w:val="007B3784"/>
    <w:rsid w:val="007B3A19"/>
    <w:rsid w:val="007B3AE0"/>
    <w:rsid w:val="007B3D4B"/>
    <w:rsid w:val="007B3EE7"/>
    <w:rsid w:val="007B4008"/>
    <w:rsid w:val="007B400D"/>
    <w:rsid w:val="007B4027"/>
    <w:rsid w:val="007B40E5"/>
    <w:rsid w:val="007B4185"/>
    <w:rsid w:val="007B41A1"/>
    <w:rsid w:val="007B41EC"/>
    <w:rsid w:val="007B4218"/>
    <w:rsid w:val="007B422C"/>
    <w:rsid w:val="007B4265"/>
    <w:rsid w:val="007B4415"/>
    <w:rsid w:val="007B44E1"/>
    <w:rsid w:val="007B4558"/>
    <w:rsid w:val="007B45A2"/>
    <w:rsid w:val="007B4829"/>
    <w:rsid w:val="007B483B"/>
    <w:rsid w:val="007B48F3"/>
    <w:rsid w:val="007B490A"/>
    <w:rsid w:val="007B49A6"/>
    <w:rsid w:val="007B4A78"/>
    <w:rsid w:val="007B4AAB"/>
    <w:rsid w:val="007B4B72"/>
    <w:rsid w:val="007B4BA5"/>
    <w:rsid w:val="007B4F14"/>
    <w:rsid w:val="007B4F77"/>
    <w:rsid w:val="007B4F7F"/>
    <w:rsid w:val="007B4F94"/>
    <w:rsid w:val="007B50A1"/>
    <w:rsid w:val="007B50D0"/>
    <w:rsid w:val="007B51E0"/>
    <w:rsid w:val="007B5248"/>
    <w:rsid w:val="007B5249"/>
    <w:rsid w:val="007B525B"/>
    <w:rsid w:val="007B560E"/>
    <w:rsid w:val="007B563F"/>
    <w:rsid w:val="007B5676"/>
    <w:rsid w:val="007B5753"/>
    <w:rsid w:val="007B575B"/>
    <w:rsid w:val="007B5775"/>
    <w:rsid w:val="007B59B7"/>
    <w:rsid w:val="007B5A48"/>
    <w:rsid w:val="007B5B46"/>
    <w:rsid w:val="007B5BCD"/>
    <w:rsid w:val="007B5C35"/>
    <w:rsid w:val="007B5EA2"/>
    <w:rsid w:val="007B5F12"/>
    <w:rsid w:val="007B5F97"/>
    <w:rsid w:val="007B5FCC"/>
    <w:rsid w:val="007B6066"/>
    <w:rsid w:val="007B606B"/>
    <w:rsid w:val="007B63FE"/>
    <w:rsid w:val="007B64A9"/>
    <w:rsid w:val="007B64FB"/>
    <w:rsid w:val="007B6670"/>
    <w:rsid w:val="007B66D2"/>
    <w:rsid w:val="007B674C"/>
    <w:rsid w:val="007B67C5"/>
    <w:rsid w:val="007B6880"/>
    <w:rsid w:val="007B6A74"/>
    <w:rsid w:val="007B6A9D"/>
    <w:rsid w:val="007B6AB7"/>
    <w:rsid w:val="007B6BB4"/>
    <w:rsid w:val="007B6C66"/>
    <w:rsid w:val="007B6E99"/>
    <w:rsid w:val="007B6EDC"/>
    <w:rsid w:val="007B6EEC"/>
    <w:rsid w:val="007B7124"/>
    <w:rsid w:val="007B7233"/>
    <w:rsid w:val="007B725B"/>
    <w:rsid w:val="007B7312"/>
    <w:rsid w:val="007B73DE"/>
    <w:rsid w:val="007B7445"/>
    <w:rsid w:val="007B76BB"/>
    <w:rsid w:val="007B76BF"/>
    <w:rsid w:val="007B7790"/>
    <w:rsid w:val="007B77B8"/>
    <w:rsid w:val="007B78CC"/>
    <w:rsid w:val="007B7A3A"/>
    <w:rsid w:val="007B7E28"/>
    <w:rsid w:val="007B7EBB"/>
    <w:rsid w:val="007B7F34"/>
    <w:rsid w:val="007B7FB0"/>
    <w:rsid w:val="007C0002"/>
    <w:rsid w:val="007C0010"/>
    <w:rsid w:val="007C0228"/>
    <w:rsid w:val="007C0559"/>
    <w:rsid w:val="007C0565"/>
    <w:rsid w:val="007C0580"/>
    <w:rsid w:val="007C069E"/>
    <w:rsid w:val="007C06A2"/>
    <w:rsid w:val="007C06C9"/>
    <w:rsid w:val="007C0776"/>
    <w:rsid w:val="007C07FA"/>
    <w:rsid w:val="007C0913"/>
    <w:rsid w:val="007C093B"/>
    <w:rsid w:val="007C0981"/>
    <w:rsid w:val="007C099A"/>
    <w:rsid w:val="007C09BA"/>
    <w:rsid w:val="007C09BD"/>
    <w:rsid w:val="007C0A1B"/>
    <w:rsid w:val="007C0ADB"/>
    <w:rsid w:val="007C0B19"/>
    <w:rsid w:val="007C0BBD"/>
    <w:rsid w:val="007C0C2B"/>
    <w:rsid w:val="007C0D2C"/>
    <w:rsid w:val="007C0F0C"/>
    <w:rsid w:val="007C0F90"/>
    <w:rsid w:val="007C1027"/>
    <w:rsid w:val="007C106C"/>
    <w:rsid w:val="007C108A"/>
    <w:rsid w:val="007C113A"/>
    <w:rsid w:val="007C1409"/>
    <w:rsid w:val="007C151B"/>
    <w:rsid w:val="007C16D5"/>
    <w:rsid w:val="007C1747"/>
    <w:rsid w:val="007C1796"/>
    <w:rsid w:val="007C17DC"/>
    <w:rsid w:val="007C184C"/>
    <w:rsid w:val="007C1C15"/>
    <w:rsid w:val="007C1C32"/>
    <w:rsid w:val="007C1D6F"/>
    <w:rsid w:val="007C1E62"/>
    <w:rsid w:val="007C1EE6"/>
    <w:rsid w:val="007C1F17"/>
    <w:rsid w:val="007C1FC3"/>
    <w:rsid w:val="007C2060"/>
    <w:rsid w:val="007C2073"/>
    <w:rsid w:val="007C210F"/>
    <w:rsid w:val="007C224A"/>
    <w:rsid w:val="007C2399"/>
    <w:rsid w:val="007C23AA"/>
    <w:rsid w:val="007C251C"/>
    <w:rsid w:val="007C2604"/>
    <w:rsid w:val="007C2615"/>
    <w:rsid w:val="007C269B"/>
    <w:rsid w:val="007C2757"/>
    <w:rsid w:val="007C282B"/>
    <w:rsid w:val="007C2880"/>
    <w:rsid w:val="007C2897"/>
    <w:rsid w:val="007C28AC"/>
    <w:rsid w:val="007C298F"/>
    <w:rsid w:val="007C29CA"/>
    <w:rsid w:val="007C2A54"/>
    <w:rsid w:val="007C2AA0"/>
    <w:rsid w:val="007C2B94"/>
    <w:rsid w:val="007C2BC1"/>
    <w:rsid w:val="007C2CA5"/>
    <w:rsid w:val="007C2D0B"/>
    <w:rsid w:val="007C2DC1"/>
    <w:rsid w:val="007C2DE2"/>
    <w:rsid w:val="007C2E2D"/>
    <w:rsid w:val="007C2ECD"/>
    <w:rsid w:val="007C2F35"/>
    <w:rsid w:val="007C31D7"/>
    <w:rsid w:val="007C3276"/>
    <w:rsid w:val="007C34D6"/>
    <w:rsid w:val="007C351D"/>
    <w:rsid w:val="007C3615"/>
    <w:rsid w:val="007C365C"/>
    <w:rsid w:val="007C36E1"/>
    <w:rsid w:val="007C3B56"/>
    <w:rsid w:val="007C3C3D"/>
    <w:rsid w:val="007C3ECE"/>
    <w:rsid w:val="007C3F9F"/>
    <w:rsid w:val="007C3FCF"/>
    <w:rsid w:val="007C40AC"/>
    <w:rsid w:val="007C40AE"/>
    <w:rsid w:val="007C4148"/>
    <w:rsid w:val="007C4156"/>
    <w:rsid w:val="007C42D0"/>
    <w:rsid w:val="007C453D"/>
    <w:rsid w:val="007C45CA"/>
    <w:rsid w:val="007C45EC"/>
    <w:rsid w:val="007C476C"/>
    <w:rsid w:val="007C477C"/>
    <w:rsid w:val="007C47C1"/>
    <w:rsid w:val="007C47D9"/>
    <w:rsid w:val="007C4815"/>
    <w:rsid w:val="007C486B"/>
    <w:rsid w:val="007C4C13"/>
    <w:rsid w:val="007C4C90"/>
    <w:rsid w:val="007C4CC7"/>
    <w:rsid w:val="007C4DE2"/>
    <w:rsid w:val="007C4E33"/>
    <w:rsid w:val="007C4E7D"/>
    <w:rsid w:val="007C4E85"/>
    <w:rsid w:val="007C4EC7"/>
    <w:rsid w:val="007C4F4D"/>
    <w:rsid w:val="007C4FCB"/>
    <w:rsid w:val="007C518B"/>
    <w:rsid w:val="007C526A"/>
    <w:rsid w:val="007C53BD"/>
    <w:rsid w:val="007C53D7"/>
    <w:rsid w:val="007C53E3"/>
    <w:rsid w:val="007C5634"/>
    <w:rsid w:val="007C572A"/>
    <w:rsid w:val="007C5738"/>
    <w:rsid w:val="007C57DA"/>
    <w:rsid w:val="007C589D"/>
    <w:rsid w:val="007C5B88"/>
    <w:rsid w:val="007C5E51"/>
    <w:rsid w:val="007C5E62"/>
    <w:rsid w:val="007C5E93"/>
    <w:rsid w:val="007C5F83"/>
    <w:rsid w:val="007C5FAB"/>
    <w:rsid w:val="007C5FC0"/>
    <w:rsid w:val="007C6017"/>
    <w:rsid w:val="007C6047"/>
    <w:rsid w:val="007C620A"/>
    <w:rsid w:val="007C630F"/>
    <w:rsid w:val="007C6361"/>
    <w:rsid w:val="007C64EF"/>
    <w:rsid w:val="007C6524"/>
    <w:rsid w:val="007C656A"/>
    <w:rsid w:val="007C6574"/>
    <w:rsid w:val="007C6633"/>
    <w:rsid w:val="007C66F3"/>
    <w:rsid w:val="007C6712"/>
    <w:rsid w:val="007C67DE"/>
    <w:rsid w:val="007C69B1"/>
    <w:rsid w:val="007C6B37"/>
    <w:rsid w:val="007C6BF3"/>
    <w:rsid w:val="007C6C3E"/>
    <w:rsid w:val="007C6CC0"/>
    <w:rsid w:val="007C6D40"/>
    <w:rsid w:val="007C6E87"/>
    <w:rsid w:val="007C6ED2"/>
    <w:rsid w:val="007C7063"/>
    <w:rsid w:val="007C7081"/>
    <w:rsid w:val="007C74EE"/>
    <w:rsid w:val="007C752E"/>
    <w:rsid w:val="007C79A7"/>
    <w:rsid w:val="007C7B0D"/>
    <w:rsid w:val="007C7E33"/>
    <w:rsid w:val="007C7E5F"/>
    <w:rsid w:val="007D000C"/>
    <w:rsid w:val="007D019F"/>
    <w:rsid w:val="007D020E"/>
    <w:rsid w:val="007D02AE"/>
    <w:rsid w:val="007D02BC"/>
    <w:rsid w:val="007D030E"/>
    <w:rsid w:val="007D036A"/>
    <w:rsid w:val="007D036F"/>
    <w:rsid w:val="007D039C"/>
    <w:rsid w:val="007D04DD"/>
    <w:rsid w:val="007D04E1"/>
    <w:rsid w:val="007D053E"/>
    <w:rsid w:val="007D06A2"/>
    <w:rsid w:val="007D071F"/>
    <w:rsid w:val="007D07B8"/>
    <w:rsid w:val="007D090B"/>
    <w:rsid w:val="007D0A16"/>
    <w:rsid w:val="007D0A22"/>
    <w:rsid w:val="007D0AA0"/>
    <w:rsid w:val="007D0AC2"/>
    <w:rsid w:val="007D0AEC"/>
    <w:rsid w:val="007D0B43"/>
    <w:rsid w:val="007D0B54"/>
    <w:rsid w:val="007D0BD5"/>
    <w:rsid w:val="007D0C2F"/>
    <w:rsid w:val="007D0CDE"/>
    <w:rsid w:val="007D0D01"/>
    <w:rsid w:val="007D0ED8"/>
    <w:rsid w:val="007D0EDC"/>
    <w:rsid w:val="007D0F4E"/>
    <w:rsid w:val="007D0FB7"/>
    <w:rsid w:val="007D1076"/>
    <w:rsid w:val="007D110E"/>
    <w:rsid w:val="007D1206"/>
    <w:rsid w:val="007D1353"/>
    <w:rsid w:val="007D1383"/>
    <w:rsid w:val="007D1384"/>
    <w:rsid w:val="007D1397"/>
    <w:rsid w:val="007D148A"/>
    <w:rsid w:val="007D14D5"/>
    <w:rsid w:val="007D15A2"/>
    <w:rsid w:val="007D1679"/>
    <w:rsid w:val="007D17CA"/>
    <w:rsid w:val="007D1815"/>
    <w:rsid w:val="007D191D"/>
    <w:rsid w:val="007D191E"/>
    <w:rsid w:val="007D1926"/>
    <w:rsid w:val="007D1A5F"/>
    <w:rsid w:val="007D1AFC"/>
    <w:rsid w:val="007D1BC3"/>
    <w:rsid w:val="007D1BD4"/>
    <w:rsid w:val="007D1DCC"/>
    <w:rsid w:val="007D1E3A"/>
    <w:rsid w:val="007D1F5B"/>
    <w:rsid w:val="007D1F64"/>
    <w:rsid w:val="007D20CB"/>
    <w:rsid w:val="007D2118"/>
    <w:rsid w:val="007D21D9"/>
    <w:rsid w:val="007D2211"/>
    <w:rsid w:val="007D2219"/>
    <w:rsid w:val="007D22C7"/>
    <w:rsid w:val="007D23C7"/>
    <w:rsid w:val="007D25C8"/>
    <w:rsid w:val="007D2730"/>
    <w:rsid w:val="007D299F"/>
    <w:rsid w:val="007D2A2A"/>
    <w:rsid w:val="007D2A2C"/>
    <w:rsid w:val="007D2A44"/>
    <w:rsid w:val="007D2A77"/>
    <w:rsid w:val="007D2AED"/>
    <w:rsid w:val="007D2B0D"/>
    <w:rsid w:val="007D2BCA"/>
    <w:rsid w:val="007D2C8D"/>
    <w:rsid w:val="007D2FEC"/>
    <w:rsid w:val="007D30B3"/>
    <w:rsid w:val="007D30C0"/>
    <w:rsid w:val="007D30CD"/>
    <w:rsid w:val="007D31BB"/>
    <w:rsid w:val="007D3516"/>
    <w:rsid w:val="007D353A"/>
    <w:rsid w:val="007D36C3"/>
    <w:rsid w:val="007D37A3"/>
    <w:rsid w:val="007D37F4"/>
    <w:rsid w:val="007D3999"/>
    <w:rsid w:val="007D39AC"/>
    <w:rsid w:val="007D39EB"/>
    <w:rsid w:val="007D3A23"/>
    <w:rsid w:val="007D3AC6"/>
    <w:rsid w:val="007D3AF6"/>
    <w:rsid w:val="007D3BBE"/>
    <w:rsid w:val="007D3C03"/>
    <w:rsid w:val="007D3C07"/>
    <w:rsid w:val="007D3E2C"/>
    <w:rsid w:val="007D3FA6"/>
    <w:rsid w:val="007D4075"/>
    <w:rsid w:val="007D4126"/>
    <w:rsid w:val="007D4149"/>
    <w:rsid w:val="007D42D7"/>
    <w:rsid w:val="007D43BD"/>
    <w:rsid w:val="007D443B"/>
    <w:rsid w:val="007D443E"/>
    <w:rsid w:val="007D44EB"/>
    <w:rsid w:val="007D474B"/>
    <w:rsid w:val="007D480B"/>
    <w:rsid w:val="007D485B"/>
    <w:rsid w:val="007D4954"/>
    <w:rsid w:val="007D4B31"/>
    <w:rsid w:val="007D4B6F"/>
    <w:rsid w:val="007D4C6E"/>
    <w:rsid w:val="007D4D85"/>
    <w:rsid w:val="007D52FB"/>
    <w:rsid w:val="007D53B8"/>
    <w:rsid w:val="007D559A"/>
    <w:rsid w:val="007D55D1"/>
    <w:rsid w:val="007D57C3"/>
    <w:rsid w:val="007D59BE"/>
    <w:rsid w:val="007D5A3C"/>
    <w:rsid w:val="007D5AB7"/>
    <w:rsid w:val="007D5AD3"/>
    <w:rsid w:val="007D5CBA"/>
    <w:rsid w:val="007D5CF1"/>
    <w:rsid w:val="007D5D6A"/>
    <w:rsid w:val="007D5E2A"/>
    <w:rsid w:val="007D5E32"/>
    <w:rsid w:val="007D5E82"/>
    <w:rsid w:val="007D5E8E"/>
    <w:rsid w:val="007D6154"/>
    <w:rsid w:val="007D61CE"/>
    <w:rsid w:val="007D626C"/>
    <w:rsid w:val="007D6297"/>
    <w:rsid w:val="007D6394"/>
    <w:rsid w:val="007D6444"/>
    <w:rsid w:val="007D65B6"/>
    <w:rsid w:val="007D65D1"/>
    <w:rsid w:val="007D6663"/>
    <w:rsid w:val="007D67C5"/>
    <w:rsid w:val="007D6800"/>
    <w:rsid w:val="007D681C"/>
    <w:rsid w:val="007D6845"/>
    <w:rsid w:val="007D692A"/>
    <w:rsid w:val="007D69FB"/>
    <w:rsid w:val="007D6A19"/>
    <w:rsid w:val="007D6AF3"/>
    <w:rsid w:val="007D6B5F"/>
    <w:rsid w:val="007D6B98"/>
    <w:rsid w:val="007D6C37"/>
    <w:rsid w:val="007D6ECF"/>
    <w:rsid w:val="007D716F"/>
    <w:rsid w:val="007D71FD"/>
    <w:rsid w:val="007D730B"/>
    <w:rsid w:val="007D7321"/>
    <w:rsid w:val="007D7389"/>
    <w:rsid w:val="007D7423"/>
    <w:rsid w:val="007D7486"/>
    <w:rsid w:val="007D754D"/>
    <w:rsid w:val="007D7569"/>
    <w:rsid w:val="007D78FD"/>
    <w:rsid w:val="007D79F5"/>
    <w:rsid w:val="007D7BF9"/>
    <w:rsid w:val="007D7C75"/>
    <w:rsid w:val="007D7D0F"/>
    <w:rsid w:val="007D7D31"/>
    <w:rsid w:val="007E0116"/>
    <w:rsid w:val="007E0131"/>
    <w:rsid w:val="007E018E"/>
    <w:rsid w:val="007E02AA"/>
    <w:rsid w:val="007E03D9"/>
    <w:rsid w:val="007E051D"/>
    <w:rsid w:val="007E065A"/>
    <w:rsid w:val="007E072F"/>
    <w:rsid w:val="007E0762"/>
    <w:rsid w:val="007E093B"/>
    <w:rsid w:val="007E0960"/>
    <w:rsid w:val="007E097C"/>
    <w:rsid w:val="007E0C2F"/>
    <w:rsid w:val="007E0D31"/>
    <w:rsid w:val="007E0E7C"/>
    <w:rsid w:val="007E0E95"/>
    <w:rsid w:val="007E114F"/>
    <w:rsid w:val="007E12A2"/>
    <w:rsid w:val="007E1357"/>
    <w:rsid w:val="007E13DD"/>
    <w:rsid w:val="007E1449"/>
    <w:rsid w:val="007E149E"/>
    <w:rsid w:val="007E1524"/>
    <w:rsid w:val="007E16C1"/>
    <w:rsid w:val="007E17D0"/>
    <w:rsid w:val="007E18DF"/>
    <w:rsid w:val="007E190E"/>
    <w:rsid w:val="007E191E"/>
    <w:rsid w:val="007E1A23"/>
    <w:rsid w:val="007E1A64"/>
    <w:rsid w:val="007E1BA0"/>
    <w:rsid w:val="007E1BBD"/>
    <w:rsid w:val="007E1C87"/>
    <w:rsid w:val="007E1CD2"/>
    <w:rsid w:val="007E1D2E"/>
    <w:rsid w:val="007E1D69"/>
    <w:rsid w:val="007E1FB1"/>
    <w:rsid w:val="007E21D4"/>
    <w:rsid w:val="007E2242"/>
    <w:rsid w:val="007E254A"/>
    <w:rsid w:val="007E266E"/>
    <w:rsid w:val="007E26C6"/>
    <w:rsid w:val="007E274C"/>
    <w:rsid w:val="007E275C"/>
    <w:rsid w:val="007E27DE"/>
    <w:rsid w:val="007E28CB"/>
    <w:rsid w:val="007E2902"/>
    <w:rsid w:val="007E2908"/>
    <w:rsid w:val="007E29DC"/>
    <w:rsid w:val="007E2A91"/>
    <w:rsid w:val="007E2B86"/>
    <w:rsid w:val="007E2BAB"/>
    <w:rsid w:val="007E2BD5"/>
    <w:rsid w:val="007E2E7D"/>
    <w:rsid w:val="007E2F04"/>
    <w:rsid w:val="007E2F5B"/>
    <w:rsid w:val="007E2F65"/>
    <w:rsid w:val="007E2F6D"/>
    <w:rsid w:val="007E322A"/>
    <w:rsid w:val="007E33D6"/>
    <w:rsid w:val="007E34AF"/>
    <w:rsid w:val="007E34B2"/>
    <w:rsid w:val="007E34BC"/>
    <w:rsid w:val="007E353A"/>
    <w:rsid w:val="007E354F"/>
    <w:rsid w:val="007E364A"/>
    <w:rsid w:val="007E377C"/>
    <w:rsid w:val="007E380A"/>
    <w:rsid w:val="007E3819"/>
    <w:rsid w:val="007E39A1"/>
    <w:rsid w:val="007E39B3"/>
    <w:rsid w:val="007E39D4"/>
    <w:rsid w:val="007E3A95"/>
    <w:rsid w:val="007E3B45"/>
    <w:rsid w:val="007E3BB0"/>
    <w:rsid w:val="007E3C16"/>
    <w:rsid w:val="007E3CDC"/>
    <w:rsid w:val="007E3CFD"/>
    <w:rsid w:val="007E3D2F"/>
    <w:rsid w:val="007E3E14"/>
    <w:rsid w:val="007E3E63"/>
    <w:rsid w:val="007E3E87"/>
    <w:rsid w:val="007E3EC4"/>
    <w:rsid w:val="007E40B8"/>
    <w:rsid w:val="007E4144"/>
    <w:rsid w:val="007E41B9"/>
    <w:rsid w:val="007E4218"/>
    <w:rsid w:val="007E436B"/>
    <w:rsid w:val="007E4403"/>
    <w:rsid w:val="007E4406"/>
    <w:rsid w:val="007E44C0"/>
    <w:rsid w:val="007E4664"/>
    <w:rsid w:val="007E46C2"/>
    <w:rsid w:val="007E4774"/>
    <w:rsid w:val="007E47E6"/>
    <w:rsid w:val="007E49E2"/>
    <w:rsid w:val="007E4C73"/>
    <w:rsid w:val="007E4CC4"/>
    <w:rsid w:val="007E4D93"/>
    <w:rsid w:val="007E4DAC"/>
    <w:rsid w:val="007E4DEF"/>
    <w:rsid w:val="007E4EEA"/>
    <w:rsid w:val="007E4FC8"/>
    <w:rsid w:val="007E50D3"/>
    <w:rsid w:val="007E50E3"/>
    <w:rsid w:val="007E50FD"/>
    <w:rsid w:val="007E51B3"/>
    <w:rsid w:val="007E5363"/>
    <w:rsid w:val="007E53BE"/>
    <w:rsid w:val="007E53DC"/>
    <w:rsid w:val="007E53F7"/>
    <w:rsid w:val="007E54B8"/>
    <w:rsid w:val="007E558D"/>
    <w:rsid w:val="007E5624"/>
    <w:rsid w:val="007E5637"/>
    <w:rsid w:val="007E5779"/>
    <w:rsid w:val="007E588F"/>
    <w:rsid w:val="007E5A30"/>
    <w:rsid w:val="007E5AE8"/>
    <w:rsid w:val="007E5BA9"/>
    <w:rsid w:val="007E5C13"/>
    <w:rsid w:val="007E5D61"/>
    <w:rsid w:val="007E5D84"/>
    <w:rsid w:val="007E5DE3"/>
    <w:rsid w:val="007E5DFA"/>
    <w:rsid w:val="007E5F82"/>
    <w:rsid w:val="007E6391"/>
    <w:rsid w:val="007E63A1"/>
    <w:rsid w:val="007E666E"/>
    <w:rsid w:val="007E6868"/>
    <w:rsid w:val="007E68CA"/>
    <w:rsid w:val="007E6A1A"/>
    <w:rsid w:val="007E6A1F"/>
    <w:rsid w:val="007E6A72"/>
    <w:rsid w:val="007E6A81"/>
    <w:rsid w:val="007E6AC3"/>
    <w:rsid w:val="007E6B00"/>
    <w:rsid w:val="007E6C97"/>
    <w:rsid w:val="007E6CAE"/>
    <w:rsid w:val="007E6D12"/>
    <w:rsid w:val="007E6E89"/>
    <w:rsid w:val="007E6F05"/>
    <w:rsid w:val="007E6F34"/>
    <w:rsid w:val="007E702C"/>
    <w:rsid w:val="007E707E"/>
    <w:rsid w:val="007E70C7"/>
    <w:rsid w:val="007E718A"/>
    <w:rsid w:val="007E7424"/>
    <w:rsid w:val="007E74D4"/>
    <w:rsid w:val="007E75A0"/>
    <w:rsid w:val="007E785B"/>
    <w:rsid w:val="007E7939"/>
    <w:rsid w:val="007E79C2"/>
    <w:rsid w:val="007E7A38"/>
    <w:rsid w:val="007E7B52"/>
    <w:rsid w:val="007E7C0D"/>
    <w:rsid w:val="007E7CF0"/>
    <w:rsid w:val="007E7D82"/>
    <w:rsid w:val="007E7DC4"/>
    <w:rsid w:val="007E7FE4"/>
    <w:rsid w:val="007F0109"/>
    <w:rsid w:val="007F0168"/>
    <w:rsid w:val="007F02BD"/>
    <w:rsid w:val="007F039D"/>
    <w:rsid w:val="007F041C"/>
    <w:rsid w:val="007F0423"/>
    <w:rsid w:val="007F04C0"/>
    <w:rsid w:val="007F05F8"/>
    <w:rsid w:val="007F06CA"/>
    <w:rsid w:val="007F06D7"/>
    <w:rsid w:val="007F0766"/>
    <w:rsid w:val="007F0B44"/>
    <w:rsid w:val="007F0BD6"/>
    <w:rsid w:val="007F0C3D"/>
    <w:rsid w:val="007F0D05"/>
    <w:rsid w:val="007F0E48"/>
    <w:rsid w:val="007F0E59"/>
    <w:rsid w:val="007F0E70"/>
    <w:rsid w:val="007F0F03"/>
    <w:rsid w:val="007F0F56"/>
    <w:rsid w:val="007F0F66"/>
    <w:rsid w:val="007F1013"/>
    <w:rsid w:val="007F10DB"/>
    <w:rsid w:val="007F11D0"/>
    <w:rsid w:val="007F1310"/>
    <w:rsid w:val="007F1371"/>
    <w:rsid w:val="007F13DC"/>
    <w:rsid w:val="007F15B7"/>
    <w:rsid w:val="007F15D2"/>
    <w:rsid w:val="007F19A2"/>
    <w:rsid w:val="007F19A5"/>
    <w:rsid w:val="007F1A45"/>
    <w:rsid w:val="007F1B78"/>
    <w:rsid w:val="007F1BBF"/>
    <w:rsid w:val="007F1C47"/>
    <w:rsid w:val="007F1CBC"/>
    <w:rsid w:val="007F2002"/>
    <w:rsid w:val="007F2063"/>
    <w:rsid w:val="007F217D"/>
    <w:rsid w:val="007F21E9"/>
    <w:rsid w:val="007F228D"/>
    <w:rsid w:val="007F2472"/>
    <w:rsid w:val="007F25C9"/>
    <w:rsid w:val="007F2611"/>
    <w:rsid w:val="007F26DA"/>
    <w:rsid w:val="007F276E"/>
    <w:rsid w:val="007F28D4"/>
    <w:rsid w:val="007F292B"/>
    <w:rsid w:val="007F2972"/>
    <w:rsid w:val="007F29D3"/>
    <w:rsid w:val="007F2A3C"/>
    <w:rsid w:val="007F2AE0"/>
    <w:rsid w:val="007F2AE1"/>
    <w:rsid w:val="007F2AF8"/>
    <w:rsid w:val="007F2B89"/>
    <w:rsid w:val="007F2C33"/>
    <w:rsid w:val="007F2C4C"/>
    <w:rsid w:val="007F2D2F"/>
    <w:rsid w:val="007F2F16"/>
    <w:rsid w:val="007F3204"/>
    <w:rsid w:val="007F327F"/>
    <w:rsid w:val="007F329F"/>
    <w:rsid w:val="007F3329"/>
    <w:rsid w:val="007F33BA"/>
    <w:rsid w:val="007F3451"/>
    <w:rsid w:val="007F347B"/>
    <w:rsid w:val="007F3511"/>
    <w:rsid w:val="007F3645"/>
    <w:rsid w:val="007F367C"/>
    <w:rsid w:val="007F370A"/>
    <w:rsid w:val="007F3780"/>
    <w:rsid w:val="007F37BF"/>
    <w:rsid w:val="007F38BE"/>
    <w:rsid w:val="007F38D7"/>
    <w:rsid w:val="007F39BB"/>
    <w:rsid w:val="007F39EC"/>
    <w:rsid w:val="007F3A22"/>
    <w:rsid w:val="007F3D3D"/>
    <w:rsid w:val="007F3E15"/>
    <w:rsid w:val="007F3E87"/>
    <w:rsid w:val="007F3EC5"/>
    <w:rsid w:val="007F3F86"/>
    <w:rsid w:val="007F3FBF"/>
    <w:rsid w:val="007F405F"/>
    <w:rsid w:val="007F4094"/>
    <w:rsid w:val="007F4135"/>
    <w:rsid w:val="007F4141"/>
    <w:rsid w:val="007F417D"/>
    <w:rsid w:val="007F41CB"/>
    <w:rsid w:val="007F42F7"/>
    <w:rsid w:val="007F454A"/>
    <w:rsid w:val="007F464B"/>
    <w:rsid w:val="007F467F"/>
    <w:rsid w:val="007F478D"/>
    <w:rsid w:val="007F482D"/>
    <w:rsid w:val="007F48B8"/>
    <w:rsid w:val="007F49C8"/>
    <w:rsid w:val="007F4B8F"/>
    <w:rsid w:val="007F4B9F"/>
    <w:rsid w:val="007F4BC4"/>
    <w:rsid w:val="007F4C2D"/>
    <w:rsid w:val="007F4E55"/>
    <w:rsid w:val="007F4E67"/>
    <w:rsid w:val="007F4ED2"/>
    <w:rsid w:val="007F505A"/>
    <w:rsid w:val="007F50A6"/>
    <w:rsid w:val="007F515F"/>
    <w:rsid w:val="007F54A5"/>
    <w:rsid w:val="007F55F7"/>
    <w:rsid w:val="007F5659"/>
    <w:rsid w:val="007F58FD"/>
    <w:rsid w:val="007F5D14"/>
    <w:rsid w:val="007F5D74"/>
    <w:rsid w:val="007F5E2F"/>
    <w:rsid w:val="007F5E33"/>
    <w:rsid w:val="007F6165"/>
    <w:rsid w:val="007F62F3"/>
    <w:rsid w:val="007F64DB"/>
    <w:rsid w:val="007F6670"/>
    <w:rsid w:val="007F6694"/>
    <w:rsid w:val="007F6809"/>
    <w:rsid w:val="007F681F"/>
    <w:rsid w:val="007F6884"/>
    <w:rsid w:val="007F6963"/>
    <w:rsid w:val="007F6A98"/>
    <w:rsid w:val="007F6AF0"/>
    <w:rsid w:val="007F6D7A"/>
    <w:rsid w:val="007F6EC2"/>
    <w:rsid w:val="007F6F8C"/>
    <w:rsid w:val="007F7086"/>
    <w:rsid w:val="007F70F1"/>
    <w:rsid w:val="007F71B4"/>
    <w:rsid w:val="007F72E0"/>
    <w:rsid w:val="007F739A"/>
    <w:rsid w:val="007F7507"/>
    <w:rsid w:val="007F7509"/>
    <w:rsid w:val="007F75D3"/>
    <w:rsid w:val="007F780A"/>
    <w:rsid w:val="007F78E1"/>
    <w:rsid w:val="007F78FC"/>
    <w:rsid w:val="007F79A6"/>
    <w:rsid w:val="007F7A0C"/>
    <w:rsid w:val="007F7A5E"/>
    <w:rsid w:val="007F7B26"/>
    <w:rsid w:val="007F7B83"/>
    <w:rsid w:val="007F7C57"/>
    <w:rsid w:val="007F7CD4"/>
    <w:rsid w:val="007F7D8A"/>
    <w:rsid w:val="007F7DE9"/>
    <w:rsid w:val="007F7E0F"/>
    <w:rsid w:val="007F7EE1"/>
    <w:rsid w:val="007F7FD9"/>
    <w:rsid w:val="00800005"/>
    <w:rsid w:val="00800418"/>
    <w:rsid w:val="0080048E"/>
    <w:rsid w:val="00800667"/>
    <w:rsid w:val="0080071B"/>
    <w:rsid w:val="0080078D"/>
    <w:rsid w:val="008008C9"/>
    <w:rsid w:val="0080099F"/>
    <w:rsid w:val="00800A34"/>
    <w:rsid w:val="00800A63"/>
    <w:rsid w:val="00800B56"/>
    <w:rsid w:val="00800BB6"/>
    <w:rsid w:val="00800D07"/>
    <w:rsid w:val="00800D5A"/>
    <w:rsid w:val="00800DB5"/>
    <w:rsid w:val="008010D4"/>
    <w:rsid w:val="008012B2"/>
    <w:rsid w:val="008013B1"/>
    <w:rsid w:val="00801441"/>
    <w:rsid w:val="008014BB"/>
    <w:rsid w:val="00801565"/>
    <w:rsid w:val="00801588"/>
    <w:rsid w:val="008015E0"/>
    <w:rsid w:val="00801630"/>
    <w:rsid w:val="008016DE"/>
    <w:rsid w:val="00801794"/>
    <w:rsid w:val="00801945"/>
    <w:rsid w:val="00801950"/>
    <w:rsid w:val="00801A61"/>
    <w:rsid w:val="00801B0E"/>
    <w:rsid w:val="00801B51"/>
    <w:rsid w:val="00801D2A"/>
    <w:rsid w:val="00801D6C"/>
    <w:rsid w:val="00801D7D"/>
    <w:rsid w:val="00801F90"/>
    <w:rsid w:val="00801FA4"/>
    <w:rsid w:val="00801FA6"/>
    <w:rsid w:val="00801FBF"/>
    <w:rsid w:val="00802068"/>
    <w:rsid w:val="008020E3"/>
    <w:rsid w:val="0080212B"/>
    <w:rsid w:val="00802245"/>
    <w:rsid w:val="00802256"/>
    <w:rsid w:val="008022F8"/>
    <w:rsid w:val="0080230E"/>
    <w:rsid w:val="00802575"/>
    <w:rsid w:val="00802667"/>
    <w:rsid w:val="008026AC"/>
    <w:rsid w:val="008027CB"/>
    <w:rsid w:val="008028F0"/>
    <w:rsid w:val="00802981"/>
    <w:rsid w:val="00802988"/>
    <w:rsid w:val="008029AD"/>
    <w:rsid w:val="00802B19"/>
    <w:rsid w:val="00802BC1"/>
    <w:rsid w:val="00802BD9"/>
    <w:rsid w:val="00802BE6"/>
    <w:rsid w:val="00802CA2"/>
    <w:rsid w:val="00802CA5"/>
    <w:rsid w:val="00802CAA"/>
    <w:rsid w:val="00802D45"/>
    <w:rsid w:val="00802D87"/>
    <w:rsid w:val="00802DEF"/>
    <w:rsid w:val="00802ED9"/>
    <w:rsid w:val="00802EFB"/>
    <w:rsid w:val="00802FEC"/>
    <w:rsid w:val="00803220"/>
    <w:rsid w:val="00803248"/>
    <w:rsid w:val="008032C8"/>
    <w:rsid w:val="0080334B"/>
    <w:rsid w:val="008033F9"/>
    <w:rsid w:val="0080346F"/>
    <w:rsid w:val="008034BF"/>
    <w:rsid w:val="008035FE"/>
    <w:rsid w:val="0080366B"/>
    <w:rsid w:val="008037B0"/>
    <w:rsid w:val="008037F9"/>
    <w:rsid w:val="008038CA"/>
    <w:rsid w:val="00803A1F"/>
    <w:rsid w:val="00803A80"/>
    <w:rsid w:val="00803AAA"/>
    <w:rsid w:val="00803BC3"/>
    <w:rsid w:val="00803C03"/>
    <w:rsid w:val="00803C40"/>
    <w:rsid w:val="00803C8D"/>
    <w:rsid w:val="00803E98"/>
    <w:rsid w:val="00803EFB"/>
    <w:rsid w:val="0080415B"/>
    <w:rsid w:val="008043E5"/>
    <w:rsid w:val="008044D1"/>
    <w:rsid w:val="00804500"/>
    <w:rsid w:val="00804511"/>
    <w:rsid w:val="008045E7"/>
    <w:rsid w:val="00804621"/>
    <w:rsid w:val="00804637"/>
    <w:rsid w:val="0080466C"/>
    <w:rsid w:val="008046A4"/>
    <w:rsid w:val="00804785"/>
    <w:rsid w:val="00804D01"/>
    <w:rsid w:val="00804D5B"/>
    <w:rsid w:val="00804E35"/>
    <w:rsid w:val="00804E48"/>
    <w:rsid w:val="00804E5D"/>
    <w:rsid w:val="00804E7A"/>
    <w:rsid w:val="00805243"/>
    <w:rsid w:val="0080528B"/>
    <w:rsid w:val="008052A0"/>
    <w:rsid w:val="00805368"/>
    <w:rsid w:val="0080554B"/>
    <w:rsid w:val="0080568C"/>
    <w:rsid w:val="00805779"/>
    <w:rsid w:val="0080589A"/>
    <w:rsid w:val="0080589F"/>
    <w:rsid w:val="00805913"/>
    <w:rsid w:val="008059B2"/>
    <w:rsid w:val="008059C3"/>
    <w:rsid w:val="00805A39"/>
    <w:rsid w:val="00805ABC"/>
    <w:rsid w:val="00805ABE"/>
    <w:rsid w:val="00805AE0"/>
    <w:rsid w:val="00805B19"/>
    <w:rsid w:val="00805BED"/>
    <w:rsid w:val="00805E98"/>
    <w:rsid w:val="00805E9F"/>
    <w:rsid w:val="00805EE5"/>
    <w:rsid w:val="00806075"/>
    <w:rsid w:val="008060BC"/>
    <w:rsid w:val="0080612D"/>
    <w:rsid w:val="008061F4"/>
    <w:rsid w:val="0080624C"/>
    <w:rsid w:val="00806345"/>
    <w:rsid w:val="0080654E"/>
    <w:rsid w:val="0080668C"/>
    <w:rsid w:val="0080669A"/>
    <w:rsid w:val="00806733"/>
    <w:rsid w:val="0080699D"/>
    <w:rsid w:val="008069C4"/>
    <w:rsid w:val="008069DB"/>
    <w:rsid w:val="00806B28"/>
    <w:rsid w:val="00806B59"/>
    <w:rsid w:val="00806B63"/>
    <w:rsid w:val="00806D48"/>
    <w:rsid w:val="00806DB1"/>
    <w:rsid w:val="00806E66"/>
    <w:rsid w:val="00806EAF"/>
    <w:rsid w:val="00806EE8"/>
    <w:rsid w:val="00806F9B"/>
    <w:rsid w:val="0080702E"/>
    <w:rsid w:val="008072B3"/>
    <w:rsid w:val="008072D1"/>
    <w:rsid w:val="008073EB"/>
    <w:rsid w:val="00807479"/>
    <w:rsid w:val="0080750C"/>
    <w:rsid w:val="008075E4"/>
    <w:rsid w:val="0080764A"/>
    <w:rsid w:val="0080770B"/>
    <w:rsid w:val="00807740"/>
    <w:rsid w:val="00807C55"/>
    <w:rsid w:val="00807EE1"/>
    <w:rsid w:val="00810046"/>
    <w:rsid w:val="00810179"/>
    <w:rsid w:val="0081031A"/>
    <w:rsid w:val="00810362"/>
    <w:rsid w:val="008103E5"/>
    <w:rsid w:val="008105F2"/>
    <w:rsid w:val="008106AB"/>
    <w:rsid w:val="008107CE"/>
    <w:rsid w:val="00810836"/>
    <w:rsid w:val="00810935"/>
    <w:rsid w:val="00810960"/>
    <w:rsid w:val="00810A3C"/>
    <w:rsid w:val="00810A84"/>
    <w:rsid w:val="00810AF8"/>
    <w:rsid w:val="00810B20"/>
    <w:rsid w:val="00810D1B"/>
    <w:rsid w:val="00810F65"/>
    <w:rsid w:val="00811038"/>
    <w:rsid w:val="00811077"/>
    <w:rsid w:val="00811180"/>
    <w:rsid w:val="0081121D"/>
    <w:rsid w:val="00811366"/>
    <w:rsid w:val="008113E2"/>
    <w:rsid w:val="00811499"/>
    <w:rsid w:val="008114E0"/>
    <w:rsid w:val="00811516"/>
    <w:rsid w:val="00811784"/>
    <w:rsid w:val="008117BF"/>
    <w:rsid w:val="00811806"/>
    <w:rsid w:val="0081185A"/>
    <w:rsid w:val="00811A23"/>
    <w:rsid w:val="00811A5F"/>
    <w:rsid w:val="00811A7E"/>
    <w:rsid w:val="00811A88"/>
    <w:rsid w:val="00811CB2"/>
    <w:rsid w:val="00811CFA"/>
    <w:rsid w:val="00811E44"/>
    <w:rsid w:val="00811E72"/>
    <w:rsid w:val="00811FFC"/>
    <w:rsid w:val="008120A8"/>
    <w:rsid w:val="008120BA"/>
    <w:rsid w:val="008120E0"/>
    <w:rsid w:val="008120E7"/>
    <w:rsid w:val="00812107"/>
    <w:rsid w:val="008121ED"/>
    <w:rsid w:val="00812314"/>
    <w:rsid w:val="008123A8"/>
    <w:rsid w:val="008125E0"/>
    <w:rsid w:val="0081263B"/>
    <w:rsid w:val="00812658"/>
    <w:rsid w:val="008126C2"/>
    <w:rsid w:val="00812815"/>
    <w:rsid w:val="008128DC"/>
    <w:rsid w:val="00812A94"/>
    <w:rsid w:val="00812B67"/>
    <w:rsid w:val="00812D4A"/>
    <w:rsid w:val="008132C9"/>
    <w:rsid w:val="00813300"/>
    <w:rsid w:val="00813364"/>
    <w:rsid w:val="00813580"/>
    <w:rsid w:val="008136FC"/>
    <w:rsid w:val="0081375D"/>
    <w:rsid w:val="0081376C"/>
    <w:rsid w:val="008137A6"/>
    <w:rsid w:val="008137DE"/>
    <w:rsid w:val="008138AE"/>
    <w:rsid w:val="008138F2"/>
    <w:rsid w:val="008139BE"/>
    <w:rsid w:val="00813A2D"/>
    <w:rsid w:val="00813A7C"/>
    <w:rsid w:val="00813AE8"/>
    <w:rsid w:val="00813D14"/>
    <w:rsid w:val="00813E23"/>
    <w:rsid w:val="00813FCE"/>
    <w:rsid w:val="008140DD"/>
    <w:rsid w:val="008141A2"/>
    <w:rsid w:val="00814223"/>
    <w:rsid w:val="0081425D"/>
    <w:rsid w:val="00814387"/>
    <w:rsid w:val="00814661"/>
    <w:rsid w:val="00814689"/>
    <w:rsid w:val="008146E1"/>
    <w:rsid w:val="0081483B"/>
    <w:rsid w:val="00814B96"/>
    <w:rsid w:val="00814C38"/>
    <w:rsid w:val="00814CFF"/>
    <w:rsid w:val="00814D08"/>
    <w:rsid w:val="00814DBA"/>
    <w:rsid w:val="00814E6B"/>
    <w:rsid w:val="00814F38"/>
    <w:rsid w:val="00814F80"/>
    <w:rsid w:val="008150C3"/>
    <w:rsid w:val="008151C6"/>
    <w:rsid w:val="00815204"/>
    <w:rsid w:val="0081542B"/>
    <w:rsid w:val="00815484"/>
    <w:rsid w:val="00815517"/>
    <w:rsid w:val="00815523"/>
    <w:rsid w:val="008155F4"/>
    <w:rsid w:val="0081563E"/>
    <w:rsid w:val="00815640"/>
    <w:rsid w:val="00815641"/>
    <w:rsid w:val="008156E9"/>
    <w:rsid w:val="0081595B"/>
    <w:rsid w:val="00815B96"/>
    <w:rsid w:val="00815BC4"/>
    <w:rsid w:val="00815C3B"/>
    <w:rsid w:val="00815CDC"/>
    <w:rsid w:val="00815D1D"/>
    <w:rsid w:val="00815E9C"/>
    <w:rsid w:val="00815F45"/>
    <w:rsid w:val="00816235"/>
    <w:rsid w:val="0081623E"/>
    <w:rsid w:val="00816259"/>
    <w:rsid w:val="0081635A"/>
    <w:rsid w:val="00816426"/>
    <w:rsid w:val="00816455"/>
    <w:rsid w:val="008165E8"/>
    <w:rsid w:val="008165FE"/>
    <w:rsid w:val="00816720"/>
    <w:rsid w:val="008167BF"/>
    <w:rsid w:val="0081683C"/>
    <w:rsid w:val="00816892"/>
    <w:rsid w:val="00816B18"/>
    <w:rsid w:val="00816BEA"/>
    <w:rsid w:val="00816CF8"/>
    <w:rsid w:val="00816D1E"/>
    <w:rsid w:val="00816DE7"/>
    <w:rsid w:val="00816E41"/>
    <w:rsid w:val="00816F0D"/>
    <w:rsid w:val="00817115"/>
    <w:rsid w:val="008171FA"/>
    <w:rsid w:val="00817290"/>
    <w:rsid w:val="008172B0"/>
    <w:rsid w:val="0081744D"/>
    <w:rsid w:val="0081750A"/>
    <w:rsid w:val="008175CB"/>
    <w:rsid w:val="00817626"/>
    <w:rsid w:val="0081768C"/>
    <w:rsid w:val="008176D1"/>
    <w:rsid w:val="008177C1"/>
    <w:rsid w:val="00817891"/>
    <w:rsid w:val="00817A42"/>
    <w:rsid w:val="00817CA7"/>
    <w:rsid w:val="00817FB1"/>
    <w:rsid w:val="00817FE7"/>
    <w:rsid w:val="00819892"/>
    <w:rsid w:val="0081DC31"/>
    <w:rsid w:val="00820177"/>
    <w:rsid w:val="00820434"/>
    <w:rsid w:val="008206BF"/>
    <w:rsid w:val="00820761"/>
    <w:rsid w:val="0082077D"/>
    <w:rsid w:val="008207A1"/>
    <w:rsid w:val="008208A9"/>
    <w:rsid w:val="0082090A"/>
    <w:rsid w:val="008209B0"/>
    <w:rsid w:val="00820B5A"/>
    <w:rsid w:val="00820C09"/>
    <w:rsid w:val="00820C2B"/>
    <w:rsid w:val="00820C6D"/>
    <w:rsid w:val="00820C91"/>
    <w:rsid w:val="00820CC9"/>
    <w:rsid w:val="00820D8E"/>
    <w:rsid w:val="00820DEA"/>
    <w:rsid w:val="00820EF7"/>
    <w:rsid w:val="00820F10"/>
    <w:rsid w:val="008211C7"/>
    <w:rsid w:val="00821200"/>
    <w:rsid w:val="008212EF"/>
    <w:rsid w:val="0082137A"/>
    <w:rsid w:val="0082139F"/>
    <w:rsid w:val="00821544"/>
    <w:rsid w:val="0082187F"/>
    <w:rsid w:val="008218BE"/>
    <w:rsid w:val="00821944"/>
    <w:rsid w:val="008219D0"/>
    <w:rsid w:val="00821A4E"/>
    <w:rsid w:val="00821AEA"/>
    <w:rsid w:val="00821B10"/>
    <w:rsid w:val="00821BD0"/>
    <w:rsid w:val="00821C4F"/>
    <w:rsid w:val="00821CB5"/>
    <w:rsid w:val="00821D7C"/>
    <w:rsid w:val="00821DB4"/>
    <w:rsid w:val="00821DE1"/>
    <w:rsid w:val="00821DF3"/>
    <w:rsid w:val="00821E59"/>
    <w:rsid w:val="00821F7C"/>
    <w:rsid w:val="00822066"/>
    <w:rsid w:val="00822212"/>
    <w:rsid w:val="00822321"/>
    <w:rsid w:val="008223FD"/>
    <w:rsid w:val="008224C1"/>
    <w:rsid w:val="0082254C"/>
    <w:rsid w:val="00822705"/>
    <w:rsid w:val="0082280F"/>
    <w:rsid w:val="0082282A"/>
    <w:rsid w:val="00822854"/>
    <w:rsid w:val="00822CEB"/>
    <w:rsid w:val="00822D57"/>
    <w:rsid w:val="00822D67"/>
    <w:rsid w:val="00822F91"/>
    <w:rsid w:val="00823099"/>
    <w:rsid w:val="008231AA"/>
    <w:rsid w:val="008232B6"/>
    <w:rsid w:val="00823460"/>
    <w:rsid w:val="00823505"/>
    <w:rsid w:val="008235CB"/>
    <w:rsid w:val="008236C0"/>
    <w:rsid w:val="008236E4"/>
    <w:rsid w:val="00823769"/>
    <w:rsid w:val="008239AF"/>
    <w:rsid w:val="00823B9A"/>
    <w:rsid w:val="00823B9C"/>
    <w:rsid w:val="00823BC0"/>
    <w:rsid w:val="00823C8F"/>
    <w:rsid w:val="00823CBE"/>
    <w:rsid w:val="00823D3B"/>
    <w:rsid w:val="00823DA5"/>
    <w:rsid w:val="00823DF1"/>
    <w:rsid w:val="00823E5A"/>
    <w:rsid w:val="00824014"/>
    <w:rsid w:val="00824130"/>
    <w:rsid w:val="00824166"/>
    <w:rsid w:val="00824511"/>
    <w:rsid w:val="0082454A"/>
    <w:rsid w:val="0082457B"/>
    <w:rsid w:val="00824581"/>
    <w:rsid w:val="00824658"/>
    <w:rsid w:val="008246BB"/>
    <w:rsid w:val="008246F9"/>
    <w:rsid w:val="0082473C"/>
    <w:rsid w:val="0082474B"/>
    <w:rsid w:val="008248D9"/>
    <w:rsid w:val="00824B8B"/>
    <w:rsid w:val="00824BBC"/>
    <w:rsid w:val="00824BC5"/>
    <w:rsid w:val="00824D41"/>
    <w:rsid w:val="00824FF6"/>
    <w:rsid w:val="00825024"/>
    <w:rsid w:val="0082504A"/>
    <w:rsid w:val="00825192"/>
    <w:rsid w:val="008251FC"/>
    <w:rsid w:val="00825369"/>
    <w:rsid w:val="008255E6"/>
    <w:rsid w:val="00825861"/>
    <w:rsid w:val="0082586B"/>
    <w:rsid w:val="0082591B"/>
    <w:rsid w:val="00825ADA"/>
    <w:rsid w:val="00825AFD"/>
    <w:rsid w:val="00825B27"/>
    <w:rsid w:val="00825B55"/>
    <w:rsid w:val="00825B6A"/>
    <w:rsid w:val="00825B8F"/>
    <w:rsid w:val="00825BA8"/>
    <w:rsid w:val="00825D87"/>
    <w:rsid w:val="00825DD9"/>
    <w:rsid w:val="00825EE5"/>
    <w:rsid w:val="00825FDD"/>
    <w:rsid w:val="0082624F"/>
    <w:rsid w:val="00826272"/>
    <w:rsid w:val="008263DB"/>
    <w:rsid w:val="0082651B"/>
    <w:rsid w:val="00826568"/>
    <w:rsid w:val="0082659C"/>
    <w:rsid w:val="00826636"/>
    <w:rsid w:val="0082664F"/>
    <w:rsid w:val="00826736"/>
    <w:rsid w:val="00826983"/>
    <w:rsid w:val="00826A16"/>
    <w:rsid w:val="00826A62"/>
    <w:rsid w:val="00826A92"/>
    <w:rsid w:val="00826B15"/>
    <w:rsid w:val="00826BAA"/>
    <w:rsid w:val="00826BDC"/>
    <w:rsid w:val="00826C8C"/>
    <w:rsid w:val="00826CD1"/>
    <w:rsid w:val="00826D57"/>
    <w:rsid w:val="00826D9E"/>
    <w:rsid w:val="00826DA0"/>
    <w:rsid w:val="00826F82"/>
    <w:rsid w:val="008271EC"/>
    <w:rsid w:val="00827349"/>
    <w:rsid w:val="0082735B"/>
    <w:rsid w:val="0082751B"/>
    <w:rsid w:val="008276A1"/>
    <w:rsid w:val="00827776"/>
    <w:rsid w:val="008277EC"/>
    <w:rsid w:val="008278E0"/>
    <w:rsid w:val="00827934"/>
    <w:rsid w:val="00827A7F"/>
    <w:rsid w:val="00827A8A"/>
    <w:rsid w:val="00827B59"/>
    <w:rsid w:val="00827BBE"/>
    <w:rsid w:val="00827C3E"/>
    <w:rsid w:val="00827C85"/>
    <w:rsid w:val="00827CC6"/>
    <w:rsid w:val="00827D62"/>
    <w:rsid w:val="00827E4F"/>
    <w:rsid w:val="00827F86"/>
    <w:rsid w:val="008301A0"/>
    <w:rsid w:val="00830221"/>
    <w:rsid w:val="0083024D"/>
    <w:rsid w:val="00830261"/>
    <w:rsid w:val="008302BF"/>
    <w:rsid w:val="00830369"/>
    <w:rsid w:val="0083044A"/>
    <w:rsid w:val="0083047E"/>
    <w:rsid w:val="0083053B"/>
    <w:rsid w:val="00830556"/>
    <w:rsid w:val="00830591"/>
    <w:rsid w:val="00830629"/>
    <w:rsid w:val="0083092E"/>
    <w:rsid w:val="00830A74"/>
    <w:rsid w:val="00830B8F"/>
    <w:rsid w:val="00830BA6"/>
    <w:rsid w:val="00830BC8"/>
    <w:rsid w:val="00830DFB"/>
    <w:rsid w:val="00831193"/>
    <w:rsid w:val="0083119E"/>
    <w:rsid w:val="008312A0"/>
    <w:rsid w:val="0083132A"/>
    <w:rsid w:val="008313C2"/>
    <w:rsid w:val="00831424"/>
    <w:rsid w:val="00831558"/>
    <w:rsid w:val="00831606"/>
    <w:rsid w:val="0083161E"/>
    <w:rsid w:val="00831659"/>
    <w:rsid w:val="00831681"/>
    <w:rsid w:val="00831755"/>
    <w:rsid w:val="008317E2"/>
    <w:rsid w:val="00831B10"/>
    <w:rsid w:val="00831BB4"/>
    <w:rsid w:val="00831CBF"/>
    <w:rsid w:val="00831D02"/>
    <w:rsid w:val="00831D1B"/>
    <w:rsid w:val="00831D92"/>
    <w:rsid w:val="00831E42"/>
    <w:rsid w:val="00831F5C"/>
    <w:rsid w:val="00832120"/>
    <w:rsid w:val="0083224B"/>
    <w:rsid w:val="0083259D"/>
    <w:rsid w:val="00832651"/>
    <w:rsid w:val="0083267C"/>
    <w:rsid w:val="008326DD"/>
    <w:rsid w:val="008328C5"/>
    <w:rsid w:val="00832962"/>
    <w:rsid w:val="00832B42"/>
    <w:rsid w:val="00832BA0"/>
    <w:rsid w:val="00832E7F"/>
    <w:rsid w:val="00832EF8"/>
    <w:rsid w:val="0083307E"/>
    <w:rsid w:val="008330EC"/>
    <w:rsid w:val="00833153"/>
    <w:rsid w:val="0083321A"/>
    <w:rsid w:val="008332E8"/>
    <w:rsid w:val="00833371"/>
    <w:rsid w:val="00833406"/>
    <w:rsid w:val="0083347A"/>
    <w:rsid w:val="00833563"/>
    <w:rsid w:val="00833588"/>
    <w:rsid w:val="008335E5"/>
    <w:rsid w:val="008337BC"/>
    <w:rsid w:val="00833906"/>
    <w:rsid w:val="00833995"/>
    <w:rsid w:val="008339E1"/>
    <w:rsid w:val="00833BED"/>
    <w:rsid w:val="00833CBF"/>
    <w:rsid w:val="00833F7B"/>
    <w:rsid w:val="00833FB2"/>
    <w:rsid w:val="0083411A"/>
    <w:rsid w:val="0083414E"/>
    <w:rsid w:val="008341CD"/>
    <w:rsid w:val="00834200"/>
    <w:rsid w:val="008342A2"/>
    <w:rsid w:val="00834330"/>
    <w:rsid w:val="0083433D"/>
    <w:rsid w:val="00834426"/>
    <w:rsid w:val="0083467D"/>
    <w:rsid w:val="0083467E"/>
    <w:rsid w:val="0083474F"/>
    <w:rsid w:val="0083478A"/>
    <w:rsid w:val="00834882"/>
    <w:rsid w:val="008348F2"/>
    <w:rsid w:val="008349BC"/>
    <w:rsid w:val="008349BD"/>
    <w:rsid w:val="008349FE"/>
    <w:rsid w:val="00834B10"/>
    <w:rsid w:val="00834B12"/>
    <w:rsid w:val="00834C59"/>
    <w:rsid w:val="00834CC9"/>
    <w:rsid w:val="00834D73"/>
    <w:rsid w:val="00834E56"/>
    <w:rsid w:val="00834EE4"/>
    <w:rsid w:val="00834F95"/>
    <w:rsid w:val="008350A0"/>
    <w:rsid w:val="008350E3"/>
    <w:rsid w:val="00835135"/>
    <w:rsid w:val="00835136"/>
    <w:rsid w:val="00835185"/>
    <w:rsid w:val="008351F3"/>
    <w:rsid w:val="00835565"/>
    <w:rsid w:val="0083557A"/>
    <w:rsid w:val="0083557E"/>
    <w:rsid w:val="00835598"/>
    <w:rsid w:val="008355AC"/>
    <w:rsid w:val="008355B3"/>
    <w:rsid w:val="00835655"/>
    <w:rsid w:val="0083567F"/>
    <w:rsid w:val="00835700"/>
    <w:rsid w:val="00835768"/>
    <w:rsid w:val="008357F6"/>
    <w:rsid w:val="00835845"/>
    <w:rsid w:val="008359FB"/>
    <w:rsid w:val="00835A2F"/>
    <w:rsid w:val="00835A30"/>
    <w:rsid w:val="00835AD6"/>
    <w:rsid w:val="00835CB2"/>
    <w:rsid w:val="00835CCA"/>
    <w:rsid w:val="00835CE9"/>
    <w:rsid w:val="00835CEE"/>
    <w:rsid w:val="00835DC3"/>
    <w:rsid w:val="00835E5B"/>
    <w:rsid w:val="0083613B"/>
    <w:rsid w:val="00836263"/>
    <w:rsid w:val="008362AE"/>
    <w:rsid w:val="008363D9"/>
    <w:rsid w:val="0083644D"/>
    <w:rsid w:val="00836792"/>
    <w:rsid w:val="00836834"/>
    <w:rsid w:val="00836927"/>
    <w:rsid w:val="00836970"/>
    <w:rsid w:val="0083697A"/>
    <w:rsid w:val="00836B14"/>
    <w:rsid w:val="00836BBA"/>
    <w:rsid w:val="00836C28"/>
    <w:rsid w:val="00836C3E"/>
    <w:rsid w:val="00836C46"/>
    <w:rsid w:val="00836C85"/>
    <w:rsid w:val="00836DD1"/>
    <w:rsid w:val="00836E42"/>
    <w:rsid w:val="00836F70"/>
    <w:rsid w:val="0083706A"/>
    <w:rsid w:val="00837184"/>
    <w:rsid w:val="008372B0"/>
    <w:rsid w:val="00837391"/>
    <w:rsid w:val="008373E5"/>
    <w:rsid w:val="0083744B"/>
    <w:rsid w:val="008374FD"/>
    <w:rsid w:val="00837511"/>
    <w:rsid w:val="00837609"/>
    <w:rsid w:val="00837632"/>
    <w:rsid w:val="008378F3"/>
    <w:rsid w:val="00837AB1"/>
    <w:rsid w:val="00837B45"/>
    <w:rsid w:val="00837BFE"/>
    <w:rsid w:val="00837C34"/>
    <w:rsid w:val="00837CC4"/>
    <w:rsid w:val="00837EA9"/>
    <w:rsid w:val="00837F1A"/>
    <w:rsid w:val="00837F60"/>
    <w:rsid w:val="00837F64"/>
    <w:rsid w:val="00837FA0"/>
    <w:rsid w:val="00837FF8"/>
    <w:rsid w:val="00840015"/>
    <w:rsid w:val="00840052"/>
    <w:rsid w:val="00840106"/>
    <w:rsid w:val="0084012B"/>
    <w:rsid w:val="00840135"/>
    <w:rsid w:val="00840452"/>
    <w:rsid w:val="00840480"/>
    <w:rsid w:val="0084052D"/>
    <w:rsid w:val="00840554"/>
    <w:rsid w:val="00840580"/>
    <w:rsid w:val="00840632"/>
    <w:rsid w:val="0084078B"/>
    <w:rsid w:val="0084083B"/>
    <w:rsid w:val="00840882"/>
    <w:rsid w:val="008408D6"/>
    <w:rsid w:val="0084092B"/>
    <w:rsid w:val="008409D0"/>
    <w:rsid w:val="00840A40"/>
    <w:rsid w:val="00840BAE"/>
    <w:rsid w:val="00840D75"/>
    <w:rsid w:val="00840EA5"/>
    <w:rsid w:val="00840FD9"/>
    <w:rsid w:val="00841000"/>
    <w:rsid w:val="00841168"/>
    <w:rsid w:val="00841173"/>
    <w:rsid w:val="00841177"/>
    <w:rsid w:val="0084124C"/>
    <w:rsid w:val="00841324"/>
    <w:rsid w:val="008413C5"/>
    <w:rsid w:val="008415B1"/>
    <w:rsid w:val="008416CF"/>
    <w:rsid w:val="00841753"/>
    <w:rsid w:val="00841800"/>
    <w:rsid w:val="0084193E"/>
    <w:rsid w:val="00841B04"/>
    <w:rsid w:val="00841EEF"/>
    <w:rsid w:val="00841FE7"/>
    <w:rsid w:val="0084203F"/>
    <w:rsid w:val="00842278"/>
    <w:rsid w:val="008422BC"/>
    <w:rsid w:val="008423B8"/>
    <w:rsid w:val="008424A8"/>
    <w:rsid w:val="008424AB"/>
    <w:rsid w:val="0084251C"/>
    <w:rsid w:val="008425DA"/>
    <w:rsid w:val="0084263E"/>
    <w:rsid w:val="00842698"/>
    <w:rsid w:val="008428F6"/>
    <w:rsid w:val="00842937"/>
    <w:rsid w:val="00842B48"/>
    <w:rsid w:val="00842B98"/>
    <w:rsid w:val="00842D03"/>
    <w:rsid w:val="00842EAC"/>
    <w:rsid w:val="00842ED8"/>
    <w:rsid w:val="00842FBE"/>
    <w:rsid w:val="00843107"/>
    <w:rsid w:val="00843216"/>
    <w:rsid w:val="008432C1"/>
    <w:rsid w:val="0084332F"/>
    <w:rsid w:val="0084334B"/>
    <w:rsid w:val="00843354"/>
    <w:rsid w:val="00843363"/>
    <w:rsid w:val="00843436"/>
    <w:rsid w:val="0084344D"/>
    <w:rsid w:val="008434C2"/>
    <w:rsid w:val="00843517"/>
    <w:rsid w:val="00843749"/>
    <w:rsid w:val="0084376E"/>
    <w:rsid w:val="00843788"/>
    <w:rsid w:val="008438CD"/>
    <w:rsid w:val="00843B28"/>
    <w:rsid w:val="00843BEE"/>
    <w:rsid w:val="00843C3E"/>
    <w:rsid w:val="00843D12"/>
    <w:rsid w:val="00843EA2"/>
    <w:rsid w:val="00844032"/>
    <w:rsid w:val="008441E2"/>
    <w:rsid w:val="0084429E"/>
    <w:rsid w:val="0084431F"/>
    <w:rsid w:val="00844329"/>
    <w:rsid w:val="00844512"/>
    <w:rsid w:val="00844567"/>
    <w:rsid w:val="008446D7"/>
    <w:rsid w:val="00844744"/>
    <w:rsid w:val="0084476B"/>
    <w:rsid w:val="008447A3"/>
    <w:rsid w:val="008447B9"/>
    <w:rsid w:val="00844834"/>
    <w:rsid w:val="00844842"/>
    <w:rsid w:val="008448EB"/>
    <w:rsid w:val="00844913"/>
    <w:rsid w:val="00844A7B"/>
    <w:rsid w:val="00844C67"/>
    <w:rsid w:val="00844CB6"/>
    <w:rsid w:val="00844CC0"/>
    <w:rsid w:val="00844F1E"/>
    <w:rsid w:val="00844F8D"/>
    <w:rsid w:val="008450F7"/>
    <w:rsid w:val="00845250"/>
    <w:rsid w:val="008452BC"/>
    <w:rsid w:val="00845397"/>
    <w:rsid w:val="008453D2"/>
    <w:rsid w:val="00845428"/>
    <w:rsid w:val="0084546B"/>
    <w:rsid w:val="0084548B"/>
    <w:rsid w:val="008454DB"/>
    <w:rsid w:val="008454F4"/>
    <w:rsid w:val="00845665"/>
    <w:rsid w:val="00845767"/>
    <w:rsid w:val="00845889"/>
    <w:rsid w:val="008458EE"/>
    <w:rsid w:val="008459A9"/>
    <w:rsid w:val="008459C0"/>
    <w:rsid w:val="00845A04"/>
    <w:rsid w:val="00845A12"/>
    <w:rsid w:val="00845A84"/>
    <w:rsid w:val="00845A89"/>
    <w:rsid w:val="00845D30"/>
    <w:rsid w:val="00845ED0"/>
    <w:rsid w:val="00845F3C"/>
    <w:rsid w:val="00846001"/>
    <w:rsid w:val="0084613A"/>
    <w:rsid w:val="0084613B"/>
    <w:rsid w:val="00846215"/>
    <w:rsid w:val="00846240"/>
    <w:rsid w:val="00846244"/>
    <w:rsid w:val="00846292"/>
    <w:rsid w:val="008462CA"/>
    <w:rsid w:val="00846430"/>
    <w:rsid w:val="0084646A"/>
    <w:rsid w:val="008464F5"/>
    <w:rsid w:val="00846762"/>
    <w:rsid w:val="0084679B"/>
    <w:rsid w:val="00846950"/>
    <w:rsid w:val="00846A94"/>
    <w:rsid w:val="00846B10"/>
    <w:rsid w:val="00846BCD"/>
    <w:rsid w:val="00846BE4"/>
    <w:rsid w:val="00846CE8"/>
    <w:rsid w:val="00846DD6"/>
    <w:rsid w:val="00846E27"/>
    <w:rsid w:val="00846EFD"/>
    <w:rsid w:val="0084704D"/>
    <w:rsid w:val="008471A7"/>
    <w:rsid w:val="00847348"/>
    <w:rsid w:val="00847449"/>
    <w:rsid w:val="00847506"/>
    <w:rsid w:val="0084764F"/>
    <w:rsid w:val="00847680"/>
    <w:rsid w:val="00847696"/>
    <w:rsid w:val="008477F4"/>
    <w:rsid w:val="008478EC"/>
    <w:rsid w:val="00847925"/>
    <w:rsid w:val="0084796C"/>
    <w:rsid w:val="008479CD"/>
    <w:rsid w:val="00847B03"/>
    <w:rsid w:val="00847C91"/>
    <w:rsid w:val="00847EFB"/>
    <w:rsid w:val="00847F34"/>
    <w:rsid w:val="00850098"/>
    <w:rsid w:val="008500DF"/>
    <w:rsid w:val="0085010C"/>
    <w:rsid w:val="0085010E"/>
    <w:rsid w:val="0085014A"/>
    <w:rsid w:val="0085017F"/>
    <w:rsid w:val="008501B9"/>
    <w:rsid w:val="0085047F"/>
    <w:rsid w:val="00850492"/>
    <w:rsid w:val="008504DF"/>
    <w:rsid w:val="00850530"/>
    <w:rsid w:val="00850588"/>
    <w:rsid w:val="008505DC"/>
    <w:rsid w:val="00850720"/>
    <w:rsid w:val="008507C0"/>
    <w:rsid w:val="00850868"/>
    <w:rsid w:val="00850872"/>
    <w:rsid w:val="00850A3C"/>
    <w:rsid w:val="00850B5D"/>
    <w:rsid w:val="00850B9B"/>
    <w:rsid w:val="00850BD5"/>
    <w:rsid w:val="00850C30"/>
    <w:rsid w:val="00850CE7"/>
    <w:rsid w:val="00850D34"/>
    <w:rsid w:val="00850DBC"/>
    <w:rsid w:val="00850EF7"/>
    <w:rsid w:val="00850F04"/>
    <w:rsid w:val="008511E0"/>
    <w:rsid w:val="008511FC"/>
    <w:rsid w:val="00851299"/>
    <w:rsid w:val="008512E3"/>
    <w:rsid w:val="0085131E"/>
    <w:rsid w:val="008513EB"/>
    <w:rsid w:val="00851463"/>
    <w:rsid w:val="008514DC"/>
    <w:rsid w:val="00851579"/>
    <w:rsid w:val="0085161B"/>
    <w:rsid w:val="00851830"/>
    <w:rsid w:val="00851884"/>
    <w:rsid w:val="0085191F"/>
    <w:rsid w:val="008519BA"/>
    <w:rsid w:val="00851A39"/>
    <w:rsid w:val="00851BED"/>
    <w:rsid w:val="00851CF5"/>
    <w:rsid w:val="00851D0E"/>
    <w:rsid w:val="00851D49"/>
    <w:rsid w:val="00851D7B"/>
    <w:rsid w:val="00851DAC"/>
    <w:rsid w:val="00851F2D"/>
    <w:rsid w:val="008520D7"/>
    <w:rsid w:val="0085217D"/>
    <w:rsid w:val="00852196"/>
    <w:rsid w:val="008521E7"/>
    <w:rsid w:val="00852344"/>
    <w:rsid w:val="008524BE"/>
    <w:rsid w:val="0085251C"/>
    <w:rsid w:val="0085258B"/>
    <w:rsid w:val="0085266A"/>
    <w:rsid w:val="0085270D"/>
    <w:rsid w:val="00852799"/>
    <w:rsid w:val="00852931"/>
    <w:rsid w:val="00852AAF"/>
    <w:rsid w:val="00852DAD"/>
    <w:rsid w:val="00852FA9"/>
    <w:rsid w:val="0085300F"/>
    <w:rsid w:val="008530F1"/>
    <w:rsid w:val="0085317E"/>
    <w:rsid w:val="00853216"/>
    <w:rsid w:val="0085326E"/>
    <w:rsid w:val="008533DB"/>
    <w:rsid w:val="0085347D"/>
    <w:rsid w:val="00853490"/>
    <w:rsid w:val="008534F8"/>
    <w:rsid w:val="0085360F"/>
    <w:rsid w:val="008536E4"/>
    <w:rsid w:val="0085372B"/>
    <w:rsid w:val="008537D7"/>
    <w:rsid w:val="0085387A"/>
    <w:rsid w:val="00853918"/>
    <w:rsid w:val="008539EA"/>
    <w:rsid w:val="00853A2C"/>
    <w:rsid w:val="00853B42"/>
    <w:rsid w:val="00853C2C"/>
    <w:rsid w:val="00853C96"/>
    <w:rsid w:val="00853CA6"/>
    <w:rsid w:val="00853CAA"/>
    <w:rsid w:val="00853EBD"/>
    <w:rsid w:val="00854069"/>
    <w:rsid w:val="008542E4"/>
    <w:rsid w:val="00854373"/>
    <w:rsid w:val="00854382"/>
    <w:rsid w:val="008543D7"/>
    <w:rsid w:val="00854448"/>
    <w:rsid w:val="008544A0"/>
    <w:rsid w:val="00854520"/>
    <w:rsid w:val="008545EE"/>
    <w:rsid w:val="0085466C"/>
    <w:rsid w:val="0085467C"/>
    <w:rsid w:val="00854786"/>
    <w:rsid w:val="00854807"/>
    <w:rsid w:val="00854A59"/>
    <w:rsid w:val="00854B1B"/>
    <w:rsid w:val="00854B53"/>
    <w:rsid w:val="00854B91"/>
    <w:rsid w:val="00854BEC"/>
    <w:rsid w:val="00854C59"/>
    <w:rsid w:val="00854C68"/>
    <w:rsid w:val="00854D00"/>
    <w:rsid w:val="00854D9A"/>
    <w:rsid w:val="00854E75"/>
    <w:rsid w:val="00854E88"/>
    <w:rsid w:val="00854F79"/>
    <w:rsid w:val="008550E0"/>
    <w:rsid w:val="008550E3"/>
    <w:rsid w:val="00855190"/>
    <w:rsid w:val="008551BF"/>
    <w:rsid w:val="008551F2"/>
    <w:rsid w:val="00855211"/>
    <w:rsid w:val="00855269"/>
    <w:rsid w:val="008552A9"/>
    <w:rsid w:val="0085572E"/>
    <w:rsid w:val="0085577A"/>
    <w:rsid w:val="008557B2"/>
    <w:rsid w:val="00855855"/>
    <w:rsid w:val="008559F5"/>
    <w:rsid w:val="00855ABD"/>
    <w:rsid w:val="00855B63"/>
    <w:rsid w:val="00855BC6"/>
    <w:rsid w:val="00855C28"/>
    <w:rsid w:val="00855D1B"/>
    <w:rsid w:val="00855D62"/>
    <w:rsid w:val="0085608D"/>
    <w:rsid w:val="00856126"/>
    <w:rsid w:val="00856252"/>
    <w:rsid w:val="0085638A"/>
    <w:rsid w:val="0085639C"/>
    <w:rsid w:val="008563AF"/>
    <w:rsid w:val="0085648B"/>
    <w:rsid w:val="0085667E"/>
    <w:rsid w:val="008567F3"/>
    <w:rsid w:val="008569EE"/>
    <w:rsid w:val="00856AB5"/>
    <w:rsid w:val="00856B4A"/>
    <w:rsid w:val="00856B9F"/>
    <w:rsid w:val="00856D1D"/>
    <w:rsid w:val="00856D27"/>
    <w:rsid w:val="00856E1F"/>
    <w:rsid w:val="00856EB4"/>
    <w:rsid w:val="00856F67"/>
    <w:rsid w:val="0085725F"/>
    <w:rsid w:val="00857289"/>
    <w:rsid w:val="008572C8"/>
    <w:rsid w:val="00857530"/>
    <w:rsid w:val="008575AD"/>
    <w:rsid w:val="008576B6"/>
    <w:rsid w:val="00857725"/>
    <w:rsid w:val="008577CA"/>
    <w:rsid w:val="0085781F"/>
    <w:rsid w:val="00857840"/>
    <w:rsid w:val="008579B3"/>
    <w:rsid w:val="00857A1E"/>
    <w:rsid w:val="00857AF3"/>
    <w:rsid w:val="00857B20"/>
    <w:rsid w:val="00857BC6"/>
    <w:rsid w:val="00857C83"/>
    <w:rsid w:val="00857C85"/>
    <w:rsid w:val="00857E94"/>
    <w:rsid w:val="00857FA8"/>
    <w:rsid w:val="0086009F"/>
    <w:rsid w:val="008600C9"/>
    <w:rsid w:val="0086022A"/>
    <w:rsid w:val="008602E2"/>
    <w:rsid w:val="0086037B"/>
    <w:rsid w:val="00860507"/>
    <w:rsid w:val="008605A5"/>
    <w:rsid w:val="00860750"/>
    <w:rsid w:val="00860778"/>
    <w:rsid w:val="0086088C"/>
    <w:rsid w:val="0086089F"/>
    <w:rsid w:val="008608DD"/>
    <w:rsid w:val="008609E0"/>
    <w:rsid w:val="00860ABC"/>
    <w:rsid w:val="00860D3A"/>
    <w:rsid w:val="00860D49"/>
    <w:rsid w:val="00860EB5"/>
    <w:rsid w:val="00860EE9"/>
    <w:rsid w:val="0086103A"/>
    <w:rsid w:val="00861041"/>
    <w:rsid w:val="008611AB"/>
    <w:rsid w:val="0086123B"/>
    <w:rsid w:val="00861435"/>
    <w:rsid w:val="00861466"/>
    <w:rsid w:val="008614A2"/>
    <w:rsid w:val="0086171B"/>
    <w:rsid w:val="00861727"/>
    <w:rsid w:val="00861734"/>
    <w:rsid w:val="00861874"/>
    <w:rsid w:val="008618AA"/>
    <w:rsid w:val="0086191A"/>
    <w:rsid w:val="008619FD"/>
    <w:rsid w:val="00861B35"/>
    <w:rsid w:val="00861C10"/>
    <w:rsid w:val="00861F3F"/>
    <w:rsid w:val="00862184"/>
    <w:rsid w:val="0086226D"/>
    <w:rsid w:val="0086239C"/>
    <w:rsid w:val="0086254B"/>
    <w:rsid w:val="00862568"/>
    <w:rsid w:val="0086272C"/>
    <w:rsid w:val="00862784"/>
    <w:rsid w:val="008628F4"/>
    <w:rsid w:val="008628FA"/>
    <w:rsid w:val="00862996"/>
    <w:rsid w:val="008629CE"/>
    <w:rsid w:val="00862A50"/>
    <w:rsid w:val="00862F3C"/>
    <w:rsid w:val="00862F98"/>
    <w:rsid w:val="00862FDD"/>
    <w:rsid w:val="0086303B"/>
    <w:rsid w:val="0086316D"/>
    <w:rsid w:val="00863367"/>
    <w:rsid w:val="0086338B"/>
    <w:rsid w:val="008633D9"/>
    <w:rsid w:val="00863572"/>
    <w:rsid w:val="008635E4"/>
    <w:rsid w:val="008636F6"/>
    <w:rsid w:val="0086373B"/>
    <w:rsid w:val="008637B0"/>
    <w:rsid w:val="00863806"/>
    <w:rsid w:val="00863815"/>
    <w:rsid w:val="0086389A"/>
    <w:rsid w:val="0086389C"/>
    <w:rsid w:val="008638CB"/>
    <w:rsid w:val="008639CB"/>
    <w:rsid w:val="00863C3C"/>
    <w:rsid w:val="00863D4F"/>
    <w:rsid w:val="00863F95"/>
    <w:rsid w:val="00863FA4"/>
    <w:rsid w:val="00863FD1"/>
    <w:rsid w:val="00863FDB"/>
    <w:rsid w:val="00864025"/>
    <w:rsid w:val="0086414E"/>
    <w:rsid w:val="00864196"/>
    <w:rsid w:val="008643A5"/>
    <w:rsid w:val="008643FD"/>
    <w:rsid w:val="008645C0"/>
    <w:rsid w:val="008646F0"/>
    <w:rsid w:val="00864710"/>
    <w:rsid w:val="00864828"/>
    <w:rsid w:val="00864A72"/>
    <w:rsid w:val="00864AEB"/>
    <w:rsid w:val="00864C45"/>
    <w:rsid w:val="00864D0F"/>
    <w:rsid w:val="00864ED5"/>
    <w:rsid w:val="00864FBB"/>
    <w:rsid w:val="00864FFC"/>
    <w:rsid w:val="008650AE"/>
    <w:rsid w:val="00865135"/>
    <w:rsid w:val="008651AB"/>
    <w:rsid w:val="008651AD"/>
    <w:rsid w:val="008652E8"/>
    <w:rsid w:val="0086531E"/>
    <w:rsid w:val="00865356"/>
    <w:rsid w:val="00865446"/>
    <w:rsid w:val="0086549B"/>
    <w:rsid w:val="00865514"/>
    <w:rsid w:val="0086556C"/>
    <w:rsid w:val="0086556F"/>
    <w:rsid w:val="00865887"/>
    <w:rsid w:val="008658B2"/>
    <w:rsid w:val="0086598E"/>
    <w:rsid w:val="00865A47"/>
    <w:rsid w:val="00865A99"/>
    <w:rsid w:val="00865B0B"/>
    <w:rsid w:val="00865C59"/>
    <w:rsid w:val="00865CCA"/>
    <w:rsid w:val="00865DF6"/>
    <w:rsid w:val="008661AC"/>
    <w:rsid w:val="00866270"/>
    <w:rsid w:val="008662BD"/>
    <w:rsid w:val="00866364"/>
    <w:rsid w:val="0086654D"/>
    <w:rsid w:val="008665A5"/>
    <w:rsid w:val="0086661A"/>
    <w:rsid w:val="0086668C"/>
    <w:rsid w:val="008667EC"/>
    <w:rsid w:val="008668CE"/>
    <w:rsid w:val="00866987"/>
    <w:rsid w:val="00866A5F"/>
    <w:rsid w:val="00866B18"/>
    <w:rsid w:val="00866BD3"/>
    <w:rsid w:val="00866C32"/>
    <w:rsid w:val="00866D6C"/>
    <w:rsid w:val="00866D8F"/>
    <w:rsid w:val="00866E58"/>
    <w:rsid w:val="00866EC2"/>
    <w:rsid w:val="00866F64"/>
    <w:rsid w:val="0086722C"/>
    <w:rsid w:val="008672FD"/>
    <w:rsid w:val="0086734F"/>
    <w:rsid w:val="008673DB"/>
    <w:rsid w:val="008673EF"/>
    <w:rsid w:val="008673F0"/>
    <w:rsid w:val="0086741A"/>
    <w:rsid w:val="0086748C"/>
    <w:rsid w:val="0086755B"/>
    <w:rsid w:val="00867677"/>
    <w:rsid w:val="0086776C"/>
    <w:rsid w:val="008677C7"/>
    <w:rsid w:val="008677D5"/>
    <w:rsid w:val="00867896"/>
    <w:rsid w:val="00867A50"/>
    <w:rsid w:val="00867A56"/>
    <w:rsid w:val="00867A68"/>
    <w:rsid w:val="00867AC5"/>
    <w:rsid w:val="00867B6E"/>
    <w:rsid w:val="00867BE4"/>
    <w:rsid w:val="00867CBA"/>
    <w:rsid w:val="00867D34"/>
    <w:rsid w:val="00867DFD"/>
    <w:rsid w:val="00867E18"/>
    <w:rsid w:val="00867E88"/>
    <w:rsid w:val="00867EC7"/>
    <w:rsid w:val="0087003F"/>
    <w:rsid w:val="008702BE"/>
    <w:rsid w:val="008702CC"/>
    <w:rsid w:val="00870415"/>
    <w:rsid w:val="0087050A"/>
    <w:rsid w:val="00870526"/>
    <w:rsid w:val="00870678"/>
    <w:rsid w:val="008706B5"/>
    <w:rsid w:val="008707DB"/>
    <w:rsid w:val="00870818"/>
    <w:rsid w:val="008708D6"/>
    <w:rsid w:val="008709CD"/>
    <w:rsid w:val="00870A51"/>
    <w:rsid w:val="00870A8E"/>
    <w:rsid w:val="00870AE8"/>
    <w:rsid w:val="00870E74"/>
    <w:rsid w:val="00870E8B"/>
    <w:rsid w:val="00871023"/>
    <w:rsid w:val="00871105"/>
    <w:rsid w:val="008711B5"/>
    <w:rsid w:val="008712A5"/>
    <w:rsid w:val="008712D6"/>
    <w:rsid w:val="00871413"/>
    <w:rsid w:val="008714D6"/>
    <w:rsid w:val="008714F2"/>
    <w:rsid w:val="0087150F"/>
    <w:rsid w:val="0087155D"/>
    <w:rsid w:val="008715E8"/>
    <w:rsid w:val="00871693"/>
    <w:rsid w:val="008716FD"/>
    <w:rsid w:val="0087170D"/>
    <w:rsid w:val="0087171C"/>
    <w:rsid w:val="00871787"/>
    <w:rsid w:val="00871974"/>
    <w:rsid w:val="00871990"/>
    <w:rsid w:val="008719D4"/>
    <w:rsid w:val="00871B08"/>
    <w:rsid w:val="00871B4E"/>
    <w:rsid w:val="00871B92"/>
    <w:rsid w:val="00871D1E"/>
    <w:rsid w:val="00871D79"/>
    <w:rsid w:val="00871E50"/>
    <w:rsid w:val="00872037"/>
    <w:rsid w:val="0087204E"/>
    <w:rsid w:val="008721A3"/>
    <w:rsid w:val="008721BD"/>
    <w:rsid w:val="00872202"/>
    <w:rsid w:val="008722A8"/>
    <w:rsid w:val="00872351"/>
    <w:rsid w:val="00872382"/>
    <w:rsid w:val="008724A2"/>
    <w:rsid w:val="0087252B"/>
    <w:rsid w:val="0087260D"/>
    <w:rsid w:val="00872760"/>
    <w:rsid w:val="00872839"/>
    <w:rsid w:val="0087289B"/>
    <w:rsid w:val="0087292A"/>
    <w:rsid w:val="00872961"/>
    <w:rsid w:val="00872BB5"/>
    <w:rsid w:val="00872BCB"/>
    <w:rsid w:val="00872BD9"/>
    <w:rsid w:val="00872C01"/>
    <w:rsid w:val="00872CE9"/>
    <w:rsid w:val="00872D9F"/>
    <w:rsid w:val="00872EA5"/>
    <w:rsid w:val="00872FF3"/>
    <w:rsid w:val="00873016"/>
    <w:rsid w:val="008730A2"/>
    <w:rsid w:val="008730E9"/>
    <w:rsid w:val="00873169"/>
    <w:rsid w:val="008731F0"/>
    <w:rsid w:val="008733FF"/>
    <w:rsid w:val="008734FB"/>
    <w:rsid w:val="0087355E"/>
    <w:rsid w:val="0087358F"/>
    <w:rsid w:val="008735C7"/>
    <w:rsid w:val="0087369A"/>
    <w:rsid w:val="008737CE"/>
    <w:rsid w:val="00873861"/>
    <w:rsid w:val="00873B49"/>
    <w:rsid w:val="00873BD9"/>
    <w:rsid w:val="00873C74"/>
    <w:rsid w:val="00873D30"/>
    <w:rsid w:val="00873D8A"/>
    <w:rsid w:val="00873E51"/>
    <w:rsid w:val="00873F32"/>
    <w:rsid w:val="00873F6C"/>
    <w:rsid w:val="00874079"/>
    <w:rsid w:val="0087414C"/>
    <w:rsid w:val="0087415B"/>
    <w:rsid w:val="008741A6"/>
    <w:rsid w:val="00874201"/>
    <w:rsid w:val="008742AC"/>
    <w:rsid w:val="0087434F"/>
    <w:rsid w:val="00874691"/>
    <w:rsid w:val="00874721"/>
    <w:rsid w:val="00874951"/>
    <w:rsid w:val="008749A5"/>
    <w:rsid w:val="00874AE9"/>
    <w:rsid w:val="00874C45"/>
    <w:rsid w:val="00874D2E"/>
    <w:rsid w:val="00874D3B"/>
    <w:rsid w:val="00874D4A"/>
    <w:rsid w:val="00874D7A"/>
    <w:rsid w:val="00874E8F"/>
    <w:rsid w:val="00874F82"/>
    <w:rsid w:val="008750F4"/>
    <w:rsid w:val="00875546"/>
    <w:rsid w:val="0087583F"/>
    <w:rsid w:val="008758BC"/>
    <w:rsid w:val="00875985"/>
    <w:rsid w:val="008759D2"/>
    <w:rsid w:val="00875AA7"/>
    <w:rsid w:val="00875B5B"/>
    <w:rsid w:val="00875B8E"/>
    <w:rsid w:val="00875BA1"/>
    <w:rsid w:val="00875C9A"/>
    <w:rsid w:val="00875D06"/>
    <w:rsid w:val="00875DB5"/>
    <w:rsid w:val="00875DBA"/>
    <w:rsid w:val="00875E29"/>
    <w:rsid w:val="00875E8D"/>
    <w:rsid w:val="00876065"/>
    <w:rsid w:val="00876083"/>
    <w:rsid w:val="0087608E"/>
    <w:rsid w:val="0087623B"/>
    <w:rsid w:val="00876397"/>
    <w:rsid w:val="0087648C"/>
    <w:rsid w:val="008764CE"/>
    <w:rsid w:val="008765B4"/>
    <w:rsid w:val="008765C5"/>
    <w:rsid w:val="00876652"/>
    <w:rsid w:val="00876718"/>
    <w:rsid w:val="008767C6"/>
    <w:rsid w:val="008768E9"/>
    <w:rsid w:val="0087699B"/>
    <w:rsid w:val="008769A1"/>
    <w:rsid w:val="00876A1F"/>
    <w:rsid w:val="00876ADD"/>
    <w:rsid w:val="00876B72"/>
    <w:rsid w:val="00876B73"/>
    <w:rsid w:val="00876BC5"/>
    <w:rsid w:val="00876BC8"/>
    <w:rsid w:val="00876C60"/>
    <w:rsid w:val="00876D7B"/>
    <w:rsid w:val="00876E29"/>
    <w:rsid w:val="00876FD5"/>
    <w:rsid w:val="00876FDA"/>
    <w:rsid w:val="00876FE4"/>
    <w:rsid w:val="00877003"/>
    <w:rsid w:val="00877108"/>
    <w:rsid w:val="00877119"/>
    <w:rsid w:val="0087714E"/>
    <w:rsid w:val="008772D3"/>
    <w:rsid w:val="008772E4"/>
    <w:rsid w:val="008773D5"/>
    <w:rsid w:val="008773E9"/>
    <w:rsid w:val="008776A9"/>
    <w:rsid w:val="00877742"/>
    <w:rsid w:val="00877884"/>
    <w:rsid w:val="008778A7"/>
    <w:rsid w:val="00877AFD"/>
    <w:rsid w:val="00877B12"/>
    <w:rsid w:val="00877BD8"/>
    <w:rsid w:val="00877EC7"/>
    <w:rsid w:val="008800C6"/>
    <w:rsid w:val="008801C8"/>
    <w:rsid w:val="008801EE"/>
    <w:rsid w:val="008802D4"/>
    <w:rsid w:val="008802E1"/>
    <w:rsid w:val="00880341"/>
    <w:rsid w:val="00880362"/>
    <w:rsid w:val="0088055A"/>
    <w:rsid w:val="008805A6"/>
    <w:rsid w:val="0088073B"/>
    <w:rsid w:val="008807E1"/>
    <w:rsid w:val="00880883"/>
    <w:rsid w:val="008808B0"/>
    <w:rsid w:val="0088092C"/>
    <w:rsid w:val="00880955"/>
    <w:rsid w:val="00880967"/>
    <w:rsid w:val="00880AB9"/>
    <w:rsid w:val="00880AEC"/>
    <w:rsid w:val="00880B26"/>
    <w:rsid w:val="00880B66"/>
    <w:rsid w:val="00880BEE"/>
    <w:rsid w:val="00880CEE"/>
    <w:rsid w:val="008810C4"/>
    <w:rsid w:val="008810FD"/>
    <w:rsid w:val="00881136"/>
    <w:rsid w:val="0088113C"/>
    <w:rsid w:val="008811C9"/>
    <w:rsid w:val="0088126F"/>
    <w:rsid w:val="008815DB"/>
    <w:rsid w:val="0088173A"/>
    <w:rsid w:val="00881866"/>
    <w:rsid w:val="00881A02"/>
    <w:rsid w:val="00881A1D"/>
    <w:rsid w:val="00881AA4"/>
    <w:rsid w:val="00881B43"/>
    <w:rsid w:val="00881CB6"/>
    <w:rsid w:val="00881CF0"/>
    <w:rsid w:val="00881D52"/>
    <w:rsid w:val="00881EF2"/>
    <w:rsid w:val="00881F82"/>
    <w:rsid w:val="00881FDE"/>
    <w:rsid w:val="0088202F"/>
    <w:rsid w:val="008820F4"/>
    <w:rsid w:val="008820FE"/>
    <w:rsid w:val="0088210E"/>
    <w:rsid w:val="00882159"/>
    <w:rsid w:val="00882199"/>
    <w:rsid w:val="0088224C"/>
    <w:rsid w:val="008822D4"/>
    <w:rsid w:val="0088242A"/>
    <w:rsid w:val="0088249B"/>
    <w:rsid w:val="00882523"/>
    <w:rsid w:val="0088259E"/>
    <w:rsid w:val="008825D1"/>
    <w:rsid w:val="008827BC"/>
    <w:rsid w:val="008828D6"/>
    <w:rsid w:val="008829CD"/>
    <w:rsid w:val="008829DF"/>
    <w:rsid w:val="00882AE9"/>
    <w:rsid w:val="00882BAC"/>
    <w:rsid w:val="00882D02"/>
    <w:rsid w:val="00882D1C"/>
    <w:rsid w:val="00882D2D"/>
    <w:rsid w:val="00882D67"/>
    <w:rsid w:val="00882EC3"/>
    <w:rsid w:val="0088305E"/>
    <w:rsid w:val="00883068"/>
    <w:rsid w:val="00883182"/>
    <w:rsid w:val="008831A6"/>
    <w:rsid w:val="008831BF"/>
    <w:rsid w:val="00883289"/>
    <w:rsid w:val="0088348D"/>
    <w:rsid w:val="008835DF"/>
    <w:rsid w:val="008838B4"/>
    <w:rsid w:val="008839E3"/>
    <w:rsid w:val="00883AA9"/>
    <w:rsid w:val="00883B0E"/>
    <w:rsid w:val="00883B78"/>
    <w:rsid w:val="00883C68"/>
    <w:rsid w:val="00883CA4"/>
    <w:rsid w:val="00883D83"/>
    <w:rsid w:val="00883E4C"/>
    <w:rsid w:val="00883EDD"/>
    <w:rsid w:val="00883FB4"/>
    <w:rsid w:val="00883FC2"/>
    <w:rsid w:val="00884004"/>
    <w:rsid w:val="008841EE"/>
    <w:rsid w:val="008843F2"/>
    <w:rsid w:val="0088444A"/>
    <w:rsid w:val="008846CB"/>
    <w:rsid w:val="008846E0"/>
    <w:rsid w:val="00884865"/>
    <w:rsid w:val="00884947"/>
    <w:rsid w:val="008849FC"/>
    <w:rsid w:val="00884AD3"/>
    <w:rsid w:val="00884AF2"/>
    <w:rsid w:val="00884AF7"/>
    <w:rsid w:val="00884B4E"/>
    <w:rsid w:val="00884B7C"/>
    <w:rsid w:val="00884D8C"/>
    <w:rsid w:val="00884EC3"/>
    <w:rsid w:val="00884F26"/>
    <w:rsid w:val="00884F5A"/>
    <w:rsid w:val="00884FBB"/>
    <w:rsid w:val="0088509A"/>
    <w:rsid w:val="00885137"/>
    <w:rsid w:val="008851B9"/>
    <w:rsid w:val="00885249"/>
    <w:rsid w:val="0088526B"/>
    <w:rsid w:val="008853FD"/>
    <w:rsid w:val="00885482"/>
    <w:rsid w:val="00885494"/>
    <w:rsid w:val="008854DC"/>
    <w:rsid w:val="008857E1"/>
    <w:rsid w:val="00885AB9"/>
    <w:rsid w:val="00885B29"/>
    <w:rsid w:val="00885BA4"/>
    <w:rsid w:val="00885CD3"/>
    <w:rsid w:val="00885CD4"/>
    <w:rsid w:val="00885F86"/>
    <w:rsid w:val="0088620E"/>
    <w:rsid w:val="0088647A"/>
    <w:rsid w:val="0088678C"/>
    <w:rsid w:val="008867CD"/>
    <w:rsid w:val="008868DB"/>
    <w:rsid w:val="00886902"/>
    <w:rsid w:val="00886A6F"/>
    <w:rsid w:val="00886D1C"/>
    <w:rsid w:val="00886D21"/>
    <w:rsid w:val="00886E48"/>
    <w:rsid w:val="00886FDF"/>
    <w:rsid w:val="00887209"/>
    <w:rsid w:val="00887269"/>
    <w:rsid w:val="00887283"/>
    <w:rsid w:val="008872DA"/>
    <w:rsid w:val="008872E4"/>
    <w:rsid w:val="00887433"/>
    <w:rsid w:val="008876C6"/>
    <w:rsid w:val="00887730"/>
    <w:rsid w:val="00887741"/>
    <w:rsid w:val="00887ACA"/>
    <w:rsid w:val="00887B52"/>
    <w:rsid w:val="00887C0E"/>
    <w:rsid w:val="00887CFA"/>
    <w:rsid w:val="00887D3F"/>
    <w:rsid w:val="00887D6C"/>
    <w:rsid w:val="00887E6C"/>
    <w:rsid w:val="00887FC0"/>
    <w:rsid w:val="00887FFB"/>
    <w:rsid w:val="00890020"/>
    <w:rsid w:val="00890092"/>
    <w:rsid w:val="00890213"/>
    <w:rsid w:val="00890409"/>
    <w:rsid w:val="0089048F"/>
    <w:rsid w:val="008904AE"/>
    <w:rsid w:val="0089059D"/>
    <w:rsid w:val="0089067B"/>
    <w:rsid w:val="0089078C"/>
    <w:rsid w:val="008907A9"/>
    <w:rsid w:val="008908DE"/>
    <w:rsid w:val="00890979"/>
    <w:rsid w:val="00890C09"/>
    <w:rsid w:val="00890C65"/>
    <w:rsid w:val="00890D97"/>
    <w:rsid w:val="00890DDC"/>
    <w:rsid w:val="00890E88"/>
    <w:rsid w:val="00890E97"/>
    <w:rsid w:val="00890F81"/>
    <w:rsid w:val="00891071"/>
    <w:rsid w:val="0089114A"/>
    <w:rsid w:val="00891158"/>
    <w:rsid w:val="00891162"/>
    <w:rsid w:val="00891173"/>
    <w:rsid w:val="008911B0"/>
    <w:rsid w:val="0089125D"/>
    <w:rsid w:val="008912DE"/>
    <w:rsid w:val="008913DF"/>
    <w:rsid w:val="00891434"/>
    <w:rsid w:val="008916F9"/>
    <w:rsid w:val="00891879"/>
    <w:rsid w:val="008918C2"/>
    <w:rsid w:val="008918E1"/>
    <w:rsid w:val="008919C1"/>
    <w:rsid w:val="008919D9"/>
    <w:rsid w:val="00891B56"/>
    <w:rsid w:val="00891B5F"/>
    <w:rsid w:val="00891BA6"/>
    <w:rsid w:val="00891BF9"/>
    <w:rsid w:val="00891D66"/>
    <w:rsid w:val="00891E28"/>
    <w:rsid w:val="00891F35"/>
    <w:rsid w:val="00891F61"/>
    <w:rsid w:val="0089205A"/>
    <w:rsid w:val="00892213"/>
    <w:rsid w:val="00892236"/>
    <w:rsid w:val="0089224C"/>
    <w:rsid w:val="00892285"/>
    <w:rsid w:val="008922AD"/>
    <w:rsid w:val="008922E1"/>
    <w:rsid w:val="008923A6"/>
    <w:rsid w:val="008925F5"/>
    <w:rsid w:val="00892606"/>
    <w:rsid w:val="008926F9"/>
    <w:rsid w:val="008929F5"/>
    <w:rsid w:val="00892AFE"/>
    <w:rsid w:val="00892C25"/>
    <w:rsid w:val="00892D1C"/>
    <w:rsid w:val="00892D96"/>
    <w:rsid w:val="00892E3C"/>
    <w:rsid w:val="00893040"/>
    <w:rsid w:val="0089308A"/>
    <w:rsid w:val="00893320"/>
    <w:rsid w:val="008933AA"/>
    <w:rsid w:val="008933BC"/>
    <w:rsid w:val="008935D4"/>
    <w:rsid w:val="00893802"/>
    <w:rsid w:val="00893AFA"/>
    <w:rsid w:val="00893B0D"/>
    <w:rsid w:val="00893C26"/>
    <w:rsid w:val="00893C92"/>
    <w:rsid w:val="00893C94"/>
    <w:rsid w:val="00893D16"/>
    <w:rsid w:val="00893D72"/>
    <w:rsid w:val="00893DC1"/>
    <w:rsid w:val="00893E6B"/>
    <w:rsid w:val="00893EC2"/>
    <w:rsid w:val="00893EDD"/>
    <w:rsid w:val="00894129"/>
    <w:rsid w:val="00894139"/>
    <w:rsid w:val="008941BA"/>
    <w:rsid w:val="00894204"/>
    <w:rsid w:val="00894380"/>
    <w:rsid w:val="00894388"/>
    <w:rsid w:val="008943A6"/>
    <w:rsid w:val="00894400"/>
    <w:rsid w:val="00894496"/>
    <w:rsid w:val="00894517"/>
    <w:rsid w:val="008945B8"/>
    <w:rsid w:val="0089461A"/>
    <w:rsid w:val="00894652"/>
    <w:rsid w:val="008946E9"/>
    <w:rsid w:val="008946FF"/>
    <w:rsid w:val="0089472E"/>
    <w:rsid w:val="00894765"/>
    <w:rsid w:val="00894773"/>
    <w:rsid w:val="00894783"/>
    <w:rsid w:val="00894919"/>
    <w:rsid w:val="00894A95"/>
    <w:rsid w:val="00894B0F"/>
    <w:rsid w:val="00894BE2"/>
    <w:rsid w:val="00894D41"/>
    <w:rsid w:val="00894F5D"/>
    <w:rsid w:val="0089500B"/>
    <w:rsid w:val="0089506C"/>
    <w:rsid w:val="008950A8"/>
    <w:rsid w:val="008952D1"/>
    <w:rsid w:val="0089532D"/>
    <w:rsid w:val="00895334"/>
    <w:rsid w:val="0089559D"/>
    <w:rsid w:val="0089564E"/>
    <w:rsid w:val="00895799"/>
    <w:rsid w:val="008957A1"/>
    <w:rsid w:val="008958ED"/>
    <w:rsid w:val="00895ACF"/>
    <w:rsid w:val="00895C5B"/>
    <w:rsid w:val="00895CC2"/>
    <w:rsid w:val="00895DAE"/>
    <w:rsid w:val="00895DFF"/>
    <w:rsid w:val="00895E17"/>
    <w:rsid w:val="00895EBC"/>
    <w:rsid w:val="00895EC2"/>
    <w:rsid w:val="00895F97"/>
    <w:rsid w:val="00895FED"/>
    <w:rsid w:val="00896019"/>
    <w:rsid w:val="008960C4"/>
    <w:rsid w:val="00896101"/>
    <w:rsid w:val="00896174"/>
    <w:rsid w:val="00896187"/>
    <w:rsid w:val="008962CF"/>
    <w:rsid w:val="008963BC"/>
    <w:rsid w:val="008964F4"/>
    <w:rsid w:val="00896508"/>
    <w:rsid w:val="0089660B"/>
    <w:rsid w:val="00896767"/>
    <w:rsid w:val="00896796"/>
    <w:rsid w:val="008967D8"/>
    <w:rsid w:val="00896860"/>
    <w:rsid w:val="00896867"/>
    <w:rsid w:val="008968A4"/>
    <w:rsid w:val="008969A2"/>
    <w:rsid w:val="008969C4"/>
    <w:rsid w:val="00896A0C"/>
    <w:rsid w:val="00896AD4"/>
    <w:rsid w:val="00896AF4"/>
    <w:rsid w:val="00896B0F"/>
    <w:rsid w:val="00896B4C"/>
    <w:rsid w:val="00896B4D"/>
    <w:rsid w:val="00896B54"/>
    <w:rsid w:val="00896B5A"/>
    <w:rsid w:val="00896B5C"/>
    <w:rsid w:val="00896D1E"/>
    <w:rsid w:val="00896D52"/>
    <w:rsid w:val="00896D6B"/>
    <w:rsid w:val="00896DC9"/>
    <w:rsid w:val="00896DCB"/>
    <w:rsid w:val="00896DFD"/>
    <w:rsid w:val="00896E1C"/>
    <w:rsid w:val="00896E8C"/>
    <w:rsid w:val="00896EA2"/>
    <w:rsid w:val="00896EEA"/>
    <w:rsid w:val="00896EFC"/>
    <w:rsid w:val="00896EFE"/>
    <w:rsid w:val="00897001"/>
    <w:rsid w:val="00897010"/>
    <w:rsid w:val="00897238"/>
    <w:rsid w:val="008974BF"/>
    <w:rsid w:val="008974D4"/>
    <w:rsid w:val="0089754D"/>
    <w:rsid w:val="008978B0"/>
    <w:rsid w:val="008978E3"/>
    <w:rsid w:val="008978F4"/>
    <w:rsid w:val="00897928"/>
    <w:rsid w:val="00897AE6"/>
    <w:rsid w:val="00897BE9"/>
    <w:rsid w:val="00897C5B"/>
    <w:rsid w:val="00897C9E"/>
    <w:rsid w:val="00897E8A"/>
    <w:rsid w:val="00897F3B"/>
    <w:rsid w:val="008A0122"/>
    <w:rsid w:val="008A013C"/>
    <w:rsid w:val="008A0152"/>
    <w:rsid w:val="008A0268"/>
    <w:rsid w:val="008A0491"/>
    <w:rsid w:val="008A05F8"/>
    <w:rsid w:val="008A0615"/>
    <w:rsid w:val="008A07D1"/>
    <w:rsid w:val="008A0A7B"/>
    <w:rsid w:val="008A0BC6"/>
    <w:rsid w:val="008A0C18"/>
    <w:rsid w:val="008A0CA5"/>
    <w:rsid w:val="008A0D48"/>
    <w:rsid w:val="008A0D75"/>
    <w:rsid w:val="008A0DA4"/>
    <w:rsid w:val="008A0DB8"/>
    <w:rsid w:val="008A0F3A"/>
    <w:rsid w:val="008A1010"/>
    <w:rsid w:val="008A110D"/>
    <w:rsid w:val="008A1175"/>
    <w:rsid w:val="008A11C0"/>
    <w:rsid w:val="008A11EA"/>
    <w:rsid w:val="008A1280"/>
    <w:rsid w:val="008A12D6"/>
    <w:rsid w:val="008A13D5"/>
    <w:rsid w:val="008A156E"/>
    <w:rsid w:val="008A15C9"/>
    <w:rsid w:val="008A15E6"/>
    <w:rsid w:val="008A180A"/>
    <w:rsid w:val="008A1891"/>
    <w:rsid w:val="008A190F"/>
    <w:rsid w:val="008A199B"/>
    <w:rsid w:val="008A19F0"/>
    <w:rsid w:val="008A1A11"/>
    <w:rsid w:val="008A1A6C"/>
    <w:rsid w:val="008A1C17"/>
    <w:rsid w:val="008A1C6F"/>
    <w:rsid w:val="008A1E69"/>
    <w:rsid w:val="008A1F0F"/>
    <w:rsid w:val="008A200A"/>
    <w:rsid w:val="008A2046"/>
    <w:rsid w:val="008A2138"/>
    <w:rsid w:val="008A216B"/>
    <w:rsid w:val="008A226C"/>
    <w:rsid w:val="008A2398"/>
    <w:rsid w:val="008A249A"/>
    <w:rsid w:val="008A249B"/>
    <w:rsid w:val="008A24C0"/>
    <w:rsid w:val="008A255A"/>
    <w:rsid w:val="008A264C"/>
    <w:rsid w:val="008A268D"/>
    <w:rsid w:val="008A2705"/>
    <w:rsid w:val="008A2767"/>
    <w:rsid w:val="008A27AB"/>
    <w:rsid w:val="008A27C5"/>
    <w:rsid w:val="008A2909"/>
    <w:rsid w:val="008A291D"/>
    <w:rsid w:val="008A298F"/>
    <w:rsid w:val="008A2A33"/>
    <w:rsid w:val="008A2A61"/>
    <w:rsid w:val="008A2AD1"/>
    <w:rsid w:val="008A2B6E"/>
    <w:rsid w:val="008A2CF5"/>
    <w:rsid w:val="008A2D87"/>
    <w:rsid w:val="008A2E49"/>
    <w:rsid w:val="008A2EDC"/>
    <w:rsid w:val="008A2F37"/>
    <w:rsid w:val="008A2F53"/>
    <w:rsid w:val="008A30F3"/>
    <w:rsid w:val="008A310C"/>
    <w:rsid w:val="008A31AD"/>
    <w:rsid w:val="008A31F2"/>
    <w:rsid w:val="008A3204"/>
    <w:rsid w:val="008A33A4"/>
    <w:rsid w:val="008A3456"/>
    <w:rsid w:val="008A3522"/>
    <w:rsid w:val="008A3652"/>
    <w:rsid w:val="008A37EC"/>
    <w:rsid w:val="008A3840"/>
    <w:rsid w:val="008A3902"/>
    <w:rsid w:val="008A398D"/>
    <w:rsid w:val="008A39BA"/>
    <w:rsid w:val="008A3DC5"/>
    <w:rsid w:val="008A3DF5"/>
    <w:rsid w:val="008A3ED8"/>
    <w:rsid w:val="008A3F9B"/>
    <w:rsid w:val="008A4022"/>
    <w:rsid w:val="008A404C"/>
    <w:rsid w:val="008A4198"/>
    <w:rsid w:val="008A41E4"/>
    <w:rsid w:val="008A4264"/>
    <w:rsid w:val="008A42AE"/>
    <w:rsid w:val="008A439B"/>
    <w:rsid w:val="008A4519"/>
    <w:rsid w:val="008A45AA"/>
    <w:rsid w:val="008A45F8"/>
    <w:rsid w:val="008A4670"/>
    <w:rsid w:val="008A46BD"/>
    <w:rsid w:val="008A46C9"/>
    <w:rsid w:val="008A471E"/>
    <w:rsid w:val="008A489D"/>
    <w:rsid w:val="008A48B3"/>
    <w:rsid w:val="008A4937"/>
    <w:rsid w:val="008A4AA3"/>
    <w:rsid w:val="008A4B61"/>
    <w:rsid w:val="008A4BE2"/>
    <w:rsid w:val="008A4D05"/>
    <w:rsid w:val="008A4E2F"/>
    <w:rsid w:val="008A4F48"/>
    <w:rsid w:val="008A519F"/>
    <w:rsid w:val="008A53CE"/>
    <w:rsid w:val="008A54BC"/>
    <w:rsid w:val="008A54F8"/>
    <w:rsid w:val="008A5503"/>
    <w:rsid w:val="008A55B2"/>
    <w:rsid w:val="008A57E4"/>
    <w:rsid w:val="008A57F5"/>
    <w:rsid w:val="008A5980"/>
    <w:rsid w:val="008A5A22"/>
    <w:rsid w:val="008A5A50"/>
    <w:rsid w:val="008A5BB8"/>
    <w:rsid w:val="008A5C88"/>
    <w:rsid w:val="008A5E53"/>
    <w:rsid w:val="008A5E68"/>
    <w:rsid w:val="008A5F2E"/>
    <w:rsid w:val="008A5FFD"/>
    <w:rsid w:val="008A60CC"/>
    <w:rsid w:val="008A60F0"/>
    <w:rsid w:val="008A60F2"/>
    <w:rsid w:val="008A6117"/>
    <w:rsid w:val="008A6136"/>
    <w:rsid w:val="008A621B"/>
    <w:rsid w:val="008A640C"/>
    <w:rsid w:val="008A644D"/>
    <w:rsid w:val="008A6485"/>
    <w:rsid w:val="008A64B7"/>
    <w:rsid w:val="008A672E"/>
    <w:rsid w:val="008A6779"/>
    <w:rsid w:val="008A6785"/>
    <w:rsid w:val="008A67C0"/>
    <w:rsid w:val="008A691B"/>
    <w:rsid w:val="008A6950"/>
    <w:rsid w:val="008A69A7"/>
    <w:rsid w:val="008A69F0"/>
    <w:rsid w:val="008A6C87"/>
    <w:rsid w:val="008A6CEE"/>
    <w:rsid w:val="008A6D8F"/>
    <w:rsid w:val="008A6DAA"/>
    <w:rsid w:val="008A700A"/>
    <w:rsid w:val="008A70EB"/>
    <w:rsid w:val="008A7294"/>
    <w:rsid w:val="008A737B"/>
    <w:rsid w:val="008A7586"/>
    <w:rsid w:val="008A75B4"/>
    <w:rsid w:val="008A75CB"/>
    <w:rsid w:val="008A776C"/>
    <w:rsid w:val="008A7773"/>
    <w:rsid w:val="008A77C5"/>
    <w:rsid w:val="008A7824"/>
    <w:rsid w:val="008A784B"/>
    <w:rsid w:val="008A78CF"/>
    <w:rsid w:val="008A7920"/>
    <w:rsid w:val="008A7B53"/>
    <w:rsid w:val="008A7C71"/>
    <w:rsid w:val="008A7D69"/>
    <w:rsid w:val="008A7E9A"/>
    <w:rsid w:val="008B032C"/>
    <w:rsid w:val="008B037D"/>
    <w:rsid w:val="008B038F"/>
    <w:rsid w:val="008B03D1"/>
    <w:rsid w:val="008B03FA"/>
    <w:rsid w:val="008B040D"/>
    <w:rsid w:val="008B0511"/>
    <w:rsid w:val="008B052D"/>
    <w:rsid w:val="008B0626"/>
    <w:rsid w:val="008B072F"/>
    <w:rsid w:val="008B0732"/>
    <w:rsid w:val="008B0790"/>
    <w:rsid w:val="008B07DA"/>
    <w:rsid w:val="008B081C"/>
    <w:rsid w:val="008B0852"/>
    <w:rsid w:val="008B08E6"/>
    <w:rsid w:val="008B0A36"/>
    <w:rsid w:val="008B0D1C"/>
    <w:rsid w:val="008B0D2D"/>
    <w:rsid w:val="008B0DDC"/>
    <w:rsid w:val="008B0DE9"/>
    <w:rsid w:val="008B0E3B"/>
    <w:rsid w:val="008B0E8A"/>
    <w:rsid w:val="008B0EDE"/>
    <w:rsid w:val="008B0F30"/>
    <w:rsid w:val="008B0F53"/>
    <w:rsid w:val="008B0F6F"/>
    <w:rsid w:val="008B1043"/>
    <w:rsid w:val="008B104C"/>
    <w:rsid w:val="008B105A"/>
    <w:rsid w:val="008B1065"/>
    <w:rsid w:val="008B1293"/>
    <w:rsid w:val="008B12C1"/>
    <w:rsid w:val="008B12CC"/>
    <w:rsid w:val="008B1430"/>
    <w:rsid w:val="008B16E9"/>
    <w:rsid w:val="008B183F"/>
    <w:rsid w:val="008B191D"/>
    <w:rsid w:val="008B1996"/>
    <w:rsid w:val="008B19A1"/>
    <w:rsid w:val="008B1BA4"/>
    <w:rsid w:val="008B1BE5"/>
    <w:rsid w:val="008B1DA0"/>
    <w:rsid w:val="008B1DB8"/>
    <w:rsid w:val="008B1DDC"/>
    <w:rsid w:val="008B2025"/>
    <w:rsid w:val="008B209E"/>
    <w:rsid w:val="008B233B"/>
    <w:rsid w:val="008B255C"/>
    <w:rsid w:val="008B2675"/>
    <w:rsid w:val="008B2914"/>
    <w:rsid w:val="008B2936"/>
    <w:rsid w:val="008B2A28"/>
    <w:rsid w:val="008B2AC2"/>
    <w:rsid w:val="008B2B20"/>
    <w:rsid w:val="008B2BD8"/>
    <w:rsid w:val="008B2CC6"/>
    <w:rsid w:val="008B2D18"/>
    <w:rsid w:val="008B2E04"/>
    <w:rsid w:val="008B2E81"/>
    <w:rsid w:val="008B2EB3"/>
    <w:rsid w:val="008B2F65"/>
    <w:rsid w:val="008B2FFF"/>
    <w:rsid w:val="008B3291"/>
    <w:rsid w:val="008B3384"/>
    <w:rsid w:val="008B3456"/>
    <w:rsid w:val="008B3557"/>
    <w:rsid w:val="008B35CF"/>
    <w:rsid w:val="008B372E"/>
    <w:rsid w:val="008B386A"/>
    <w:rsid w:val="008B3A50"/>
    <w:rsid w:val="008B3B67"/>
    <w:rsid w:val="008B3B8E"/>
    <w:rsid w:val="008B3BB9"/>
    <w:rsid w:val="008B3C73"/>
    <w:rsid w:val="008B3E22"/>
    <w:rsid w:val="008B3E5A"/>
    <w:rsid w:val="008B4280"/>
    <w:rsid w:val="008B4292"/>
    <w:rsid w:val="008B42DF"/>
    <w:rsid w:val="008B433C"/>
    <w:rsid w:val="008B449B"/>
    <w:rsid w:val="008B450E"/>
    <w:rsid w:val="008B4532"/>
    <w:rsid w:val="008B455B"/>
    <w:rsid w:val="008B465D"/>
    <w:rsid w:val="008B47CD"/>
    <w:rsid w:val="008B4811"/>
    <w:rsid w:val="008B4ADC"/>
    <w:rsid w:val="008B4AEB"/>
    <w:rsid w:val="008B4B9D"/>
    <w:rsid w:val="008B4BED"/>
    <w:rsid w:val="008B4D49"/>
    <w:rsid w:val="008B4D4A"/>
    <w:rsid w:val="008B4E21"/>
    <w:rsid w:val="008B4F5F"/>
    <w:rsid w:val="008B4F6C"/>
    <w:rsid w:val="008B500C"/>
    <w:rsid w:val="008B510E"/>
    <w:rsid w:val="008B51F9"/>
    <w:rsid w:val="008B5326"/>
    <w:rsid w:val="008B53E5"/>
    <w:rsid w:val="008B54F0"/>
    <w:rsid w:val="008B5B04"/>
    <w:rsid w:val="008B5B0F"/>
    <w:rsid w:val="008B5BBE"/>
    <w:rsid w:val="008B5C61"/>
    <w:rsid w:val="008B5E99"/>
    <w:rsid w:val="008B5FC6"/>
    <w:rsid w:val="008B6047"/>
    <w:rsid w:val="008B6066"/>
    <w:rsid w:val="008B60A4"/>
    <w:rsid w:val="008B610A"/>
    <w:rsid w:val="008B613D"/>
    <w:rsid w:val="008B6232"/>
    <w:rsid w:val="008B639F"/>
    <w:rsid w:val="008B67BB"/>
    <w:rsid w:val="008B67CD"/>
    <w:rsid w:val="008B6964"/>
    <w:rsid w:val="008B6A1F"/>
    <w:rsid w:val="008B6AAD"/>
    <w:rsid w:val="008B6AE9"/>
    <w:rsid w:val="008B6BF0"/>
    <w:rsid w:val="008B6C73"/>
    <w:rsid w:val="008B6C8C"/>
    <w:rsid w:val="008B6EE4"/>
    <w:rsid w:val="008B7044"/>
    <w:rsid w:val="008B70BC"/>
    <w:rsid w:val="008B718A"/>
    <w:rsid w:val="008B718B"/>
    <w:rsid w:val="008B7249"/>
    <w:rsid w:val="008B741E"/>
    <w:rsid w:val="008B746E"/>
    <w:rsid w:val="008B7594"/>
    <w:rsid w:val="008B77DD"/>
    <w:rsid w:val="008B79E5"/>
    <w:rsid w:val="008B7B7D"/>
    <w:rsid w:val="008B7C70"/>
    <w:rsid w:val="008B7CD8"/>
    <w:rsid w:val="008B7D42"/>
    <w:rsid w:val="008B7D82"/>
    <w:rsid w:val="008B7E0E"/>
    <w:rsid w:val="008B7EDC"/>
    <w:rsid w:val="008B7F6B"/>
    <w:rsid w:val="008C0423"/>
    <w:rsid w:val="008C0456"/>
    <w:rsid w:val="008C05F8"/>
    <w:rsid w:val="008C06F2"/>
    <w:rsid w:val="008C0A5E"/>
    <w:rsid w:val="008C0AE4"/>
    <w:rsid w:val="008C0DEA"/>
    <w:rsid w:val="008C0EA0"/>
    <w:rsid w:val="008C0FEB"/>
    <w:rsid w:val="008C0FF7"/>
    <w:rsid w:val="008C10E2"/>
    <w:rsid w:val="008C1324"/>
    <w:rsid w:val="008C13CC"/>
    <w:rsid w:val="008C1522"/>
    <w:rsid w:val="008C154A"/>
    <w:rsid w:val="008C1797"/>
    <w:rsid w:val="008C1919"/>
    <w:rsid w:val="008C1977"/>
    <w:rsid w:val="008C19B1"/>
    <w:rsid w:val="008C1A32"/>
    <w:rsid w:val="008C1B1A"/>
    <w:rsid w:val="008C1B29"/>
    <w:rsid w:val="008C1C61"/>
    <w:rsid w:val="008C1D77"/>
    <w:rsid w:val="008C1D9C"/>
    <w:rsid w:val="008C1E4D"/>
    <w:rsid w:val="008C204C"/>
    <w:rsid w:val="008C20B3"/>
    <w:rsid w:val="008C21A7"/>
    <w:rsid w:val="008C2206"/>
    <w:rsid w:val="008C2362"/>
    <w:rsid w:val="008C2407"/>
    <w:rsid w:val="008C248F"/>
    <w:rsid w:val="008C24B0"/>
    <w:rsid w:val="008C25CA"/>
    <w:rsid w:val="008C2687"/>
    <w:rsid w:val="008C2734"/>
    <w:rsid w:val="008C27B2"/>
    <w:rsid w:val="008C29D8"/>
    <w:rsid w:val="008C2A9A"/>
    <w:rsid w:val="008C2C3D"/>
    <w:rsid w:val="008C2C83"/>
    <w:rsid w:val="008C2CFE"/>
    <w:rsid w:val="008C2D44"/>
    <w:rsid w:val="008C2DBC"/>
    <w:rsid w:val="008C2E34"/>
    <w:rsid w:val="008C2EC9"/>
    <w:rsid w:val="008C3081"/>
    <w:rsid w:val="008C309A"/>
    <w:rsid w:val="008C30C9"/>
    <w:rsid w:val="008C342B"/>
    <w:rsid w:val="008C3540"/>
    <w:rsid w:val="008C363F"/>
    <w:rsid w:val="008C37D6"/>
    <w:rsid w:val="008C395B"/>
    <w:rsid w:val="008C39A5"/>
    <w:rsid w:val="008C3CC6"/>
    <w:rsid w:val="008C3FE4"/>
    <w:rsid w:val="008C4079"/>
    <w:rsid w:val="008C409A"/>
    <w:rsid w:val="008C40D3"/>
    <w:rsid w:val="008C4105"/>
    <w:rsid w:val="008C42B9"/>
    <w:rsid w:val="008C4366"/>
    <w:rsid w:val="008C4710"/>
    <w:rsid w:val="008C474A"/>
    <w:rsid w:val="008C475F"/>
    <w:rsid w:val="008C47A1"/>
    <w:rsid w:val="008C4847"/>
    <w:rsid w:val="008C4A00"/>
    <w:rsid w:val="008C4DF6"/>
    <w:rsid w:val="008C4F76"/>
    <w:rsid w:val="008C51EB"/>
    <w:rsid w:val="008C530F"/>
    <w:rsid w:val="008C532B"/>
    <w:rsid w:val="008C5375"/>
    <w:rsid w:val="008C53CE"/>
    <w:rsid w:val="008C541A"/>
    <w:rsid w:val="008C546E"/>
    <w:rsid w:val="008C54AA"/>
    <w:rsid w:val="008C54D4"/>
    <w:rsid w:val="008C5590"/>
    <w:rsid w:val="008C5675"/>
    <w:rsid w:val="008C567A"/>
    <w:rsid w:val="008C57A8"/>
    <w:rsid w:val="008C5AD4"/>
    <w:rsid w:val="008C5BDC"/>
    <w:rsid w:val="008C5D3D"/>
    <w:rsid w:val="008C5DC6"/>
    <w:rsid w:val="008C5FD5"/>
    <w:rsid w:val="008C5FF3"/>
    <w:rsid w:val="008C60B0"/>
    <w:rsid w:val="008C60EA"/>
    <w:rsid w:val="008C622A"/>
    <w:rsid w:val="008C62DF"/>
    <w:rsid w:val="008C690D"/>
    <w:rsid w:val="008C6AB2"/>
    <w:rsid w:val="008C6B14"/>
    <w:rsid w:val="008C6DEA"/>
    <w:rsid w:val="008C6F19"/>
    <w:rsid w:val="008C6F8C"/>
    <w:rsid w:val="008C70D8"/>
    <w:rsid w:val="008C73DC"/>
    <w:rsid w:val="008C73F7"/>
    <w:rsid w:val="008C742F"/>
    <w:rsid w:val="008C7544"/>
    <w:rsid w:val="008C754B"/>
    <w:rsid w:val="008C75A8"/>
    <w:rsid w:val="008C75D1"/>
    <w:rsid w:val="008C761C"/>
    <w:rsid w:val="008C79B2"/>
    <w:rsid w:val="008C7A8A"/>
    <w:rsid w:val="008C7B49"/>
    <w:rsid w:val="008C7BC2"/>
    <w:rsid w:val="008C7C8A"/>
    <w:rsid w:val="008C7DB4"/>
    <w:rsid w:val="008C7EDD"/>
    <w:rsid w:val="008D00F5"/>
    <w:rsid w:val="008D0315"/>
    <w:rsid w:val="008D03B4"/>
    <w:rsid w:val="008D03CD"/>
    <w:rsid w:val="008D0417"/>
    <w:rsid w:val="008D046C"/>
    <w:rsid w:val="008D05A5"/>
    <w:rsid w:val="008D0642"/>
    <w:rsid w:val="008D0980"/>
    <w:rsid w:val="008D0BEF"/>
    <w:rsid w:val="008D0C87"/>
    <w:rsid w:val="008D0D45"/>
    <w:rsid w:val="008D0E5D"/>
    <w:rsid w:val="008D0E97"/>
    <w:rsid w:val="008D0EA5"/>
    <w:rsid w:val="008D1097"/>
    <w:rsid w:val="008D1239"/>
    <w:rsid w:val="008D125D"/>
    <w:rsid w:val="008D12DE"/>
    <w:rsid w:val="008D1465"/>
    <w:rsid w:val="008D14FA"/>
    <w:rsid w:val="008D1703"/>
    <w:rsid w:val="008D171B"/>
    <w:rsid w:val="008D17C8"/>
    <w:rsid w:val="008D1AB8"/>
    <w:rsid w:val="008D1ACD"/>
    <w:rsid w:val="008D1C68"/>
    <w:rsid w:val="008D1F00"/>
    <w:rsid w:val="008D1F24"/>
    <w:rsid w:val="008D1F44"/>
    <w:rsid w:val="008D2038"/>
    <w:rsid w:val="008D2167"/>
    <w:rsid w:val="008D2190"/>
    <w:rsid w:val="008D21BB"/>
    <w:rsid w:val="008D2277"/>
    <w:rsid w:val="008D22F1"/>
    <w:rsid w:val="008D23E3"/>
    <w:rsid w:val="008D2762"/>
    <w:rsid w:val="008D281F"/>
    <w:rsid w:val="008D294E"/>
    <w:rsid w:val="008D2DAD"/>
    <w:rsid w:val="008D2ECE"/>
    <w:rsid w:val="008D2F1F"/>
    <w:rsid w:val="008D30C8"/>
    <w:rsid w:val="008D313D"/>
    <w:rsid w:val="008D3225"/>
    <w:rsid w:val="008D32E2"/>
    <w:rsid w:val="008D33AF"/>
    <w:rsid w:val="008D34AE"/>
    <w:rsid w:val="008D3579"/>
    <w:rsid w:val="008D35D2"/>
    <w:rsid w:val="008D3667"/>
    <w:rsid w:val="008D366E"/>
    <w:rsid w:val="008D3748"/>
    <w:rsid w:val="008D3A05"/>
    <w:rsid w:val="008D3AB2"/>
    <w:rsid w:val="008D3CDC"/>
    <w:rsid w:val="008D3CF2"/>
    <w:rsid w:val="008D3D3B"/>
    <w:rsid w:val="008D3D9C"/>
    <w:rsid w:val="008D3E04"/>
    <w:rsid w:val="008D3E73"/>
    <w:rsid w:val="008D3F5A"/>
    <w:rsid w:val="008D3FD6"/>
    <w:rsid w:val="008D458A"/>
    <w:rsid w:val="008D45A9"/>
    <w:rsid w:val="008D46AB"/>
    <w:rsid w:val="008D46EE"/>
    <w:rsid w:val="008D483E"/>
    <w:rsid w:val="008D495B"/>
    <w:rsid w:val="008D4BF1"/>
    <w:rsid w:val="008D4C50"/>
    <w:rsid w:val="008D4E29"/>
    <w:rsid w:val="008D4EB1"/>
    <w:rsid w:val="008D4ED1"/>
    <w:rsid w:val="008D4EE8"/>
    <w:rsid w:val="008D4F25"/>
    <w:rsid w:val="008D506A"/>
    <w:rsid w:val="008D5286"/>
    <w:rsid w:val="008D539E"/>
    <w:rsid w:val="008D5444"/>
    <w:rsid w:val="008D54D1"/>
    <w:rsid w:val="008D59F7"/>
    <w:rsid w:val="008D5A97"/>
    <w:rsid w:val="008D5A9D"/>
    <w:rsid w:val="008D5C21"/>
    <w:rsid w:val="008D5D7B"/>
    <w:rsid w:val="008D5EB8"/>
    <w:rsid w:val="008D5F21"/>
    <w:rsid w:val="008D605A"/>
    <w:rsid w:val="008D6081"/>
    <w:rsid w:val="008D60BF"/>
    <w:rsid w:val="008D6113"/>
    <w:rsid w:val="008D620E"/>
    <w:rsid w:val="008D6276"/>
    <w:rsid w:val="008D6306"/>
    <w:rsid w:val="008D6346"/>
    <w:rsid w:val="008D6633"/>
    <w:rsid w:val="008D6675"/>
    <w:rsid w:val="008D679F"/>
    <w:rsid w:val="008D681F"/>
    <w:rsid w:val="008D6A8A"/>
    <w:rsid w:val="008D6B77"/>
    <w:rsid w:val="008D6E06"/>
    <w:rsid w:val="008D6E32"/>
    <w:rsid w:val="008D7035"/>
    <w:rsid w:val="008D7066"/>
    <w:rsid w:val="008D707A"/>
    <w:rsid w:val="008D720A"/>
    <w:rsid w:val="008D72DE"/>
    <w:rsid w:val="008D73CE"/>
    <w:rsid w:val="008D7412"/>
    <w:rsid w:val="008D7775"/>
    <w:rsid w:val="008D7807"/>
    <w:rsid w:val="008D78F2"/>
    <w:rsid w:val="008D7949"/>
    <w:rsid w:val="008D7B08"/>
    <w:rsid w:val="008D7B26"/>
    <w:rsid w:val="008D7B96"/>
    <w:rsid w:val="008D7E48"/>
    <w:rsid w:val="008E0020"/>
    <w:rsid w:val="008E0131"/>
    <w:rsid w:val="008E01C5"/>
    <w:rsid w:val="008E0346"/>
    <w:rsid w:val="008E035B"/>
    <w:rsid w:val="008E0450"/>
    <w:rsid w:val="008E0573"/>
    <w:rsid w:val="008E07D3"/>
    <w:rsid w:val="008E0840"/>
    <w:rsid w:val="008E08A3"/>
    <w:rsid w:val="008E0996"/>
    <w:rsid w:val="008E09E8"/>
    <w:rsid w:val="008E0A60"/>
    <w:rsid w:val="008E0CE3"/>
    <w:rsid w:val="008E0E01"/>
    <w:rsid w:val="008E0E5A"/>
    <w:rsid w:val="008E0EB2"/>
    <w:rsid w:val="008E12C2"/>
    <w:rsid w:val="008E135C"/>
    <w:rsid w:val="008E1376"/>
    <w:rsid w:val="008E1386"/>
    <w:rsid w:val="008E1399"/>
    <w:rsid w:val="008E159E"/>
    <w:rsid w:val="008E16C9"/>
    <w:rsid w:val="008E171C"/>
    <w:rsid w:val="008E1949"/>
    <w:rsid w:val="008E1A55"/>
    <w:rsid w:val="008E1BC4"/>
    <w:rsid w:val="008E1C11"/>
    <w:rsid w:val="008E1CD4"/>
    <w:rsid w:val="008E1F28"/>
    <w:rsid w:val="008E2124"/>
    <w:rsid w:val="008E21A1"/>
    <w:rsid w:val="008E2295"/>
    <w:rsid w:val="008E231F"/>
    <w:rsid w:val="008E2555"/>
    <w:rsid w:val="008E25EE"/>
    <w:rsid w:val="008E26C7"/>
    <w:rsid w:val="008E26E4"/>
    <w:rsid w:val="008E292D"/>
    <w:rsid w:val="008E297B"/>
    <w:rsid w:val="008E2A63"/>
    <w:rsid w:val="008E2A89"/>
    <w:rsid w:val="008E2BF4"/>
    <w:rsid w:val="008E2BFA"/>
    <w:rsid w:val="008E2CB8"/>
    <w:rsid w:val="008E2D25"/>
    <w:rsid w:val="008E2ED3"/>
    <w:rsid w:val="008E30A6"/>
    <w:rsid w:val="008E30F9"/>
    <w:rsid w:val="008E3144"/>
    <w:rsid w:val="008E3152"/>
    <w:rsid w:val="008E321D"/>
    <w:rsid w:val="008E3328"/>
    <w:rsid w:val="008E3350"/>
    <w:rsid w:val="008E33E4"/>
    <w:rsid w:val="008E348D"/>
    <w:rsid w:val="008E354E"/>
    <w:rsid w:val="008E3743"/>
    <w:rsid w:val="008E3823"/>
    <w:rsid w:val="008E3863"/>
    <w:rsid w:val="008E38C4"/>
    <w:rsid w:val="008E38F8"/>
    <w:rsid w:val="008E3961"/>
    <w:rsid w:val="008E3A5A"/>
    <w:rsid w:val="008E3C34"/>
    <w:rsid w:val="008E3CC4"/>
    <w:rsid w:val="008E3D5B"/>
    <w:rsid w:val="008E3D72"/>
    <w:rsid w:val="008E3DDD"/>
    <w:rsid w:val="008E3E37"/>
    <w:rsid w:val="008E3E48"/>
    <w:rsid w:val="008E4014"/>
    <w:rsid w:val="008E42A4"/>
    <w:rsid w:val="008E42A7"/>
    <w:rsid w:val="008E42D1"/>
    <w:rsid w:val="008E42F5"/>
    <w:rsid w:val="008E4319"/>
    <w:rsid w:val="008E447F"/>
    <w:rsid w:val="008E46F4"/>
    <w:rsid w:val="008E4762"/>
    <w:rsid w:val="008E4771"/>
    <w:rsid w:val="008E47EB"/>
    <w:rsid w:val="008E4800"/>
    <w:rsid w:val="008E48A1"/>
    <w:rsid w:val="008E48C6"/>
    <w:rsid w:val="008E4A97"/>
    <w:rsid w:val="008E4BAE"/>
    <w:rsid w:val="008E4CBE"/>
    <w:rsid w:val="008E4D74"/>
    <w:rsid w:val="008E4DA3"/>
    <w:rsid w:val="008E4DE9"/>
    <w:rsid w:val="008E50B8"/>
    <w:rsid w:val="008E5228"/>
    <w:rsid w:val="008E5292"/>
    <w:rsid w:val="008E52D9"/>
    <w:rsid w:val="008E5359"/>
    <w:rsid w:val="008E5698"/>
    <w:rsid w:val="008E56C7"/>
    <w:rsid w:val="008E5731"/>
    <w:rsid w:val="008E57EF"/>
    <w:rsid w:val="008E58B2"/>
    <w:rsid w:val="008E593C"/>
    <w:rsid w:val="008E5984"/>
    <w:rsid w:val="008E5A75"/>
    <w:rsid w:val="008E5CED"/>
    <w:rsid w:val="008E5DBE"/>
    <w:rsid w:val="008E5E33"/>
    <w:rsid w:val="008E5F6D"/>
    <w:rsid w:val="008E5F7C"/>
    <w:rsid w:val="008E5F9B"/>
    <w:rsid w:val="008E6178"/>
    <w:rsid w:val="008E61C4"/>
    <w:rsid w:val="008E61C8"/>
    <w:rsid w:val="008E61E2"/>
    <w:rsid w:val="008E6209"/>
    <w:rsid w:val="008E62AB"/>
    <w:rsid w:val="008E62B9"/>
    <w:rsid w:val="008E63AC"/>
    <w:rsid w:val="008E6694"/>
    <w:rsid w:val="008E6795"/>
    <w:rsid w:val="008E67C1"/>
    <w:rsid w:val="008E693F"/>
    <w:rsid w:val="008E6990"/>
    <w:rsid w:val="008E69D3"/>
    <w:rsid w:val="008E6AB5"/>
    <w:rsid w:val="008E6B74"/>
    <w:rsid w:val="008E6B7C"/>
    <w:rsid w:val="008E6B88"/>
    <w:rsid w:val="008E6BB1"/>
    <w:rsid w:val="008E6C2E"/>
    <w:rsid w:val="008E6C41"/>
    <w:rsid w:val="008E6C53"/>
    <w:rsid w:val="008E6D62"/>
    <w:rsid w:val="008E6DAE"/>
    <w:rsid w:val="008E6DDF"/>
    <w:rsid w:val="008E6DE7"/>
    <w:rsid w:val="008E6E63"/>
    <w:rsid w:val="008E6F8A"/>
    <w:rsid w:val="008E7079"/>
    <w:rsid w:val="008E7151"/>
    <w:rsid w:val="008E7263"/>
    <w:rsid w:val="008E7394"/>
    <w:rsid w:val="008E76BB"/>
    <w:rsid w:val="008E76FD"/>
    <w:rsid w:val="008E77D9"/>
    <w:rsid w:val="008E788F"/>
    <w:rsid w:val="008E7A30"/>
    <w:rsid w:val="008E7A6F"/>
    <w:rsid w:val="008E7A85"/>
    <w:rsid w:val="008E7EF0"/>
    <w:rsid w:val="008F00C6"/>
    <w:rsid w:val="008F012A"/>
    <w:rsid w:val="008F01F6"/>
    <w:rsid w:val="008F02AA"/>
    <w:rsid w:val="008F0476"/>
    <w:rsid w:val="008F05EB"/>
    <w:rsid w:val="008F0733"/>
    <w:rsid w:val="008F07A9"/>
    <w:rsid w:val="008F09FD"/>
    <w:rsid w:val="008F0E3E"/>
    <w:rsid w:val="008F0E7F"/>
    <w:rsid w:val="008F11CF"/>
    <w:rsid w:val="008F1202"/>
    <w:rsid w:val="008F1266"/>
    <w:rsid w:val="008F127B"/>
    <w:rsid w:val="008F134E"/>
    <w:rsid w:val="008F1386"/>
    <w:rsid w:val="008F1533"/>
    <w:rsid w:val="008F174E"/>
    <w:rsid w:val="008F17F9"/>
    <w:rsid w:val="008F194B"/>
    <w:rsid w:val="008F1A25"/>
    <w:rsid w:val="008F1D0E"/>
    <w:rsid w:val="008F1D70"/>
    <w:rsid w:val="008F1E78"/>
    <w:rsid w:val="008F1ED8"/>
    <w:rsid w:val="008F1FBB"/>
    <w:rsid w:val="008F2006"/>
    <w:rsid w:val="008F24A9"/>
    <w:rsid w:val="008F25FB"/>
    <w:rsid w:val="008F261A"/>
    <w:rsid w:val="008F2660"/>
    <w:rsid w:val="008F2679"/>
    <w:rsid w:val="008F2730"/>
    <w:rsid w:val="008F27E7"/>
    <w:rsid w:val="008F28B0"/>
    <w:rsid w:val="008F2946"/>
    <w:rsid w:val="008F29A4"/>
    <w:rsid w:val="008F2AD3"/>
    <w:rsid w:val="008F2B1D"/>
    <w:rsid w:val="008F2B5A"/>
    <w:rsid w:val="008F2BD1"/>
    <w:rsid w:val="008F2D01"/>
    <w:rsid w:val="008F2D23"/>
    <w:rsid w:val="008F2D43"/>
    <w:rsid w:val="008F300E"/>
    <w:rsid w:val="008F3061"/>
    <w:rsid w:val="008F30D4"/>
    <w:rsid w:val="008F3126"/>
    <w:rsid w:val="008F3178"/>
    <w:rsid w:val="008F31A2"/>
    <w:rsid w:val="008F3257"/>
    <w:rsid w:val="008F32D0"/>
    <w:rsid w:val="008F350D"/>
    <w:rsid w:val="008F368F"/>
    <w:rsid w:val="008F37BD"/>
    <w:rsid w:val="008F37F1"/>
    <w:rsid w:val="008F37F3"/>
    <w:rsid w:val="008F37F6"/>
    <w:rsid w:val="008F38D8"/>
    <w:rsid w:val="008F3956"/>
    <w:rsid w:val="008F3965"/>
    <w:rsid w:val="008F399C"/>
    <w:rsid w:val="008F3B8A"/>
    <w:rsid w:val="008F3BA0"/>
    <w:rsid w:val="008F3D2A"/>
    <w:rsid w:val="008F3D57"/>
    <w:rsid w:val="008F3D9D"/>
    <w:rsid w:val="008F3E1A"/>
    <w:rsid w:val="008F3E4A"/>
    <w:rsid w:val="008F401C"/>
    <w:rsid w:val="008F4153"/>
    <w:rsid w:val="008F41EB"/>
    <w:rsid w:val="008F4261"/>
    <w:rsid w:val="008F4385"/>
    <w:rsid w:val="008F43C9"/>
    <w:rsid w:val="008F43EC"/>
    <w:rsid w:val="008F43F0"/>
    <w:rsid w:val="008F4688"/>
    <w:rsid w:val="008F472C"/>
    <w:rsid w:val="008F4745"/>
    <w:rsid w:val="008F48A7"/>
    <w:rsid w:val="008F4968"/>
    <w:rsid w:val="008F4BC3"/>
    <w:rsid w:val="008F4EEC"/>
    <w:rsid w:val="008F4FAB"/>
    <w:rsid w:val="008F508B"/>
    <w:rsid w:val="008F513B"/>
    <w:rsid w:val="008F5151"/>
    <w:rsid w:val="008F522B"/>
    <w:rsid w:val="008F52EC"/>
    <w:rsid w:val="008F530E"/>
    <w:rsid w:val="008F53B9"/>
    <w:rsid w:val="008F5411"/>
    <w:rsid w:val="008F54DF"/>
    <w:rsid w:val="008F5554"/>
    <w:rsid w:val="008F560C"/>
    <w:rsid w:val="008F570D"/>
    <w:rsid w:val="008F5712"/>
    <w:rsid w:val="008F5867"/>
    <w:rsid w:val="008F5878"/>
    <w:rsid w:val="008F588F"/>
    <w:rsid w:val="008F58ED"/>
    <w:rsid w:val="008F598D"/>
    <w:rsid w:val="008F5B5E"/>
    <w:rsid w:val="008F5C08"/>
    <w:rsid w:val="008F5DA2"/>
    <w:rsid w:val="008F5E2F"/>
    <w:rsid w:val="008F5EE0"/>
    <w:rsid w:val="008F5F84"/>
    <w:rsid w:val="008F5FD8"/>
    <w:rsid w:val="008F5FDE"/>
    <w:rsid w:val="008F6063"/>
    <w:rsid w:val="008F6098"/>
    <w:rsid w:val="008F618B"/>
    <w:rsid w:val="008F62E3"/>
    <w:rsid w:val="008F63CC"/>
    <w:rsid w:val="008F6552"/>
    <w:rsid w:val="008F67A5"/>
    <w:rsid w:val="008F687E"/>
    <w:rsid w:val="008F68B0"/>
    <w:rsid w:val="008F68B4"/>
    <w:rsid w:val="008F68B9"/>
    <w:rsid w:val="008F6940"/>
    <w:rsid w:val="008F69B2"/>
    <w:rsid w:val="008F6AA0"/>
    <w:rsid w:val="008F6AA9"/>
    <w:rsid w:val="008F6E37"/>
    <w:rsid w:val="008F6E62"/>
    <w:rsid w:val="008F6EF7"/>
    <w:rsid w:val="008F6F21"/>
    <w:rsid w:val="008F6F44"/>
    <w:rsid w:val="008F70E8"/>
    <w:rsid w:val="008F7139"/>
    <w:rsid w:val="008F71C7"/>
    <w:rsid w:val="008F73FC"/>
    <w:rsid w:val="008F74FA"/>
    <w:rsid w:val="008F7500"/>
    <w:rsid w:val="008F7574"/>
    <w:rsid w:val="008F75B4"/>
    <w:rsid w:val="008F769F"/>
    <w:rsid w:val="008F7924"/>
    <w:rsid w:val="008F7990"/>
    <w:rsid w:val="008F79C0"/>
    <w:rsid w:val="008F7A08"/>
    <w:rsid w:val="008F7A63"/>
    <w:rsid w:val="008F7A9D"/>
    <w:rsid w:val="008F7D04"/>
    <w:rsid w:val="008F7E40"/>
    <w:rsid w:val="008F7EC1"/>
    <w:rsid w:val="008F7F28"/>
    <w:rsid w:val="00900003"/>
    <w:rsid w:val="009000BE"/>
    <w:rsid w:val="009000C0"/>
    <w:rsid w:val="009000FB"/>
    <w:rsid w:val="0090013D"/>
    <w:rsid w:val="009001CE"/>
    <w:rsid w:val="009001D9"/>
    <w:rsid w:val="0090026A"/>
    <w:rsid w:val="009002AA"/>
    <w:rsid w:val="00900393"/>
    <w:rsid w:val="009003C0"/>
    <w:rsid w:val="009003C6"/>
    <w:rsid w:val="009004A4"/>
    <w:rsid w:val="009004AE"/>
    <w:rsid w:val="009004C6"/>
    <w:rsid w:val="009006DA"/>
    <w:rsid w:val="009006F9"/>
    <w:rsid w:val="0090089D"/>
    <w:rsid w:val="009009BF"/>
    <w:rsid w:val="00900AFB"/>
    <w:rsid w:val="00900B51"/>
    <w:rsid w:val="00900D58"/>
    <w:rsid w:val="00900E7F"/>
    <w:rsid w:val="00900E98"/>
    <w:rsid w:val="00900EA5"/>
    <w:rsid w:val="00900F76"/>
    <w:rsid w:val="00900FF7"/>
    <w:rsid w:val="00901001"/>
    <w:rsid w:val="00901034"/>
    <w:rsid w:val="0090105E"/>
    <w:rsid w:val="009011DE"/>
    <w:rsid w:val="0090131C"/>
    <w:rsid w:val="00901327"/>
    <w:rsid w:val="0090139A"/>
    <w:rsid w:val="009013CC"/>
    <w:rsid w:val="00901445"/>
    <w:rsid w:val="0090152F"/>
    <w:rsid w:val="009015EA"/>
    <w:rsid w:val="0090167C"/>
    <w:rsid w:val="00901749"/>
    <w:rsid w:val="009018CB"/>
    <w:rsid w:val="00901944"/>
    <w:rsid w:val="009019B6"/>
    <w:rsid w:val="00901AF4"/>
    <w:rsid w:val="00901BA7"/>
    <w:rsid w:val="00901BCA"/>
    <w:rsid w:val="00901CD3"/>
    <w:rsid w:val="00901CF4"/>
    <w:rsid w:val="00901E86"/>
    <w:rsid w:val="00902073"/>
    <w:rsid w:val="0090226A"/>
    <w:rsid w:val="009023B0"/>
    <w:rsid w:val="0090246C"/>
    <w:rsid w:val="00902640"/>
    <w:rsid w:val="00902656"/>
    <w:rsid w:val="00902668"/>
    <w:rsid w:val="009026AB"/>
    <w:rsid w:val="0090281C"/>
    <w:rsid w:val="00902903"/>
    <w:rsid w:val="00902A83"/>
    <w:rsid w:val="00902B62"/>
    <w:rsid w:val="00902C9A"/>
    <w:rsid w:val="00902D0D"/>
    <w:rsid w:val="00902D5E"/>
    <w:rsid w:val="00902E21"/>
    <w:rsid w:val="00902E34"/>
    <w:rsid w:val="00902E71"/>
    <w:rsid w:val="00902F88"/>
    <w:rsid w:val="00903093"/>
    <w:rsid w:val="009031B8"/>
    <w:rsid w:val="00903408"/>
    <w:rsid w:val="009034A5"/>
    <w:rsid w:val="009035E4"/>
    <w:rsid w:val="009036B3"/>
    <w:rsid w:val="0090391A"/>
    <w:rsid w:val="00903976"/>
    <w:rsid w:val="00903988"/>
    <w:rsid w:val="00903CA8"/>
    <w:rsid w:val="00903D13"/>
    <w:rsid w:val="00903E69"/>
    <w:rsid w:val="00903FF5"/>
    <w:rsid w:val="00903FF9"/>
    <w:rsid w:val="00904057"/>
    <w:rsid w:val="009042CD"/>
    <w:rsid w:val="009044B2"/>
    <w:rsid w:val="00904555"/>
    <w:rsid w:val="00904629"/>
    <w:rsid w:val="009046F9"/>
    <w:rsid w:val="00904727"/>
    <w:rsid w:val="0090473D"/>
    <w:rsid w:val="009047C4"/>
    <w:rsid w:val="0090483C"/>
    <w:rsid w:val="00904874"/>
    <w:rsid w:val="00904A58"/>
    <w:rsid w:val="00904A5A"/>
    <w:rsid w:val="00904A8C"/>
    <w:rsid w:val="00904A8D"/>
    <w:rsid w:val="00904B64"/>
    <w:rsid w:val="00904B67"/>
    <w:rsid w:val="00904B7C"/>
    <w:rsid w:val="00904BD2"/>
    <w:rsid w:val="00904D7F"/>
    <w:rsid w:val="00904D80"/>
    <w:rsid w:val="00904E0D"/>
    <w:rsid w:val="00904E40"/>
    <w:rsid w:val="00904E8D"/>
    <w:rsid w:val="00904F0C"/>
    <w:rsid w:val="00904FE0"/>
    <w:rsid w:val="00905302"/>
    <w:rsid w:val="009053C4"/>
    <w:rsid w:val="009053D0"/>
    <w:rsid w:val="009053E5"/>
    <w:rsid w:val="00905476"/>
    <w:rsid w:val="00905489"/>
    <w:rsid w:val="009054F4"/>
    <w:rsid w:val="0090558B"/>
    <w:rsid w:val="00905752"/>
    <w:rsid w:val="009057B1"/>
    <w:rsid w:val="0090587A"/>
    <w:rsid w:val="00905885"/>
    <w:rsid w:val="009059BC"/>
    <w:rsid w:val="00905B43"/>
    <w:rsid w:val="00905C1C"/>
    <w:rsid w:val="00905D75"/>
    <w:rsid w:val="00905E57"/>
    <w:rsid w:val="00905E58"/>
    <w:rsid w:val="00905EE6"/>
    <w:rsid w:val="00905FF8"/>
    <w:rsid w:val="0090630A"/>
    <w:rsid w:val="009064CC"/>
    <w:rsid w:val="00906571"/>
    <w:rsid w:val="0090667F"/>
    <w:rsid w:val="009066BD"/>
    <w:rsid w:val="009067DE"/>
    <w:rsid w:val="009068CF"/>
    <w:rsid w:val="00906A8C"/>
    <w:rsid w:val="00906D8E"/>
    <w:rsid w:val="00906E41"/>
    <w:rsid w:val="00906E5C"/>
    <w:rsid w:val="00906E6F"/>
    <w:rsid w:val="00906E8F"/>
    <w:rsid w:val="00906F27"/>
    <w:rsid w:val="00907219"/>
    <w:rsid w:val="00907385"/>
    <w:rsid w:val="009074ED"/>
    <w:rsid w:val="009077CE"/>
    <w:rsid w:val="009077F0"/>
    <w:rsid w:val="009078B3"/>
    <w:rsid w:val="009078FD"/>
    <w:rsid w:val="009079DF"/>
    <w:rsid w:val="00907A94"/>
    <w:rsid w:val="00907ACF"/>
    <w:rsid w:val="00907AF7"/>
    <w:rsid w:val="00907C5C"/>
    <w:rsid w:val="00907D8D"/>
    <w:rsid w:val="00907DBB"/>
    <w:rsid w:val="00907DDF"/>
    <w:rsid w:val="00907DF7"/>
    <w:rsid w:val="00907E49"/>
    <w:rsid w:val="00907EA9"/>
    <w:rsid w:val="009100B8"/>
    <w:rsid w:val="009100DC"/>
    <w:rsid w:val="009100E3"/>
    <w:rsid w:val="0091013B"/>
    <w:rsid w:val="009101AF"/>
    <w:rsid w:val="009101C5"/>
    <w:rsid w:val="00910264"/>
    <w:rsid w:val="009103B6"/>
    <w:rsid w:val="0091040E"/>
    <w:rsid w:val="00910421"/>
    <w:rsid w:val="0091050B"/>
    <w:rsid w:val="00910595"/>
    <w:rsid w:val="009105C8"/>
    <w:rsid w:val="00910700"/>
    <w:rsid w:val="00910769"/>
    <w:rsid w:val="00910865"/>
    <w:rsid w:val="00910B11"/>
    <w:rsid w:val="00910BDE"/>
    <w:rsid w:val="00910C5F"/>
    <w:rsid w:val="00910E16"/>
    <w:rsid w:val="00910E20"/>
    <w:rsid w:val="00910EF5"/>
    <w:rsid w:val="00910FC4"/>
    <w:rsid w:val="00911130"/>
    <w:rsid w:val="009112F5"/>
    <w:rsid w:val="0091143F"/>
    <w:rsid w:val="0091163C"/>
    <w:rsid w:val="0091182C"/>
    <w:rsid w:val="00911C18"/>
    <w:rsid w:val="00911C99"/>
    <w:rsid w:val="00911C9A"/>
    <w:rsid w:val="00911CAE"/>
    <w:rsid w:val="00911CB6"/>
    <w:rsid w:val="00911CBF"/>
    <w:rsid w:val="00911D1B"/>
    <w:rsid w:val="00911D5A"/>
    <w:rsid w:val="00911EC8"/>
    <w:rsid w:val="00911F06"/>
    <w:rsid w:val="0091207E"/>
    <w:rsid w:val="009120FA"/>
    <w:rsid w:val="0091232F"/>
    <w:rsid w:val="00912339"/>
    <w:rsid w:val="009123E3"/>
    <w:rsid w:val="009124B6"/>
    <w:rsid w:val="0091253E"/>
    <w:rsid w:val="00912620"/>
    <w:rsid w:val="0091265B"/>
    <w:rsid w:val="00912689"/>
    <w:rsid w:val="009126D5"/>
    <w:rsid w:val="00912718"/>
    <w:rsid w:val="009127D8"/>
    <w:rsid w:val="009128FC"/>
    <w:rsid w:val="00912A20"/>
    <w:rsid w:val="00912A76"/>
    <w:rsid w:val="00912B46"/>
    <w:rsid w:val="00912BB5"/>
    <w:rsid w:val="00912E88"/>
    <w:rsid w:val="00912F93"/>
    <w:rsid w:val="00913077"/>
    <w:rsid w:val="0091313E"/>
    <w:rsid w:val="0091329F"/>
    <w:rsid w:val="0091339C"/>
    <w:rsid w:val="0091349B"/>
    <w:rsid w:val="00913517"/>
    <w:rsid w:val="009135C4"/>
    <w:rsid w:val="009135CE"/>
    <w:rsid w:val="009135DD"/>
    <w:rsid w:val="009135E3"/>
    <w:rsid w:val="0091369A"/>
    <w:rsid w:val="00913742"/>
    <w:rsid w:val="009138F5"/>
    <w:rsid w:val="0091398E"/>
    <w:rsid w:val="00913A46"/>
    <w:rsid w:val="00913A47"/>
    <w:rsid w:val="00913A5C"/>
    <w:rsid w:val="00913A70"/>
    <w:rsid w:val="00913B06"/>
    <w:rsid w:val="00913C90"/>
    <w:rsid w:val="00913CD2"/>
    <w:rsid w:val="00913D39"/>
    <w:rsid w:val="00913D55"/>
    <w:rsid w:val="00913E7E"/>
    <w:rsid w:val="00913ED7"/>
    <w:rsid w:val="00913F31"/>
    <w:rsid w:val="00913FCC"/>
    <w:rsid w:val="009141A9"/>
    <w:rsid w:val="0091434B"/>
    <w:rsid w:val="00914518"/>
    <w:rsid w:val="00914548"/>
    <w:rsid w:val="009145FE"/>
    <w:rsid w:val="0091463E"/>
    <w:rsid w:val="009146F5"/>
    <w:rsid w:val="009147B4"/>
    <w:rsid w:val="00914970"/>
    <w:rsid w:val="009149F3"/>
    <w:rsid w:val="00914ACC"/>
    <w:rsid w:val="00914BCE"/>
    <w:rsid w:val="00914BE2"/>
    <w:rsid w:val="00914C54"/>
    <w:rsid w:val="00914D0A"/>
    <w:rsid w:val="00914D88"/>
    <w:rsid w:val="00914DE2"/>
    <w:rsid w:val="00914DEB"/>
    <w:rsid w:val="00914E19"/>
    <w:rsid w:val="00914F12"/>
    <w:rsid w:val="00914FB5"/>
    <w:rsid w:val="00915003"/>
    <w:rsid w:val="0091500F"/>
    <w:rsid w:val="00915054"/>
    <w:rsid w:val="009151A1"/>
    <w:rsid w:val="009151DF"/>
    <w:rsid w:val="0091533A"/>
    <w:rsid w:val="0091533C"/>
    <w:rsid w:val="0091533E"/>
    <w:rsid w:val="00915377"/>
    <w:rsid w:val="00915392"/>
    <w:rsid w:val="009153DA"/>
    <w:rsid w:val="00915454"/>
    <w:rsid w:val="009156EB"/>
    <w:rsid w:val="0091575C"/>
    <w:rsid w:val="009157AF"/>
    <w:rsid w:val="009157D4"/>
    <w:rsid w:val="0091589E"/>
    <w:rsid w:val="009158D7"/>
    <w:rsid w:val="009158FB"/>
    <w:rsid w:val="00915ACD"/>
    <w:rsid w:val="00915B3F"/>
    <w:rsid w:val="00915BF0"/>
    <w:rsid w:val="00915CE1"/>
    <w:rsid w:val="00915E16"/>
    <w:rsid w:val="00915E3F"/>
    <w:rsid w:val="00915F18"/>
    <w:rsid w:val="00915FAF"/>
    <w:rsid w:val="00916041"/>
    <w:rsid w:val="00916058"/>
    <w:rsid w:val="009160CA"/>
    <w:rsid w:val="009161F6"/>
    <w:rsid w:val="00916286"/>
    <w:rsid w:val="009167C2"/>
    <w:rsid w:val="009167C6"/>
    <w:rsid w:val="00916928"/>
    <w:rsid w:val="009169B4"/>
    <w:rsid w:val="00916AC9"/>
    <w:rsid w:val="00916B62"/>
    <w:rsid w:val="00916C51"/>
    <w:rsid w:val="00916C77"/>
    <w:rsid w:val="00916C8D"/>
    <w:rsid w:val="00916DC4"/>
    <w:rsid w:val="00916E8F"/>
    <w:rsid w:val="00916EF3"/>
    <w:rsid w:val="00916F4B"/>
    <w:rsid w:val="00916F86"/>
    <w:rsid w:val="009171CA"/>
    <w:rsid w:val="00917250"/>
    <w:rsid w:val="00917280"/>
    <w:rsid w:val="009172BB"/>
    <w:rsid w:val="009173D3"/>
    <w:rsid w:val="009173F1"/>
    <w:rsid w:val="009174BE"/>
    <w:rsid w:val="009174CC"/>
    <w:rsid w:val="00917669"/>
    <w:rsid w:val="00917833"/>
    <w:rsid w:val="009178D4"/>
    <w:rsid w:val="00917966"/>
    <w:rsid w:val="00917D4C"/>
    <w:rsid w:val="00917DB8"/>
    <w:rsid w:val="00917E43"/>
    <w:rsid w:val="00917ED5"/>
    <w:rsid w:val="009201B3"/>
    <w:rsid w:val="00920200"/>
    <w:rsid w:val="00920278"/>
    <w:rsid w:val="0092048F"/>
    <w:rsid w:val="00920498"/>
    <w:rsid w:val="009204DD"/>
    <w:rsid w:val="00920516"/>
    <w:rsid w:val="009206E3"/>
    <w:rsid w:val="00920729"/>
    <w:rsid w:val="00920734"/>
    <w:rsid w:val="00920752"/>
    <w:rsid w:val="009209BD"/>
    <w:rsid w:val="00920AFC"/>
    <w:rsid w:val="00920B2A"/>
    <w:rsid w:val="0092116A"/>
    <w:rsid w:val="009212B4"/>
    <w:rsid w:val="0092138B"/>
    <w:rsid w:val="009213DB"/>
    <w:rsid w:val="009215B8"/>
    <w:rsid w:val="009218DE"/>
    <w:rsid w:val="009218FF"/>
    <w:rsid w:val="00921945"/>
    <w:rsid w:val="00921A87"/>
    <w:rsid w:val="00921C49"/>
    <w:rsid w:val="00921CD1"/>
    <w:rsid w:val="009220FE"/>
    <w:rsid w:val="0092210F"/>
    <w:rsid w:val="0092246C"/>
    <w:rsid w:val="009228C4"/>
    <w:rsid w:val="00922CB2"/>
    <w:rsid w:val="00922CBE"/>
    <w:rsid w:val="00922D1E"/>
    <w:rsid w:val="00922D9B"/>
    <w:rsid w:val="00922DA5"/>
    <w:rsid w:val="00922DD7"/>
    <w:rsid w:val="00922E25"/>
    <w:rsid w:val="00922F4F"/>
    <w:rsid w:val="00923072"/>
    <w:rsid w:val="00923101"/>
    <w:rsid w:val="00923151"/>
    <w:rsid w:val="00923168"/>
    <w:rsid w:val="009233F8"/>
    <w:rsid w:val="00923C81"/>
    <w:rsid w:val="00923D8B"/>
    <w:rsid w:val="00923EAE"/>
    <w:rsid w:val="00923FF7"/>
    <w:rsid w:val="0092403C"/>
    <w:rsid w:val="00924073"/>
    <w:rsid w:val="00924075"/>
    <w:rsid w:val="0092407C"/>
    <w:rsid w:val="00924196"/>
    <w:rsid w:val="00924214"/>
    <w:rsid w:val="009242CB"/>
    <w:rsid w:val="00924318"/>
    <w:rsid w:val="00924339"/>
    <w:rsid w:val="009243AC"/>
    <w:rsid w:val="00924464"/>
    <w:rsid w:val="009244B1"/>
    <w:rsid w:val="009246DD"/>
    <w:rsid w:val="009246E8"/>
    <w:rsid w:val="00924756"/>
    <w:rsid w:val="00924777"/>
    <w:rsid w:val="00924BAF"/>
    <w:rsid w:val="00924D5C"/>
    <w:rsid w:val="00924DBE"/>
    <w:rsid w:val="00924DE8"/>
    <w:rsid w:val="00924E0C"/>
    <w:rsid w:val="00924F2B"/>
    <w:rsid w:val="00924FF3"/>
    <w:rsid w:val="00925006"/>
    <w:rsid w:val="00925076"/>
    <w:rsid w:val="00925313"/>
    <w:rsid w:val="0092535E"/>
    <w:rsid w:val="00925465"/>
    <w:rsid w:val="009254BD"/>
    <w:rsid w:val="009255D4"/>
    <w:rsid w:val="009255F6"/>
    <w:rsid w:val="00925708"/>
    <w:rsid w:val="00925837"/>
    <w:rsid w:val="009258AE"/>
    <w:rsid w:val="009258DF"/>
    <w:rsid w:val="009259A4"/>
    <w:rsid w:val="009259EF"/>
    <w:rsid w:val="00925AA9"/>
    <w:rsid w:val="00925B6E"/>
    <w:rsid w:val="00925BDC"/>
    <w:rsid w:val="00925C35"/>
    <w:rsid w:val="00925DB9"/>
    <w:rsid w:val="00925EB0"/>
    <w:rsid w:val="00925F31"/>
    <w:rsid w:val="00925F4A"/>
    <w:rsid w:val="00925F6B"/>
    <w:rsid w:val="00925FD7"/>
    <w:rsid w:val="00926021"/>
    <w:rsid w:val="00926132"/>
    <w:rsid w:val="009261A4"/>
    <w:rsid w:val="009261EF"/>
    <w:rsid w:val="009262EB"/>
    <w:rsid w:val="00926302"/>
    <w:rsid w:val="00926343"/>
    <w:rsid w:val="0092635E"/>
    <w:rsid w:val="00926478"/>
    <w:rsid w:val="009264A7"/>
    <w:rsid w:val="00926537"/>
    <w:rsid w:val="00926596"/>
    <w:rsid w:val="00926713"/>
    <w:rsid w:val="0092673A"/>
    <w:rsid w:val="0092699D"/>
    <w:rsid w:val="00926A30"/>
    <w:rsid w:val="00926B2C"/>
    <w:rsid w:val="00926B6F"/>
    <w:rsid w:val="00926C18"/>
    <w:rsid w:val="00926C1A"/>
    <w:rsid w:val="00926CFC"/>
    <w:rsid w:val="00926E4F"/>
    <w:rsid w:val="00926FD3"/>
    <w:rsid w:val="00927063"/>
    <w:rsid w:val="009270E1"/>
    <w:rsid w:val="00927191"/>
    <w:rsid w:val="00927331"/>
    <w:rsid w:val="00927477"/>
    <w:rsid w:val="009275BC"/>
    <w:rsid w:val="009275BE"/>
    <w:rsid w:val="00927625"/>
    <w:rsid w:val="009276C2"/>
    <w:rsid w:val="009276CA"/>
    <w:rsid w:val="0092776B"/>
    <w:rsid w:val="00927789"/>
    <w:rsid w:val="009279DA"/>
    <w:rsid w:val="009279DB"/>
    <w:rsid w:val="00927A60"/>
    <w:rsid w:val="00927A8A"/>
    <w:rsid w:val="00927AA4"/>
    <w:rsid w:val="00927AFC"/>
    <w:rsid w:val="00927C05"/>
    <w:rsid w:val="00927C97"/>
    <w:rsid w:val="00927C98"/>
    <w:rsid w:val="00927D47"/>
    <w:rsid w:val="00927E22"/>
    <w:rsid w:val="00927EC4"/>
    <w:rsid w:val="00927EC6"/>
    <w:rsid w:val="00927ECA"/>
    <w:rsid w:val="00927FE5"/>
    <w:rsid w:val="00930119"/>
    <w:rsid w:val="009301B6"/>
    <w:rsid w:val="0093021C"/>
    <w:rsid w:val="00930228"/>
    <w:rsid w:val="0093028F"/>
    <w:rsid w:val="00930318"/>
    <w:rsid w:val="009303E8"/>
    <w:rsid w:val="00930493"/>
    <w:rsid w:val="00930988"/>
    <w:rsid w:val="00930990"/>
    <w:rsid w:val="009309D8"/>
    <w:rsid w:val="00930ACB"/>
    <w:rsid w:val="00930BE1"/>
    <w:rsid w:val="00930C4C"/>
    <w:rsid w:val="00930C6A"/>
    <w:rsid w:val="00930C95"/>
    <w:rsid w:val="00930CB0"/>
    <w:rsid w:val="00930D71"/>
    <w:rsid w:val="00930DB3"/>
    <w:rsid w:val="00930DD6"/>
    <w:rsid w:val="00930E23"/>
    <w:rsid w:val="00930E6B"/>
    <w:rsid w:val="00930F3F"/>
    <w:rsid w:val="00930FED"/>
    <w:rsid w:val="009310FB"/>
    <w:rsid w:val="00931142"/>
    <w:rsid w:val="00931166"/>
    <w:rsid w:val="00931441"/>
    <w:rsid w:val="009314BE"/>
    <w:rsid w:val="00931506"/>
    <w:rsid w:val="009316AA"/>
    <w:rsid w:val="0093197C"/>
    <w:rsid w:val="0093199A"/>
    <w:rsid w:val="00931A39"/>
    <w:rsid w:val="00931ACE"/>
    <w:rsid w:val="00931B01"/>
    <w:rsid w:val="00931B27"/>
    <w:rsid w:val="00931C65"/>
    <w:rsid w:val="00931C6D"/>
    <w:rsid w:val="00931C94"/>
    <w:rsid w:val="00931D3A"/>
    <w:rsid w:val="00931E1C"/>
    <w:rsid w:val="00931EF8"/>
    <w:rsid w:val="00931F9A"/>
    <w:rsid w:val="00931FF1"/>
    <w:rsid w:val="0093227A"/>
    <w:rsid w:val="009322DE"/>
    <w:rsid w:val="0093246A"/>
    <w:rsid w:val="0093270D"/>
    <w:rsid w:val="0093294D"/>
    <w:rsid w:val="0093296A"/>
    <w:rsid w:val="00932AE7"/>
    <w:rsid w:val="00932B25"/>
    <w:rsid w:val="00932B49"/>
    <w:rsid w:val="00932C40"/>
    <w:rsid w:val="00932C96"/>
    <w:rsid w:val="00932F4E"/>
    <w:rsid w:val="0093316A"/>
    <w:rsid w:val="009331C5"/>
    <w:rsid w:val="009331F2"/>
    <w:rsid w:val="00933379"/>
    <w:rsid w:val="0093342C"/>
    <w:rsid w:val="009334FB"/>
    <w:rsid w:val="0093363C"/>
    <w:rsid w:val="0093364C"/>
    <w:rsid w:val="00933705"/>
    <w:rsid w:val="009339A2"/>
    <w:rsid w:val="00933C6E"/>
    <w:rsid w:val="00933D0B"/>
    <w:rsid w:val="00933EA5"/>
    <w:rsid w:val="00933EBF"/>
    <w:rsid w:val="00933F39"/>
    <w:rsid w:val="00933F8F"/>
    <w:rsid w:val="00933FA8"/>
    <w:rsid w:val="00933FEB"/>
    <w:rsid w:val="00934115"/>
    <w:rsid w:val="00934372"/>
    <w:rsid w:val="009343E1"/>
    <w:rsid w:val="009345B5"/>
    <w:rsid w:val="0093469B"/>
    <w:rsid w:val="009346E1"/>
    <w:rsid w:val="00934799"/>
    <w:rsid w:val="009347E2"/>
    <w:rsid w:val="009347F2"/>
    <w:rsid w:val="0093483E"/>
    <w:rsid w:val="009349E3"/>
    <w:rsid w:val="00934A62"/>
    <w:rsid w:val="00934B36"/>
    <w:rsid w:val="00934D82"/>
    <w:rsid w:val="00934E2D"/>
    <w:rsid w:val="00934EB9"/>
    <w:rsid w:val="00934F59"/>
    <w:rsid w:val="00934F83"/>
    <w:rsid w:val="0093500A"/>
    <w:rsid w:val="0093502D"/>
    <w:rsid w:val="009352A6"/>
    <w:rsid w:val="0093534A"/>
    <w:rsid w:val="009355FC"/>
    <w:rsid w:val="0093572E"/>
    <w:rsid w:val="00935730"/>
    <w:rsid w:val="00935805"/>
    <w:rsid w:val="009358C8"/>
    <w:rsid w:val="00935927"/>
    <w:rsid w:val="00935934"/>
    <w:rsid w:val="0093597B"/>
    <w:rsid w:val="00935A56"/>
    <w:rsid w:val="00935A6A"/>
    <w:rsid w:val="00935AA3"/>
    <w:rsid w:val="00935AF2"/>
    <w:rsid w:val="00935B9D"/>
    <w:rsid w:val="00935C06"/>
    <w:rsid w:val="00935C53"/>
    <w:rsid w:val="00935C8A"/>
    <w:rsid w:val="00935FBF"/>
    <w:rsid w:val="00936022"/>
    <w:rsid w:val="0093608F"/>
    <w:rsid w:val="009360B2"/>
    <w:rsid w:val="009361E3"/>
    <w:rsid w:val="00936204"/>
    <w:rsid w:val="0093628C"/>
    <w:rsid w:val="00936301"/>
    <w:rsid w:val="009363EA"/>
    <w:rsid w:val="009366A1"/>
    <w:rsid w:val="009366E9"/>
    <w:rsid w:val="0093691E"/>
    <w:rsid w:val="00936F4F"/>
    <w:rsid w:val="00936F5E"/>
    <w:rsid w:val="00936F6D"/>
    <w:rsid w:val="00936FFB"/>
    <w:rsid w:val="0093713A"/>
    <w:rsid w:val="00937204"/>
    <w:rsid w:val="00937210"/>
    <w:rsid w:val="009372E9"/>
    <w:rsid w:val="0093735D"/>
    <w:rsid w:val="009376DD"/>
    <w:rsid w:val="009377F2"/>
    <w:rsid w:val="00937893"/>
    <w:rsid w:val="00937939"/>
    <w:rsid w:val="0093799B"/>
    <w:rsid w:val="00937BCF"/>
    <w:rsid w:val="00937C19"/>
    <w:rsid w:val="00937C40"/>
    <w:rsid w:val="00937C7A"/>
    <w:rsid w:val="00937DD6"/>
    <w:rsid w:val="00937E07"/>
    <w:rsid w:val="00937EE0"/>
    <w:rsid w:val="00937F04"/>
    <w:rsid w:val="00937F3B"/>
    <w:rsid w:val="00940097"/>
    <w:rsid w:val="009400FE"/>
    <w:rsid w:val="00940268"/>
    <w:rsid w:val="00940312"/>
    <w:rsid w:val="0094034E"/>
    <w:rsid w:val="00940474"/>
    <w:rsid w:val="0094053C"/>
    <w:rsid w:val="009406CD"/>
    <w:rsid w:val="00940735"/>
    <w:rsid w:val="0094076E"/>
    <w:rsid w:val="009407ED"/>
    <w:rsid w:val="00940824"/>
    <w:rsid w:val="0094098A"/>
    <w:rsid w:val="009409AF"/>
    <w:rsid w:val="00940A61"/>
    <w:rsid w:val="00940AE6"/>
    <w:rsid w:val="00940B03"/>
    <w:rsid w:val="00940B18"/>
    <w:rsid w:val="00940C1C"/>
    <w:rsid w:val="00940D31"/>
    <w:rsid w:val="00940EDE"/>
    <w:rsid w:val="00941031"/>
    <w:rsid w:val="0094104E"/>
    <w:rsid w:val="009410A1"/>
    <w:rsid w:val="009411C1"/>
    <w:rsid w:val="0094127B"/>
    <w:rsid w:val="00941380"/>
    <w:rsid w:val="009413B4"/>
    <w:rsid w:val="0094153A"/>
    <w:rsid w:val="00941650"/>
    <w:rsid w:val="0094166C"/>
    <w:rsid w:val="009416D6"/>
    <w:rsid w:val="00941799"/>
    <w:rsid w:val="0094179F"/>
    <w:rsid w:val="009417BA"/>
    <w:rsid w:val="0094191E"/>
    <w:rsid w:val="00941931"/>
    <w:rsid w:val="00941933"/>
    <w:rsid w:val="0094196B"/>
    <w:rsid w:val="009419A7"/>
    <w:rsid w:val="00941A8E"/>
    <w:rsid w:val="00941D7F"/>
    <w:rsid w:val="00941DB8"/>
    <w:rsid w:val="00941DC1"/>
    <w:rsid w:val="00941F2F"/>
    <w:rsid w:val="0094203E"/>
    <w:rsid w:val="00942193"/>
    <w:rsid w:val="00942207"/>
    <w:rsid w:val="0094255A"/>
    <w:rsid w:val="009425A4"/>
    <w:rsid w:val="00942611"/>
    <w:rsid w:val="00942683"/>
    <w:rsid w:val="0094270B"/>
    <w:rsid w:val="00942727"/>
    <w:rsid w:val="009427F6"/>
    <w:rsid w:val="009428E8"/>
    <w:rsid w:val="00942960"/>
    <w:rsid w:val="00942AB8"/>
    <w:rsid w:val="00942B0D"/>
    <w:rsid w:val="00942B3E"/>
    <w:rsid w:val="00942B48"/>
    <w:rsid w:val="00942B8B"/>
    <w:rsid w:val="00942BD0"/>
    <w:rsid w:val="00942BDE"/>
    <w:rsid w:val="00942BDF"/>
    <w:rsid w:val="00942EEA"/>
    <w:rsid w:val="00942F02"/>
    <w:rsid w:val="00942F1E"/>
    <w:rsid w:val="0094305A"/>
    <w:rsid w:val="009430F6"/>
    <w:rsid w:val="009431AA"/>
    <w:rsid w:val="00943217"/>
    <w:rsid w:val="0094333B"/>
    <w:rsid w:val="0094335E"/>
    <w:rsid w:val="009433E5"/>
    <w:rsid w:val="0094340F"/>
    <w:rsid w:val="009435DF"/>
    <w:rsid w:val="009435E9"/>
    <w:rsid w:val="00943618"/>
    <w:rsid w:val="0094361C"/>
    <w:rsid w:val="00943632"/>
    <w:rsid w:val="00943689"/>
    <w:rsid w:val="009436CD"/>
    <w:rsid w:val="009437B4"/>
    <w:rsid w:val="00943975"/>
    <w:rsid w:val="00943983"/>
    <w:rsid w:val="0094399A"/>
    <w:rsid w:val="009439F0"/>
    <w:rsid w:val="00943A17"/>
    <w:rsid w:val="00943AB0"/>
    <w:rsid w:val="00943B13"/>
    <w:rsid w:val="00943B69"/>
    <w:rsid w:val="00943BCE"/>
    <w:rsid w:val="00943C8D"/>
    <w:rsid w:val="00943EAD"/>
    <w:rsid w:val="00943FAE"/>
    <w:rsid w:val="00943FDC"/>
    <w:rsid w:val="00944004"/>
    <w:rsid w:val="00944015"/>
    <w:rsid w:val="00944049"/>
    <w:rsid w:val="0094416B"/>
    <w:rsid w:val="00944195"/>
    <w:rsid w:val="00944332"/>
    <w:rsid w:val="009443BD"/>
    <w:rsid w:val="009444A6"/>
    <w:rsid w:val="00944538"/>
    <w:rsid w:val="00944715"/>
    <w:rsid w:val="00944825"/>
    <w:rsid w:val="0094488B"/>
    <w:rsid w:val="009448B7"/>
    <w:rsid w:val="009449ED"/>
    <w:rsid w:val="00944ACC"/>
    <w:rsid w:val="00944B9A"/>
    <w:rsid w:val="00944C2D"/>
    <w:rsid w:val="00944C44"/>
    <w:rsid w:val="00944C97"/>
    <w:rsid w:val="00944CAE"/>
    <w:rsid w:val="00944D68"/>
    <w:rsid w:val="00944D89"/>
    <w:rsid w:val="00944DF4"/>
    <w:rsid w:val="00944EDC"/>
    <w:rsid w:val="00944F11"/>
    <w:rsid w:val="00944FDC"/>
    <w:rsid w:val="009450F5"/>
    <w:rsid w:val="009451BE"/>
    <w:rsid w:val="00945250"/>
    <w:rsid w:val="00945259"/>
    <w:rsid w:val="0094527B"/>
    <w:rsid w:val="009452C1"/>
    <w:rsid w:val="009452D8"/>
    <w:rsid w:val="00945317"/>
    <w:rsid w:val="0094548C"/>
    <w:rsid w:val="009454E9"/>
    <w:rsid w:val="00945582"/>
    <w:rsid w:val="009455B0"/>
    <w:rsid w:val="00945694"/>
    <w:rsid w:val="0094570C"/>
    <w:rsid w:val="00945769"/>
    <w:rsid w:val="00945829"/>
    <w:rsid w:val="00945968"/>
    <w:rsid w:val="009459F3"/>
    <w:rsid w:val="00945ABB"/>
    <w:rsid w:val="00945AF0"/>
    <w:rsid w:val="00945B47"/>
    <w:rsid w:val="00945B6D"/>
    <w:rsid w:val="00945BA3"/>
    <w:rsid w:val="00945BF4"/>
    <w:rsid w:val="00945CF5"/>
    <w:rsid w:val="00945E40"/>
    <w:rsid w:val="00945FAA"/>
    <w:rsid w:val="00945FE6"/>
    <w:rsid w:val="00946097"/>
    <w:rsid w:val="009460A9"/>
    <w:rsid w:val="00946125"/>
    <w:rsid w:val="00946136"/>
    <w:rsid w:val="009461D0"/>
    <w:rsid w:val="009461E0"/>
    <w:rsid w:val="0094625C"/>
    <w:rsid w:val="00946316"/>
    <w:rsid w:val="0094644D"/>
    <w:rsid w:val="0094655C"/>
    <w:rsid w:val="009465C1"/>
    <w:rsid w:val="009465F9"/>
    <w:rsid w:val="009468B5"/>
    <w:rsid w:val="009468E7"/>
    <w:rsid w:val="00946A27"/>
    <w:rsid w:val="00946A46"/>
    <w:rsid w:val="00946B13"/>
    <w:rsid w:val="00946C3B"/>
    <w:rsid w:val="00946DB6"/>
    <w:rsid w:val="00946EB4"/>
    <w:rsid w:val="00946F00"/>
    <w:rsid w:val="00946F1E"/>
    <w:rsid w:val="00946F2A"/>
    <w:rsid w:val="00946F66"/>
    <w:rsid w:val="00946F92"/>
    <w:rsid w:val="00947253"/>
    <w:rsid w:val="00947338"/>
    <w:rsid w:val="009473E3"/>
    <w:rsid w:val="00947508"/>
    <w:rsid w:val="0094757F"/>
    <w:rsid w:val="009476B9"/>
    <w:rsid w:val="0094770D"/>
    <w:rsid w:val="0094771E"/>
    <w:rsid w:val="00947898"/>
    <w:rsid w:val="00947B20"/>
    <w:rsid w:val="00947B2B"/>
    <w:rsid w:val="00947B54"/>
    <w:rsid w:val="00947BA7"/>
    <w:rsid w:val="00947C7A"/>
    <w:rsid w:val="00947CD9"/>
    <w:rsid w:val="00947D38"/>
    <w:rsid w:val="00947E31"/>
    <w:rsid w:val="00947E7B"/>
    <w:rsid w:val="00947EB2"/>
    <w:rsid w:val="0095013B"/>
    <w:rsid w:val="0095014D"/>
    <w:rsid w:val="00950170"/>
    <w:rsid w:val="009501ED"/>
    <w:rsid w:val="0095029D"/>
    <w:rsid w:val="009502E0"/>
    <w:rsid w:val="00950308"/>
    <w:rsid w:val="0095064E"/>
    <w:rsid w:val="0095066E"/>
    <w:rsid w:val="0095077F"/>
    <w:rsid w:val="00950959"/>
    <w:rsid w:val="009509AD"/>
    <w:rsid w:val="00950A4D"/>
    <w:rsid w:val="00950AC9"/>
    <w:rsid w:val="00950C3A"/>
    <w:rsid w:val="00950CDC"/>
    <w:rsid w:val="00950DF6"/>
    <w:rsid w:val="00950EE1"/>
    <w:rsid w:val="00950EE3"/>
    <w:rsid w:val="00951105"/>
    <w:rsid w:val="00951122"/>
    <w:rsid w:val="009511FD"/>
    <w:rsid w:val="0095139C"/>
    <w:rsid w:val="009513E8"/>
    <w:rsid w:val="00951477"/>
    <w:rsid w:val="0095147D"/>
    <w:rsid w:val="0095156B"/>
    <w:rsid w:val="009515E4"/>
    <w:rsid w:val="00951680"/>
    <w:rsid w:val="0095169D"/>
    <w:rsid w:val="00951777"/>
    <w:rsid w:val="00951B04"/>
    <w:rsid w:val="00951BEE"/>
    <w:rsid w:val="00951CAF"/>
    <w:rsid w:val="00951EF8"/>
    <w:rsid w:val="00951F83"/>
    <w:rsid w:val="00951FA3"/>
    <w:rsid w:val="00951FD5"/>
    <w:rsid w:val="00951FFD"/>
    <w:rsid w:val="00952000"/>
    <w:rsid w:val="009520EB"/>
    <w:rsid w:val="00952176"/>
    <w:rsid w:val="009521CC"/>
    <w:rsid w:val="009522B8"/>
    <w:rsid w:val="00952330"/>
    <w:rsid w:val="009523FF"/>
    <w:rsid w:val="0095240F"/>
    <w:rsid w:val="00952462"/>
    <w:rsid w:val="009525F3"/>
    <w:rsid w:val="009527EE"/>
    <w:rsid w:val="009529E0"/>
    <w:rsid w:val="00952AEF"/>
    <w:rsid w:val="00952B0A"/>
    <w:rsid w:val="00952C56"/>
    <w:rsid w:val="00952E24"/>
    <w:rsid w:val="00952FA5"/>
    <w:rsid w:val="00953008"/>
    <w:rsid w:val="0095321E"/>
    <w:rsid w:val="00953247"/>
    <w:rsid w:val="009532DF"/>
    <w:rsid w:val="00953359"/>
    <w:rsid w:val="009533AC"/>
    <w:rsid w:val="0095354A"/>
    <w:rsid w:val="00953587"/>
    <w:rsid w:val="009535DB"/>
    <w:rsid w:val="00953638"/>
    <w:rsid w:val="00953659"/>
    <w:rsid w:val="009536B0"/>
    <w:rsid w:val="0095370C"/>
    <w:rsid w:val="0095382B"/>
    <w:rsid w:val="0095385D"/>
    <w:rsid w:val="009538C8"/>
    <w:rsid w:val="0095396D"/>
    <w:rsid w:val="00953A8B"/>
    <w:rsid w:val="00953B5B"/>
    <w:rsid w:val="00953B6E"/>
    <w:rsid w:val="00953B90"/>
    <w:rsid w:val="00953C37"/>
    <w:rsid w:val="00953D61"/>
    <w:rsid w:val="00953DB9"/>
    <w:rsid w:val="00953E54"/>
    <w:rsid w:val="00953ECD"/>
    <w:rsid w:val="00953EF1"/>
    <w:rsid w:val="009541A6"/>
    <w:rsid w:val="009541DF"/>
    <w:rsid w:val="00954286"/>
    <w:rsid w:val="009542FB"/>
    <w:rsid w:val="00954301"/>
    <w:rsid w:val="00954315"/>
    <w:rsid w:val="0095436E"/>
    <w:rsid w:val="00954406"/>
    <w:rsid w:val="00954581"/>
    <w:rsid w:val="00954729"/>
    <w:rsid w:val="0095472C"/>
    <w:rsid w:val="009548BA"/>
    <w:rsid w:val="0095497F"/>
    <w:rsid w:val="00954E5D"/>
    <w:rsid w:val="00954F1A"/>
    <w:rsid w:val="0095505C"/>
    <w:rsid w:val="0095509B"/>
    <w:rsid w:val="009550D6"/>
    <w:rsid w:val="00955165"/>
    <w:rsid w:val="00955247"/>
    <w:rsid w:val="0095524B"/>
    <w:rsid w:val="00955292"/>
    <w:rsid w:val="009552DD"/>
    <w:rsid w:val="00955317"/>
    <w:rsid w:val="00955331"/>
    <w:rsid w:val="00955378"/>
    <w:rsid w:val="00955505"/>
    <w:rsid w:val="00955559"/>
    <w:rsid w:val="009555BD"/>
    <w:rsid w:val="00955765"/>
    <w:rsid w:val="0095577C"/>
    <w:rsid w:val="0095596D"/>
    <w:rsid w:val="00955CB4"/>
    <w:rsid w:val="00955CCD"/>
    <w:rsid w:val="00955D44"/>
    <w:rsid w:val="00955D72"/>
    <w:rsid w:val="00955D76"/>
    <w:rsid w:val="00955DEF"/>
    <w:rsid w:val="00955E47"/>
    <w:rsid w:val="009561DE"/>
    <w:rsid w:val="0095623A"/>
    <w:rsid w:val="0095625D"/>
    <w:rsid w:val="0095628D"/>
    <w:rsid w:val="0095631E"/>
    <w:rsid w:val="00956423"/>
    <w:rsid w:val="0095647A"/>
    <w:rsid w:val="0095649E"/>
    <w:rsid w:val="00956509"/>
    <w:rsid w:val="0095650A"/>
    <w:rsid w:val="0095662E"/>
    <w:rsid w:val="00956932"/>
    <w:rsid w:val="009569AB"/>
    <w:rsid w:val="00956A9D"/>
    <w:rsid w:val="00956AEE"/>
    <w:rsid w:val="00956D4E"/>
    <w:rsid w:val="00956E4D"/>
    <w:rsid w:val="00956F19"/>
    <w:rsid w:val="0095712C"/>
    <w:rsid w:val="009571A2"/>
    <w:rsid w:val="009571D1"/>
    <w:rsid w:val="009572D6"/>
    <w:rsid w:val="009573FA"/>
    <w:rsid w:val="0095747C"/>
    <w:rsid w:val="009574CD"/>
    <w:rsid w:val="00957607"/>
    <w:rsid w:val="0095761A"/>
    <w:rsid w:val="0095766A"/>
    <w:rsid w:val="00957702"/>
    <w:rsid w:val="009577E2"/>
    <w:rsid w:val="0095797C"/>
    <w:rsid w:val="009579F6"/>
    <w:rsid w:val="00957B57"/>
    <w:rsid w:val="00957B7B"/>
    <w:rsid w:val="00957BE0"/>
    <w:rsid w:val="00957C77"/>
    <w:rsid w:val="00957CD6"/>
    <w:rsid w:val="00957CF7"/>
    <w:rsid w:val="00957E35"/>
    <w:rsid w:val="009600D0"/>
    <w:rsid w:val="0096011A"/>
    <w:rsid w:val="0096012F"/>
    <w:rsid w:val="00960283"/>
    <w:rsid w:val="009604E9"/>
    <w:rsid w:val="009605B6"/>
    <w:rsid w:val="0096068B"/>
    <w:rsid w:val="009606D8"/>
    <w:rsid w:val="009608FA"/>
    <w:rsid w:val="009609DE"/>
    <w:rsid w:val="00960A3A"/>
    <w:rsid w:val="00960C04"/>
    <w:rsid w:val="00960C7D"/>
    <w:rsid w:val="00960C90"/>
    <w:rsid w:val="00960D04"/>
    <w:rsid w:val="00960D4C"/>
    <w:rsid w:val="00960DD0"/>
    <w:rsid w:val="00960DE1"/>
    <w:rsid w:val="00960EF7"/>
    <w:rsid w:val="00960FCF"/>
    <w:rsid w:val="00961021"/>
    <w:rsid w:val="0096109F"/>
    <w:rsid w:val="009610A5"/>
    <w:rsid w:val="0096114C"/>
    <w:rsid w:val="009611D7"/>
    <w:rsid w:val="0096135E"/>
    <w:rsid w:val="0096148A"/>
    <w:rsid w:val="00961502"/>
    <w:rsid w:val="0096161F"/>
    <w:rsid w:val="00961714"/>
    <w:rsid w:val="0096174A"/>
    <w:rsid w:val="0096179F"/>
    <w:rsid w:val="009618A6"/>
    <w:rsid w:val="0096193E"/>
    <w:rsid w:val="0096198B"/>
    <w:rsid w:val="009619DD"/>
    <w:rsid w:val="00961A67"/>
    <w:rsid w:val="00961ABB"/>
    <w:rsid w:val="00961B9F"/>
    <w:rsid w:val="00961BC8"/>
    <w:rsid w:val="00961BE6"/>
    <w:rsid w:val="00961CD5"/>
    <w:rsid w:val="00961D48"/>
    <w:rsid w:val="00961EBA"/>
    <w:rsid w:val="00961F67"/>
    <w:rsid w:val="00961FAD"/>
    <w:rsid w:val="00962339"/>
    <w:rsid w:val="009623D3"/>
    <w:rsid w:val="009625EB"/>
    <w:rsid w:val="00962639"/>
    <w:rsid w:val="0096265B"/>
    <w:rsid w:val="009627D8"/>
    <w:rsid w:val="009628C7"/>
    <w:rsid w:val="00962DBA"/>
    <w:rsid w:val="00962DE6"/>
    <w:rsid w:val="00962E82"/>
    <w:rsid w:val="00962E90"/>
    <w:rsid w:val="0096302A"/>
    <w:rsid w:val="009630DC"/>
    <w:rsid w:val="00963517"/>
    <w:rsid w:val="00963551"/>
    <w:rsid w:val="00963665"/>
    <w:rsid w:val="00963779"/>
    <w:rsid w:val="009637E3"/>
    <w:rsid w:val="00963855"/>
    <w:rsid w:val="00963922"/>
    <w:rsid w:val="00963A10"/>
    <w:rsid w:val="00963A4F"/>
    <w:rsid w:val="00963AF7"/>
    <w:rsid w:val="00963C04"/>
    <w:rsid w:val="00963CD1"/>
    <w:rsid w:val="00963ECE"/>
    <w:rsid w:val="00963EEE"/>
    <w:rsid w:val="00963FF4"/>
    <w:rsid w:val="00963FF5"/>
    <w:rsid w:val="0096407F"/>
    <w:rsid w:val="00964109"/>
    <w:rsid w:val="0096414A"/>
    <w:rsid w:val="009641F6"/>
    <w:rsid w:val="00964213"/>
    <w:rsid w:val="0096431F"/>
    <w:rsid w:val="00964339"/>
    <w:rsid w:val="00964364"/>
    <w:rsid w:val="00964499"/>
    <w:rsid w:val="00964678"/>
    <w:rsid w:val="00964780"/>
    <w:rsid w:val="009647BC"/>
    <w:rsid w:val="00964877"/>
    <w:rsid w:val="00964893"/>
    <w:rsid w:val="009648A1"/>
    <w:rsid w:val="009648CB"/>
    <w:rsid w:val="009648F9"/>
    <w:rsid w:val="00964A3B"/>
    <w:rsid w:val="00964A3C"/>
    <w:rsid w:val="00964B94"/>
    <w:rsid w:val="00964C78"/>
    <w:rsid w:val="00964C8C"/>
    <w:rsid w:val="00964E9F"/>
    <w:rsid w:val="00964F20"/>
    <w:rsid w:val="00964F6A"/>
    <w:rsid w:val="0096507A"/>
    <w:rsid w:val="009651D6"/>
    <w:rsid w:val="00965373"/>
    <w:rsid w:val="00965395"/>
    <w:rsid w:val="009653ED"/>
    <w:rsid w:val="009654A5"/>
    <w:rsid w:val="00965540"/>
    <w:rsid w:val="009656AD"/>
    <w:rsid w:val="00965777"/>
    <w:rsid w:val="0096588A"/>
    <w:rsid w:val="00965A26"/>
    <w:rsid w:val="00965A9B"/>
    <w:rsid w:val="00965AF5"/>
    <w:rsid w:val="00965B3A"/>
    <w:rsid w:val="00965C09"/>
    <w:rsid w:val="00966060"/>
    <w:rsid w:val="00966078"/>
    <w:rsid w:val="00966203"/>
    <w:rsid w:val="00966264"/>
    <w:rsid w:val="009662D8"/>
    <w:rsid w:val="0096634A"/>
    <w:rsid w:val="009665E5"/>
    <w:rsid w:val="009666D7"/>
    <w:rsid w:val="00966721"/>
    <w:rsid w:val="00966759"/>
    <w:rsid w:val="00966859"/>
    <w:rsid w:val="00966916"/>
    <w:rsid w:val="00966933"/>
    <w:rsid w:val="00966977"/>
    <w:rsid w:val="00966A68"/>
    <w:rsid w:val="00966B2B"/>
    <w:rsid w:val="00966D23"/>
    <w:rsid w:val="00966EB0"/>
    <w:rsid w:val="00967194"/>
    <w:rsid w:val="0096729C"/>
    <w:rsid w:val="0096737D"/>
    <w:rsid w:val="009673C5"/>
    <w:rsid w:val="0096742E"/>
    <w:rsid w:val="0096746F"/>
    <w:rsid w:val="009674CF"/>
    <w:rsid w:val="009674D0"/>
    <w:rsid w:val="00967736"/>
    <w:rsid w:val="0096791F"/>
    <w:rsid w:val="00967962"/>
    <w:rsid w:val="00967A6F"/>
    <w:rsid w:val="00967BB4"/>
    <w:rsid w:val="00967C06"/>
    <w:rsid w:val="00967CB7"/>
    <w:rsid w:val="00967CFE"/>
    <w:rsid w:val="00967E5F"/>
    <w:rsid w:val="00967E87"/>
    <w:rsid w:val="00967F6F"/>
    <w:rsid w:val="00970062"/>
    <w:rsid w:val="0097009F"/>
    <w:rsid w:val="00970115"/>
    <w:rsid w:val="0097012B"/>
    <w:rsid w:val="009702CA"/>
    <w:rsid w:val="009703A2"/>
    <w:rsid w:val="00970454"/>
    <w:rsid w:val="00970492"/>
    <w:rsid w:val="009705F9"/>
    <w:rsid w:val="00970750"/>
    <w:rsid w:val="00970820"/>
    <w:rsid w:val="00970987"/>
    <w:rsid w:val="00970ABB"/>
    <w:rsid w:val="00970D2E"/>
    <w:rsid w:val="00970DC9"/>
    <w:rsid w:val="009710FD"/>
    <w:rsid w:val="0097116D"/>
    <w:rsid w:val="009713C3"/>
    <w:rsid w:val="0097161B"/>
    <w:rsid w:val="00971785"/>
    <w:rsid w:val="009718A3"/>
    <w:rsid w:val="00971926"/>
    <w:rsid w:val="00971979"/>
    <w:rsid w:val="009719CC"/>
    <w:rsid w:val="009719DB"/>
    <w:rsid w:val="00971A5C"/>
    <w:rsid w:val="00971B6F"/>
    <w:rsid w:val="00971C7E"/>
    <w:rsid w:val="00971CE0"/>
    <w:rsid w:val="00971CED"/>
    <w:rsid w:val="00971D75"/>
    <w:rsid w:val="00971DA3"/>
    <w:rsid w:val="00971EE2"/>
    <w:rsid w:val="00971EFA"/>
    <w:rsid w:val="00971F30"/>
    <w:rsid w:val="00972080"/>
    <w:rsid w:val="0097209B"/>
    <w:rsid w:val="00972130"/>
    <w:rsid w:val="009721D2"/>
    <w:rsid w:val="00972205"/>
    <w:rsid w:val="009723A4"/>
    <w:rsid w:val="00972461"/>
    <w:rsid w:val="0097246C"/>
    <w:rsid w:val="00972578"/>
    <w:rsid w:val="009725A1"/>
    <w:rsid w:val="00972733"/>
    <w:rsid w:val="0097277F"/>
    <w:rsid w:val="009728F9"/>
    <w:rsid w:val="00972998"/>
    <w:rsid w:val="00972A18"/>
    <w:rsid w:val="00972BA2"/>
    <w:rsid w:val="00972BC8"/>
    <w:rsid w:val="00972C52"/>
    <w:rsid w:val="00972CAD"/>
    <w:rsid w:val="00973224"/>
    <w:rsid w:val="009733FA"/>
    <w:rsid w:val="009736C0"/>
    <w:rsid w:val="00973728"/>
    <w:rsid w:val="00973732"/>
    <w:rsid w:val="00973A10"/>
    <w:rsid w:val="00973B56"/>
    <w:rsid w:val="00973B61"/>
    <w:rsid w:val="00973C1A"/>
    <w:rsid w:val="00973C58"/>
    <w:rsid w:val="00973C5F"/>
    <w:rsid w:val="00973CEB"/>
    <w:rsid w:val="00973D3D"/>
    <w:rsid w:val="00973D49"/>
    <w:rsid w:val="00973D6A"/>
    <w:rsid w:val="00973D79"/>
    <w:rsid w:val="00973DFA"/>
    <w:rsid w:val="00973E95"/>
    <w:rsid w:val="00973EBA"/>
    <w:rsid w:val="00973F08"/>
    <w:rsid w:val="00973FCC"/>
    <w:rsid w:val="0097403B"/>
    <w:rsid w:val="0097405E"/>
    <w:rsid w:val="009740DA"/>
    <w:rsid w:val="0097413C"/>
    <w:rsid w:val="009741AC"/>
    <w:rsid w:val="009741BE"/>
    <w:rsid w:val="0097430E"/>
    <w:rsid w:val="00974418"/>
    <w:rsid w:val="00974453"/>
    <w:rsid w:val="009744B3"/>
    <w:rsid w:val="00974568"/>
    <w:rsid w:val="00974606"/>
    <w:rsid w:val="00974717"/>
    <w:rsid w:val="00974832"/>
    <w:rsid w:val="0097488C"/>
    <w:rsid w:val="00974A4A"/>
    <w:rsid w:val="00974B13"/>
    <w:rsid w:val="00974D36"/>
    <w:rsid w:val="00974DFF"/>
    <w:rsid w:val="00974F4D"/>
    <w:rsid w:val="00974F82"/>
    <w:rsid w:val="00975122"/>
    <w:rsid w:val="00975170"/>
    <w:rsid w:val="009751AA"/>
    <w:rsid w:val="009756EF"/>
    <w:rsid w:val="009757FE"/>
    <w:rsid w:val="0097588C"/>
    <w:rsid w:val="00975A1C"/>
    <w:rsid w:val="00975CD5"/>
    <w:rsid w:val="00975ECD"/>
    <w:rsid w:val="00975F56"/>
    <w:rsid w:val="0097601E"/>
    <w:rsid w:val="00976025"/>
    <w:rsid w:val="009760B5"/>
    <w:rsid w:val="00976120"/>
    <w:rsid w:val="009762FC"/>
    <w:rsid w:val="0097641B"/>
    <w:rsid w:val="00976496"/>
    <w:rsid w:val="009764DF"/>
    <w:rsid w:val="00976797"/>
    <w:rsid w:val="009767FF"/>
    <w:rsid w:val="00976B2A"/>
    <w:rsid w:val="00976BBD"/>
    <w:rsid w:val="00976C4C"/>
    <w:rsid w:val="00976CC6"/>
    <w:rsid w:val="00976D42"/>
    <w:rsid w:val="00976DA0"/>
    <w:rsid w:val="00976DD1"/>
    <w:rsid w:val="00976E89"/>
    <w:rsid w:val="00976E8B"/>
    <w:rsid w:val="009770D5"/>
    <w:rsid w:val="0097724A"/>
    <w:rsid w:val="00977285"/>
    <w:rsid w:val="0097731E"/>
    <w:rsid w:val="00977392"/>
    <w:rsid w:val="009774BD"/>
    <w:rsid w:val="009774E8"/>
    <w:rsid w:val="0097763C"/>
    <w:rsid w:val="00977708"/>
    <w:rsid w:val="00977716"/>
    <w:rsid w:val="00977740"/>
    <w:rsid w:val="009777F9"/>
    <w:rsid w:val="0097782C"/>
    <w:rsid w:val="00977892"/>
    <w:rsid w:val="009779AA"/>
    <w:rsid w:val="00977A0F"/>
    <w:rsid w:val="00977AB5"/>
    <w:rsid w:val="00977B07"/>
    <w:rsid w:val="00977C0F"/>
    <w:rsid w:val="00977C27"/>
    <w:rsid w:val="00977C56"/>
    <w:rsid w:val="00977CDF"/>
    <w:rsid w:val="00977D1E"/>
    <w:rsid w:val="00977E94"/>
    <w:rsid w:val="00977F50"/>
    <w:rsid w:val="00977FC5"/>
    <w:rsid w:val="00980206"/>
    <w:rsid w:val="0098033D"/>
    <w:rsid w:val="00980341"/>
    <w:rsid w:val="009803AA"/>
    <w:rsid w:val="0098047E"/>
    <w:rsid w:val="009804AB"/>
    <w:rsid w:val="009804EB"/>
    <w:rsid w:val="009804F3"/>
    <w:rsid w:val="009805AB"/>
    <w:rsid w:val="009806BE"/>
    <w:rsid w:val="00980938"/>
    <w:rsid w:val="009809A1"/>
    <w:rsid w:val="009809B6"/>
    <w:rsid w:val="00980AB5"/>
    <w:rsid w:val="00980AB7"/>
    <w:rsid w:val="00980BE5"/>
    <w:rsid w:val="00980C1B"/>
    <w:rsid w:val="00980CA4"/>
    <w:rsid w:val="00980CC2"/>
    <w:rsid w:val="0098105A"/>
    <w:rsid w:val="0098114A"/>
    <w:rsid w:val="009811B3"/>
    <w:rsid w:val="009812E9"/>
    <w:rsid w:val="0098134C"/>
    <w:rsid w:val="00981352"/>
    <w:rsid w:val="009813EE"/>
    <w:rsid w:val="00981486"/>
    <w:rsid w:val="0098159C"/>
    <w:rsid w:val="00981657"/>
    <w:rsid w:val="00981699"/>
    <w:rsid w:val="009816EF"/>
    <w:rsid w:val="00981771"/>
    <w:rsid w:val="0098178E"/>
    <w:rsid w:val="009817DE"/>
    <w:rsid w:val="0098188C"/>
    <w:rsid w:val="009818DF"/>
    <w:rsid w:val="009819A1"/>
    <w:rsid w:val="009819B3"/>
    <w:rsid w:val="00981A11"/>
    <w:rsid w:val="00981B41"/>
    <w:rsid w:val="00981D7D"/>
    <w:rsid w:val="00981E8E"/>
    <w:rsid w:val="00981F2D"/>
    <w:rsid w:val="00981F46"/>
    <w:rsid w:val="00981F7A"/>
    <w:rsid w:val="00982109"/>
    <w:rsid w:val="00982151"/>
    <w:rsid w:val="009822E3"/>
    <w:rsid w:val="00982302"/>
    <w:rsid w:val="009823B9"/>
    <w:rsid w:val="009823EC"/>
    <w:rsid w:val="0098250A"/>
    <w:rsid w:val="00982535"/>
    <w:rsid w:val="0098254A"/>
    <w:rsid w:val="009827E0"/>
    <w:rsid w:val="009828C6"/>
    <w:rsid w:val="009828D4"/>
    <w:rsid w:val="0098295C"/>
    <w:rsid w:val="0098299A"/>
    <w:rsid w:val="00982B5B"/>
    <w:rsid w:val="00982D5C"/>
    <w:rsid w:val="00982D99"/>
    <w:rsid w:val="00982DA9"/>
    <w:rsid w:val="00982E30"/>
    <w:rsid w:val="00982FA7"/>
    <w:rsid w:val="009830C3"/>
    <w:rsid w:val="00983165"/>
    <w:rsid w:val="009834BD"/>
    <w:rsid w:val="00983796"/>
    <w:rsid w:val="009839E9"/>
    <w:rsid w:val="00983B3F"/>
    <w:rsid w:val="00983B48"/>
    <w:rsid w:val="00983BBB"/>
    <w:rsid w:val="00983C72"/>
    <w:rsid w:val="00983DB4"/>
    <w:rsid w:val="00983E2A"/>
    <w:rsid w:val="00983EFF"/>
    <w:rsid w:val="00983FE1"/>
    <w:rsid w:val="00983FF7"/>
    <w:rsid w:val="0098402D"/>
    <w:rsid w:val="009840B3"/>
    <w:rsid w:val="00984256"/>
    <w:rsid w:val="009842FE"/>
    <w:rsid w:val="00984354"/>
    <w:rsid w:val="0098457E"/>
    <w:rsid w:val="00984581"/>
    <w:rsid w:val="00984644"/>
    <w:rsid w:val="009848D0"/>
    <w:rsid w:val="00984966"/>
    <w:rsid w:val="00984AF8"/>
    <w:rsid w:val="00984BEF"/>
    <w:rsid w:val="00984D37"/>
    <w:rsid w:val="00984E45"/>
    <w:rsid w:val="00984F22"/>
    <w:rsid w:val="00984F51"/>
    <w:rsid w:val="00984F55"/>
    <w:rsid w:val="00984FA8"/>
    <w:rsid w:val="00984FE9"/>
    <w:rsid w:val="0098501F"/>
    <w:rsid w:val="009850F8"/>
    <w:rsid w:val="00985164"/>
    <w:rsid w:val="0098518B"/>
    <w:rsid w:val="009853E9"/>
    <w:rsid w:val="00985529"/>
    <w:rsid w:val="0098564F"/>
    <w:rsid w:val="009856D5"/>
    <w:rsid w:val="00985904"/>
    <w:rsid w:val="00985919"/>
    <w:rsid w:val="00985988"/>
    <w:rsid w:val="00985A0D"/>
    <w:rsid w:val="00985A54"/>
    <w:rsid w:val="00985AC0"/>
    <w:rsid w:val="00985B04"/>
    <w:rsid w:val="00985C8A"/>
    <w:rsid w:val="00985D7E"/>
    <w:rsid w:val="00985F34"/>
    <w:rsid w:val="00985FC6"/>
    <w:rsid w:val="009860F3"/>
    <w:rsid w:val="00986178"/>
    <w:rsid w:val="009861A2"/>
    <w:rsid w:val="009861D3"/>
    <w:rsid w:val="009861E7"/>
    <w:rsid w:val="009861FB"/>
    <w:rsid w:val="0098621F"/>
    <w:rsid w:val="00986526"/>
    <w:rsid w:val="00986565"/>
    <w:rsid w:val="0098656F"/>
    <w:rsid w:val="009865E0"/>
    <w:rsid w:val="0098672C"/>
    <w:rsid w:val="0098673E"/>
    <w:rsid w:val="009867E7"/>
    <w:rsid w:val="009868D7"/>
    <w:rsid w:val="009868E6"/>
    <w:rsid w:val="0098691A"/>
    <w:rsid w:val="00986AAD"/>
    <w:rsid w:val="00986BBC"/>
    <w:rsid w:val="00986CE8"/>
    <w:rsid w:val="00986F3B"/>
    <w:rsid w:val="009871B4"/>
    <w:rsid w:val="009872C8"/>
    <w:rsid w:val="009873B6"/>
    <w:rsid w:val="009876A1"/>
    <w:rsid w:val="009877EE"/>
    <w:rsid w:val="009877F1"/>
    <w:rsid w:val="0098788D"/>
    <w:rsid w:val="00987931"/>
    <w:rsid w:val="00987AF1"/>
    <w:rsid w:val="00987BBE"/>
    <w:rsid w:val="00987C0F"/>
    <w:rsid w:val="00987C77"/>
    <w:rsid w:val="00987D7B"/>
    <w:rsid w:val="0099000D"/>
    <w:rsid w:val="009901FF"/>
    <w:rsid w:val="009902DE"/>
    <w:rsid w:val="00990378"/>
    <w:rsid w:val="009903AE"/>
    <w:rsid w:val="00990490"/>
    <w:rsid w:val="009905D9"/>
    <w:rsid w:val="00990632"/>
    <w:rsid w:val="009906DD"/>
    <w:rsid w:val="009908CE"/>
    <w:rsid w:val="00990900"/>
    <w:rsid w:val="00990B7E"/>
    <w:rsid w:val="00990BB7"/>
    <w:rsid w:val="00990CAC"/>
    <w:rsid w:val="00990D51"/>
    <w:rsid w:val="00990F7F"/>
    <w:rsid w:val="0099104E"/>
    <w:rsid w:val="009911A4"/>
    <w:rsid w:val="009911D8"/>
    <w:rsid w:val="00991499"/>
    <w:rsid w:val="009914E0"/>
    <w:rsid w:val="00991500"/>
    <w:rsid w:val="009916F6"/>
    <w:rsid w:val="0099177A"/>
    <w:rsid w:val="00991792"/>
    <w:rsid w:val="009917B8"/>
    <w:rsid w:val="00991971"/>
    <w:rsid w:val="00991994"/>
    <w:rsid w:val="00991B2A"/>
    <w:rsid w:val="00991B6A"/>
    <w:rsid w:val="00991BDE"/>
    <w:rsid w:val="00991BF9"/>
    <w:rsid w:val="00991C36"/>
    <w:rsid w:val="00991C65"/>
    <w:rsid w:val="00991CF5"/>
    <w:rsid w:val="00991E75"/>
    <w:rsid w:val="00991EC5"/>
    <w:rsid w:val="00992128"/>
    <w:rsid w:val="00992209"/>
    <w:rsid w:val="00992232"/>
    <w:rsid w:val="00992247"/>
    <w:rsid w:val="009922B1"/>
    <w:rsid w:val="009922BE"/>
    <w:rsid w:val="00992361"/>
    <w:rsid w:val="009923CE"/>
    <w:rsid w:val="00992459"/>
    <w:rsid w:val="00992487"/>
    <w:rsid w:val="009924A8"/>
    <w:rsid w:val="0099253B"/>
    <w:rsid w:val="00992544"/>
    <w:rsid w:val="009925A7"/>
    <w:rsid w:val="00992653"/>
    <w:rsid w:val="009926C8"/>
    <w:rsid w:val="009926DF"/>
    <w:rsid w:val="009926F3"/>
    <w:rsid w:val="009927F1"/>
    <w:rsid w:val="00992817"/>
    <w:rsid w:val="00992937"/>
    <w:rsid w:val="009929B7"/>
    <w:rsid w:val="00992A2C"/>
    <w:rsid w:val="00992A46"/>
    <w:rsid w:val="00992AFB"/>
    <w:rsid w:val="00992BA5"/>
    <w:rsid w:val="00992CB7"/>
    <w:rsid w:val="00992D09"/>
    <w:rsid w:val="00993108"/>
    <w:rsid w:val="009931A3"/>
    <w:rsid w:val="0099321B"/>
    <w:rsid w:val="0099329D"/>
    <w:rsid w:val="009933AE"/>
    <w:rsid w:val="00993578"/>
    <w:rsid w:val="0099362D"/>
    <w:rsid w:val="009936FF"/>
    <w:rsid w:val="009938B9"/>
    <w:rsid w:val="0099397B"/>
    <w:rsid w:val="00993D9B"/>
    <w:rsid w:val="00993D9F"/>
    <w:rsid w:val="00993F3F"/>
    <w:rsid w:val="00993F7A"/>
    <w:rsid w:val="00993F88"/>
    <w:rsid w:val="00993FD1"/>
    <w:rsid w:val="00994083"/>
    <w:rsid w:val="0099410F"/>
    <w:rsid w:val="0099415E"/>
    <w:rsid w:val="00994284"/>
    <w:rsid w:val="0099432A"/>
    <w:rsid w:val="00994331"/>
    <w:rsid w:val="00994367"/>
    <w:rsid w:val="009943CD"/>
    <w:rsid w:val="00994427"/>
    <w:rsid w:val="009944DA"/>
    <w:rsid w:val="00994556"/>
    <w:rsid w:val="00994586"/>
    <w:rsid w:val="0099478C"/>
    <w:rsid w:val="0099483E"/>
    <w:rsid w:val="00994869"/>
    <w:rsid w:val="00994ADC"/>
    <w:rsid w:val="00994AEF"/>
    <w:rsid w:val="00994B9B"/>
    <w:rsid w:val="00994BB8"/>
    <w:rsid w:val="00994BFF"/>
    <w:rsid w:val="00994CAB"/>
    <w:rsid w:val="00994D42"/>
    <w:rsid w:val="00994D55"/>
    <w:rsid w:val="00994D8B"/>
    <w:rsid w:val="00994DB2"/>
    <w:rsid w:val="00994E28"/>
    <w:rsid w:val="00994F2A"/>
    <w:rsid w:val="0099502D"/>
    <w:rsid w:val="009951D4"/>
    <w:rsid w:val="009952E6"/>
    <w:rsid w:val="0099530A"/>
    <w:rsid w:val="00995318"/>
    <w:rsid w:val="009953C4"/>
    <w:rsid w:val="0099542A"/>
    <w:rsid w:val="009954FF"/>
    <w:rsid w:val="009955B5"/>
    <w:rsid w:val="00995714"/>
    <w:rsid w:val="0099575E"/>
    <w:rsid w:val="00995787"/>
    <w:rsid w:val="009957EB"/>
    <w:rsid w:val="0099589A"/>
    <w:rsid w:val="00995945"/>
    <w:rsid w:val="009959D9"/>
    <w:rsid w:val="00995B84"/>
    <w:rsid w:val="00995C1B"/>
    <w:rsid w:val="00995C6E"/>
    <w:rsid w:val="00995C82"/>
    <w:rsid w:val="00995CD3"/>
    <w:rsid w:val="00995CF7"/>
    <w:rsid w:val="00995DC8"/>
    <w:rsid w:val="00995E1B"/>
    <w:rsid w:val="00996173"/>
    <w:rsid w:val="009961F6"/>
    <w:rsid w:val="009963C8"/>
    <w:rsid w:val="009963DF"/>
    <w:rsid w:val="009963E0"/>
    <w:rsid w:val="009963EF"/>
    <w:rsid w:val="00996479"/>
    <w:rsid w:val="00996578"/>
    <w:rsid w:val="009965D3"/>
    <w:rsid w:val="00996889"/>
    <w:rsid w:val="00996965"/>
    <w:rsid w:val="00996A74"/>
    <w:rsid w:val="00996AC2"/>
    <w:rsid w:val="00996CB0"/>
    <w:rsid w:val="00996CB4"/>
    <w:rsid w:val="00996D7B"/>
    <w:rsid w:val="00996E32"/>
    <w:rsid w:val="00996E33"/>
    <w:rsid w:val="0099704E"/>
    <w:rsid w:val="009970FA"/>
    <w:rsid w:val="00997116"/>
    <w:rsid w:val="0099714D"/>
    <w:rsid w:val="0099715E"/>
    <w:rsid w:val="009971DC"/>
    <w:rsid w:val="00997676"/>
    <w:rsid w:val="0099768F"/>
    <w:rsid w:val="00997755"/>
    <w:rsid w:val="009977F5"/>
    <w:rsid w:val="00997816"/>
    <w:rsid w:val="00997851"/>
    <w:rsid w:val="00997B97"/>
    <w:rsid w:val="00997D7A"/>
    <w:rsid w:val="00997FC1"/>
    <w:rsid w:val="00997FED"/>
    <w:rsid w:val="009A0008"/>
    <w:rsid w:val="009A00F1"/>
    <w:rsid w:val="009A01A1"/>
    <w:rsid w:val="009A01E1"/>
    <w:rsid w:val="009A0273"/>
    <w:rsid w:val="009A0450"/>
    <w:rsid w:val="009A0507"/>
    <w:rsid w:val="009A053E"/>
    <w:rsid w:val="009A05A2"/>
    <w:rsid w:val="009A0609"/>
    <w:rsid w:val="009A06C5"/>
    <w:rsid w:val="009A07D4"/>
    <w:rsid w:val="009A087D"/>
    <w:rsid w:val="009A0904"/>
    <w:rsid w:val="009A093D"/>
    <w:rsid w:val="009A09C3"/>
    <w:rsid w:val="009A0A77"/>
    <w:rsid w:val="009A0ACB"/>
    <w:rsid w:val="009A0CDB"/>
    <w:rsid w:val="009A0D06"/>
    <w:rsid w:val="009A0D9E"/>
    <w:rsid w:val="009A0DE8"/>
    <w:rsid w:val="009A0DF7"/>
    <w:rsid w:val="009A0E48"/>
    <w:rsid w:val="009A0E5E"/>
    <w:rsid w:val="009A0EA7"/>
    <w:rsid w:val="009A103D"/>
    <w:rsid w:val="009A10AB"/>
    <w:rsid w:val="009A10E4"/>
    <w:rsid w:val="009A116A"/>
    <w:rsid w:val="009A11A0"/>
    <w:rsid w:val="009A1274"/>
    <w:rsid w:val="009A1390"/>
    <w:rsid w:val="009A1527"/>
    <w:rsid w:val="009A1702"/>
    <w:rsid w:val="009A17CC"/>
    <w:rsid w:val="009A180A"/>
    <w:rsid w:val="009A194C"/>
    <w:rsid w:val="009A19A3"/>
    <w:rsid w:val="009A19EB"/>
    <w:rsid w:val="009A1A45"/>
    <w:rsid w:val="009A1A75"/>
    <w:rsid w:val="009A1CB1"/>
    <w:rsid w:val="009A1CC6"/>
    <w:rsid w:val="009A1DC7"/>
    <w:rsid w:val="009A1E5A"/>
    <w:rsid w:val="009A2111"/>
    <w:rsid w:val="009A21BD"/>
    <w:rsid w:val="009A226B"/>
    <w:rsid w:val="009A22FA"/>
    <w:rsid w:val="009A2440"/>
    <w:rsid w:val="009A251A"/>
    <w:rsid w:val="009A2576"/>
    <w:rsid w:val="009A2676"/>
    <w:rsid w:val="009A2704"/>
    <w:rsid w:val="009A270E"/>
    <w:rsid w:val="009A2800"/>
    <w:rsid w:val="009A285D"/>
    <w:rsid w:val="009A2A4A"/>
    <w:rsid w:val="009A2A80"/>
    <w:rsid w:val="009A2A92"/>
    <w:rsid w:val="009A2AB0"/>
    <w:rsid w:val="009A2BCF"/>
    <w:rsid w:val="009A2D14"/>
    <w:rsid w:val="009A2DA5"/>
    <w:rsid w:val="009A2E95"/>
    <w:rsid w:val="009A3232"/>
    <w:rsid w:val="009A323A"/>
    <w:rsid w:val="009A3240"/>
    <w:rsid w:val="009A337E"/>
    <w:rsid w:val="009A3479"/>
    <w:rsid w:val="009A373D"/>
    <w:rsid w:val="009A378E"/>
    <w:rsid w:val="009A3948"/>
    <w:rsid w:val="009A3952"/>
    <w:rsid w:val="009A397F"/>
    <w:rsid w:val="009A3A1D"/>
    <w:rsid w:val="009A3A26"/>
    <w:rsid w:val="009A3C70"/>
    <w:rsid w:val="009A3DA0"/>
    <w:rsid w:val="009A3DBF"/>
    <w:rsid w:val="009A3FEB"/>
    <w:rsid w:val="009A3FFA"/>
    <w:rsid w:val="009A40AA"/>
    <w:rsid w:val="009A40C1"/>
    <w:rsid w:val="009A423C"/>
    <w:rsid w:val="009A4362"/>
    <w:rsid w:val="009A437E"/>
    <w:rsid w:val="009A453D"/>
    <w:rsid w:val="009A46CA"/>
    <w:rsid w:val="009A470B"/>
    <w:rsid w:val="009A471D"/>
    <w:rsid w:val="009A4731"/>
    <w:rsid w:val="009A4732"/>
    <w:rsid w:val="009A4778"/>
    <w:rsid w:val="009A4887"/>
    <w:rsid w:val="009A48A7"/>
    <w:rsid w:val="009A4B4B"/>
    <w:rsid w:val="009A4C62"/>
    <w:rsid w:val="009A4CB2"/>
    <w:rsid w:val="009A4F41"/>
    <w:rsid w:val="009A4FE6"/>
    <w:rsid w:val="009A5016"/>
    <w:rsid w:val="009A5029"/>
    <w:rsid w:val="009A50DF"/>
    <w:rsid w:val="009A51AB"/>
    <w:rsid w:val="009A52A3"/>
    <w:rsid w:val="009A5418"/>
    <w:rsid w:val="009A54DF"/>
    <w:rsid w:val="009A5559"/>
    <w:rsid w:val="009A5623"/>
    <w:rsid w:val="009A5694"/>
    <w:rsid w:val="009A56B4"/>
    <w:rsid w:val="009A580B"/>
    <w:rsid w:val="009A5960"/>
    <w:rsid w:val="009A5984"/>
    <w:rsid w:val="009A59C6"/>
    <w:rsid w:val="009A59D1"/>
    <w:rsid w:val="009A5BA5"/>
    <w:rsid w:val="009A5CE3"/>
    <w:rsid w:val="009A5DE2"/>
    <w:rsid w:val="009A5E08"/>
    <w:rsid w:val="009A5E20"/>
    <w:rsid w:val="009A5E90"/>
    <w:rsid w:val="009A5E93"/>
    <w:rsid w:val="009A5EE6"/>
    <w:rsid w:val="009A5F6A"/>
    <w:rsid w:val="009A6120"/>
    <w:rsid w:val="009A613D"/>
    <w:rsid w:val="009A6327"/>
    <w:rsid w:val="009A635A"/>
    <w:rsid w:val="009A636B"/>
    <w:rsid w:val="009A6472"/>
    <w:rsid w:val="009A64EC"/>
    <w:rsid w:val="009A68DC"/>
    <w:rsid w:val="009A6954"/>
    <w:rsid w:val="009A6995"/>
    <w:rsid w:val="009A6A7F"/>
    <w:rsid w:val="009A6A97"/>
    <w:rsid w:val="009A6BA1"/>
    <w:rsid w:val="009A6DA2"/>
    <w:rsid w:val="009A6E1F"/>
    <w:rsid w:val="009A6F0A"/>
    <w:rsid w:val="009A7032"/>
    <w:rsid w:val="009A7064"/>
    <w:rsid w:val="009A711E"/>
    <w:rsid w:val="009A740E"/>
    <w:rsid w:val="009A7460"/>
    <w:rsid w:val="009A7468"/>
    <w:rsid w:val="009A74B9"/>
    <w:rsid w:val="009A75E0"/>
    <w:rsid w:val="009A76DB"/>
    <w:rsid w:val="009A774D"/>
    <w:rsid w:val="009A7791"/>
    <w:rsid w:val="009A78CA"/>
    <w:rsid w:val="009A78F9"/>
    <w:rsid w:val="009A7926"/>
    <w:rsid w:val="009A79A4"/>
    <w:rsid w:val="009A7AC5"/>
    <w:rsid w:val="009A7BB9"/>
    <w:rsid w:val="009A7BCC"/>
    <w:rsid w:val="009A7BE4"/>
    <w:rsid w:val="009A7D1C"/>
    <w:rsid w:val="009A7D20"/>
    <w:rsid w:val="009A7D7B"/>
    <w:rsid w:val="009A7E62"/>
    <w:rsid w:val="009A7E71"/>
    <w:rsid w:val="009B0154"/>
    <w:rsid w:val="009B018E"/>
    <w:rsid w:val="009B02A9"/>
    <w:rsid w:val="009B0456"/>
    <w:rsid w:val="009B05DA"/>
    <w:rsid w:val="009B05E9"/>
    <w:rsid w:val="009B061F"/>
    <w:rsid w:val="009B065F"/>
    <w:rsid w:val="009B0770"/>
    <w:rsid w:val="009B0821"/>
    <w:rsid w:val="009B0A2A"/>
    <w:rsid w:val="009B0A33"/>
    <w:rsid w:val="009B0A80"/>
    <w:rsid w:val="009B0AF7"/>
    <w:rsid w:val="009B0AF9"/>
    <w:rsid w:val="009B0BB0"/>
    <w:rsid w:val="009B0C69"/>
    <w:rsid w:val="009B0CE9"/>
    <w:rsid w:val="009B0F1E"/>
    <w:rsid w:val="009B0F45"/>
    <w:rsid w:val="009B0F72"/>
    <w:rsid w:val="009B10A8"/>
    <w:rsid w:val="009B10E9"/>
    <w:rsid w:val="009B1213"/>
    <w:rsid w:val="009B133E"/>
    <w:rsid w:val="009B1350"/>
    <w:rsid w:val="009B15E5"/>
    <w:rsid w:val="009B1639"/>
    <w:rsid w:val="009B1755"/>
    <w:rsid w:val="009B185B"/>
    <w:rsid w:val="009B18C8"/>
    <w:rsid w:val="009B1986"/>
    <w:rsid w:val="009B19E1"/>
    <w:rsid w:val="009B1A15"/>
    <w:rsid w:val="009B1A4C"/>
    <w:rsid w:val="009B1AE6"/>
    <w:rsid w:val="009B1E17"/>
    <w:rsid w:val="009B1F5C"/>
    <w:rsid w:val="009B1FA5"/>
    <w:rsid w:val="009B1FF3"/>
    <w:rsid w:val="009B2121"/>
    <w:rsid w:val="009B2219"/>
    <w:rsid w:val="009B2322"/>
    <w:rsid w:val="009B241D"/>
    <w:rsid w:val="009B24B7"/>
    <w:rsid w:val="009B256B"/>
    <w:rsid w:val="009B25B2"/>
    <w:rsid w:val="009B2639"/>
    <w:rsid w:val="009B2665"/>
    <w:rsid w:val="009B2744"/>
    <w:rsid w:val="009B287A"/>
    <w:rsid w:val="009B298D"/>
    <w:rsid w:val="009B2A18"/>
    <w:rsid w:val="009B2AAA"/>
    <w:rsid w:val="009B2B16"/>
    <w:rsid w:val="009B2C1D"/>
    <w:rsid w:val="009B2D88"/>
    <w:rsid w:val="009B2DFD"/>
    <w:rsid w:val="009B2E93"/>
    <w:rsid w:val="009B2F4C"/>
    <w:rsid w:val="009B304F"/>
    <w:rsid w:val="009B3068"/>
    <w:rsid w:val="009B30DE"/>
    <w:rsid w:val="009B3118"/>
    <w:rsid w:val="009B3135"/>
    <w:rsid w:val="009B32AF"/>
    <w:rsid w:val="009B3306"/>
    <w:rsid w:val="009B33C6"/>
    <w:rsid w:val="009B340D"/>
    <w:rsid w:val="009B3414"/>
    <w:rsid w:val="009B344C"/>
    <w:rsid w:val="009B3476"/>
    <w:rsid w:val="009B3486"/>
    <w:rsid w:val="009B3689"/>
    <w:rsid w:val="009B3691"/>
    <w:rsid w:val="009B3706"/>
    <w:rsid w:val="009B3806"/>
    <w:rsid w:val="009B3A68"/>
    <w:rsid w:val="009B3BE6"/>
    <w:rsid w:val="009B3C66"/>
    <w:rsid w:val="009B3C6D"/>
    <w:rsid w:val="009B3DD6"/>
    <w:rsid w:val="009B3E6A"/>
    <w:rsid w:val="009B3E9C"/>
    <w:rsid w:val="009B3EF7"/>
    <w:rsid w:val="009B405A"/>
    <w:rsid w:val="009B4064"/>
    <w:rsid w:val="009B4082"/>
    <w:rsid w:val="009B40D1"/>
    <w:rsid w:val="009B45E8"/>
    <w:rsid w:val="009B4698"/>
    <w:rsid w:val="009B46B5"/>
    <w:rsid w:val="009B4713"/>
    <w:rsid w:val="009B4793"/>
    <w:rsid w:val="009B4914"/>
    <w:rsid w:val="009B4A4F"/>
    <w:rsid w:val="009B4C31"/>
    <w:rsid w:val="009B4CEA"/>
    <w:rsid w:val="009B4D92"/>
    <w:rsid w:val="009B4E48"/>
    <w:rsid w:val="009B5023"/>
    <w:rsid w:val="009B5025"/>
    <w:rsid w:val="009B5226"/>
    <w:rsid w:val="009B536A"/>
    <w:rsid w:val="009B54B0"/>
    <w:rsid w:val="009B550E"/>
    <w:rsid w:val="009B551E"/>
    <w:rsid w:val="009B5593"/>
    <w:rsid w:val="009B56EA"/>
    <w:rsid w:val="009B57F2"/>
    <w:rsid w:val="009B5B2B"/>
    <w:rsid w:val="009B5B2E"/>
    <w:rsid w:val="009B5B62"/>
    <w:rsid w:val="009B5BC2"/>
    <w:rsid w:val="009B5BD8"/>
    <w:rsid w:val="009B5FA8"/>
    <w:rsid w:val="009B6214"/>
    <w:rsid w:val="009B62CE"/>
    <w:rsid w:val="009B632E"/>
    <w:rsid w:val="009B6348"/>
    <w:rsid w:val="009B63F2"/>
    <w:rsid w:val="009B6517"/>
    <w:rsid w:val="009B6799"/>
    <w:rsid w:val="009B67C2"/>
    <w:rsid w:val="009B69E0"/>
    <w:rsid w:val="009B69ED"/>
    <w:rsid w:val="009B6BE4"/>
    <w:rsid w:val="009B6D2D"/>
    <w:rsid w:val="009B6E32"/>
    <w:rsid w:val="009B6FA3"/>
    <w:rsid w:val="009B7127"/>
    <w:rsid w:val="009B7163"/>
    <w:rsid w:val="009B71B7"/>
    <w:rsid w:val="009B72CB"/>
    <w:rsid w:val="009B7334"/>
    <w:rsid w:val="009B7385"/>
    <w:rsid w:val="009B7464"/>
    <w:rsid w:val="009B75B9"/>
    <w:rsid w:val="009B7801"/>
    <w:rsid w:val="009B78BA"/>
    <w:rsid w:val="009B7C60"/>
    <w:rsid w:val="009B7D5F"/>
    <w:rsid w:val="009B7D7A"/>
    <w:rsid w:val="009C009C"/>
    <w:rsid w:val="009C01E3"/>
    <w:rsid w:val="009C0245"/>
    <w:rsid w:val="009C05ED"/>
    <w:rsid w:val="009C0654"/>
    <w:rsid w:val="009C0A94"/>
    <w:rsid w:val="009C0CD8"/>
    <w:rsid w:val="009C0D2E"/>
    <w:rsid w:val="009C0DD8"/>
    <w:rsid w:val="009C0E70"/>
    <w:rsid w:val="009C0E7D"/>
    <w:rsid w:val="009C0EC2"/>
    <w:rsid w:val="009C0FD9"/>
    <w:rsid w:val="009C1079"/>
    <w:rsid w:val="009C1099"/>
    <w:rsid w:val="009C10EC"/>
    <w:rsid w:val="009C116C"/>
    <w:rsid w:val="009C11FB"/>
    <w:rsid w:val="009C124E"/>
    <w:rsid w:val="009C137A"/>
    <w:rsid w:val="009C146A"/>
    <w:rsid w:val="009C1606"/>
    <w:rsid w:val="009C183F"/>
    <w:rsid w:val="009C18A1"/>
    <w:rsid w:val="009C1AC4"/>
    <w:rsid w:val="009C1ADE"/>
    <w:rsid w:val="009C1BC2"/>
    <w:rsid w:val="009C1C9B"/>
    <w:rsid w:val="009C1CB0"/>
    <w:rsid w:val="009C1D2F"/>
    <w:rsid w:val="009C1E90"/>
    <w:rsid w:val="009C1F1A"/>
    <w:rsid w:val="009C1F4E"/>
    <w:rsid w:val="009C1FA8"/>
    <w:rsid w:val="009C1FDC"/>
    <w:rsid w:val="009C20C0"/>
    <w:rsid w:val="009C20F9"/>
    <w:rsid w:val="009C2145"/>
    <w:rsid w:val="009C2209"/>
    <w:rsid w:val="009C2219"/>
    <w:rsid w:val="009C2264"/>
    <w:rsid w:val="009C2287"/>
    <w:rsid w:val="009C2344"/>
    <w:rsid w:val="009C2631"/>
    <w:rsid w:val="009C265B"/>
    <w:rsid w:val="009C2669"/>
    <w:rsid w:val="009C2676"/>
    <w:rsid w:val="009C2738"/>
    <w:rsid w:val="009C275F"/>
    <w:rsid w:val="009C28C1"/>
    <w:rsid w:val="009C29E4"/>
    <w:rsid w:val="009C2A0B"/>
    <w:rsid w:val="009C2A2B"/>
    <w:rsid w:val="009C2A40"/>
    <w:rsid w:val="009C2A9B"/>
    <w:rsid w:val="009C2BB3"/>
    <w:rsid w:val="009C2BC0"/>
    <w:rsid w:val="009C2BC1"/>
    <w:rsid w:val="009C2C54"/>
    <w:rsid w:val="009C2CDA"/>
    <w:rsid w:val="009C2D17"/>
    <w:rsid w:val="009C2E84"/>
    <w:rsid w:val="009C2EF4"/>
    <w:rsid w:val="009C2EFE"/>
    <w:rsid w:val="009C2F29"/>
    <w:rsid w:val="009C2F3C"/>
    <w:rsid w:val="009C3094"/>
    <w:rsid w:val="009C30E4"/>
    <w:rsid w:val="009C333B"/>
    <w:rsid w:val="009C3343"/>
    <w:rsid w:val="009C33A5"/>
    <w:rsid w:val="009C33FE"/>
    <w:rsid w:val="009C34D8"/>
    <w:rsid w:val="009C3536"/>
    <w:rsid w:val="009C3662"/>
    <w:rsid w:val="009C3835"/>
    <w:rsid w:val="009C3A03"/>
    <w:rsid w:val="009C3A5C"/>
    <w:rsid w:val="009C3C52"/>
    <w:rsid w:val="009C3C75"/>
    <w:rsid w:val="009C3E24"/>
    <w:rsid w:val="009C407A"/>
    <w:rsid w:val="009C423F"/>
    <w:rsid w:val="009C43D1"/>
    <w:rsid w:val="009C43E2"/>
    <w:rsid w:val="009C445C"/>
    <w:rsid w:val="009C44B2"/>
    <w:rsid w:val="009C44F1"/>
    <w:rsid w:val="009C4549"/>
    <w:rsid w:val="009C463F"/>
    <w:rsid w:val="009C4726"/>
    <w:rsid w:val="009C4844"/>
    <w:rsid w:val="009C486A"/>
    <w:rsid w:val="009C48E1"/>
    <w:rsid w:val="009C4B28"/>
    <w:rsid w:val="009C4B93"/>
    <w:rsid w:val="009C4E7C"/>
    <w:rsid w:val="009C4F9D"/>
    <w:rsid w:val="009C4FF1"/>
    <w:rsid w:val="009C5081"/>
    <w:rsid w:val="009C512D"/>
    <w:rsid w:val="009C52DA"/>
    <w:rsid w:val="009C537B"/>
    <w:rsid w:val="009C54B7"/>
    <w:rsid w:val="009C557F"/>
    <w:rsid w:val="009C5588"/>
    <w:rsid w:val="009C5591"/>
    <w:rsid w:val="009C55BE"/>
    <w:rsid w:val="009C5626"/>
    <w:rsid w:val="009C5728"/>
    <w:rsid w:val="009C5887"/>
    <w:rsid w:val="009C58B0"/>
    <w:rsid w:val="009C592C"/>
    <w:rsid w:val="009C5AD1"/>
    <w:rsid w:val="009C5CC4"/>
    <w:rsid w:val="009C5D12"/>
    <w:rsid w:val="009C5D87"/>
    <w:rsid w:val="009C5DC1"/>
    <w:rsid w:val="009C5DE0"/>
    <w:rsid w:val="009C6017"/>
    <w:rsid w:val="009C6053"/>
    <w:rsid w:val="009C60EB"/>
    <w:rsid w:val="009C6383"/>
    <w:rsid w:val="009C646F"/>
    <w:rsid w:val="009C6518"/>
    <w:rsid w:val="009C651D"/>
    <w:rsid w:val="009C66B1"/>
    <w:rsid w:val="009C675B"/>
    <w:rsid w:val="009C68B9"/>
    <w:rsid w:val="009C6A01"/>
    <w:rsid w:val="009C6A85"/>
    <w:rsid w:val="009C6CEC"/>
    <w:rsid w:val="009C6E21"/>
    <w:rsid w:val="009C72A3"/>
    <w:rsid w:val="009C72B7"/>
    <w:rsid w:val="009C72F7"/>
    <w:rsid w:val="009C731B"/>
    <w:rsid w:val="009C73AF"/>
    <w:rsid w:val="009C73B6"/>
    <w:rsid w:val="009C73CB"/>
    <w:rsid w:val="009C75EE"/>
    <w:rsid w:val="009C76BA"/>
    <w:rsid w:val="009C76D3"/>
    <w:rsid w:val="009C77A7"/>
    <w:rsid w:val="009C77A8"/>
    <w:rsid w:val="009C7802"/>
    <w:rsid w:val="009C7871"/>
    <w:rsid w:val="009C7887"/>
    <w:rsid w:val="009C790B"/>
    <w:rsid w:val="009C7AAE"/>
    <w:rsid w:val="009C7B48"/>
    <w:rsid w:val="009C7B9D"/>
    <w:rsid w:val="009C7CBD"/>
    <w:rsid w:val="009C7CDB"/>
    <w:rsid w:val="009C7D90"/>
    <w:rsid w:val="009C7DAB"/>
    <w:rsid w:val="009C7DE9"/>
    <w:rsid w:val="009C7F9B"/>
    <w:rsid w:val="009C7FF2"/>
    <w:rsid w:val="009D0088"/>
    <w:rsid w:val="009D026F"/>
    <w:rsid w:val="009D030F"/>
    <w:rsid w:val="009D079E"/>
    <w:rsid w:val="009D07E5"/>
    <w:rsid w:val="009D0819"/>
    <w:rsid w:val="009D0850"/>
    <w:rsid w:val="009D08F1"/>
    <w:rsid w:val="009D0A2B"/>
    <w:rsid w:val="009D0A64"/>
    <w:rsid w:val="009D0ACD"/>
    <w:rsid w:val="009D0C7C"/>
    <w:rsid w:val="009D0D5C"/>
    <w:rsid w:val="009D0DEF"/>
    <w:rsid w:val="009D0EDB"/>
    <w:rsid w:val="009D0F1F"/>
    <w:rsid w:val="009D10C9"/>
    <w:rsid w:val="009D11F2"/>
    <w:rsid w:val="009D11FA"/>
    <w:rsid w:val="009D122F"/>
    <w:rsid w:val="009D1361"/>
    <w:rsid w:val="009D13A8"/>
    <w:rsid w:val="009D13C4"/>
    <w:rsid w:val="009D141B"/>
    <w:rsid w:val="009D149C"/>
    <w:rsid w:val="009D14BF"/>
    <w:rsid w:val="009D1513"/>
    <w:rsid w:val="009D16B3"/>
    <w:rsid w:val="009D17EC"/>
    <w:rsid w:val="009D185D"/>
    <w:rsid w:val="009D186D"/>
    <w:rsid w:val="009D18DE"/>
    <w:rsid w:val="009D1B2C"/>
    <w:rsid w:val="009D1B6E"/>
    <w:rsid w:val="009D1BA4"/>
    <w:rsid w:val="009D1BCA"/>
    <w:rsid w:val="009D1C4F"/>
    <w:rsid w:val="009D1D56"/>
    <w:rsid w:val="009D1D7D"/>
    <w:rsid w:val="009D214A"/>
    <w:rsid w:val="009D22B9"/>
    <w:rsid w:val="009D23DA"/>
    <w:rsid w:val="009D27D8"/>
    <w:rsid w:val="009D2811"/>
    <w:rsid w:val="009D2878"/>
    <w:rsid w:val="009D292C"/>
    <w:rsid w:val="009D2932"/>
    <w:rsid w:val="009D2A6A"/>
    <w:rsid w:val="009D2ACA"/>
    <w:rsid w:val="009D2B23"/>
    <w:rsid w:val="009D2BE7"/>
    <w:rsid w:val="009D2C3D"/>
    <w:rsid w:val="009D2D8A"/>
    <w:rsid w:val="009D2EF8"/>
    <w:rsid w:val="009D315D"/>
    <w:rsid w:val="009D32FA"/>
    <w:rsid w:val="009D343D"/>
    <w:rsid w:val="009D352B"/>
    <w:rsid w:val="009D3855"/>
    <w:rsid w:val="009D38E5"/>
    <w:rsid w:val="009D3901"/>
    <w:rsid w:val="009D3B08"/>
    <w:rsid w:val="009D3B6E"/>
    <w:rsid w:val="009D3C71"/>
    <w:rsid w:val="009D3CB0"/>
    <w:rsid w:val="009D3CBE"/>
    <w:rsid w:val="009D3E74"/>
    <w:rsid w:val="009D3F6B"/>
    <w:rsid w:val="009D3FC9"/>
    <w:rsid w:val="009D401E"/>
    <w:rsid w:val="009D4184"/>
    <w:rsid w:val="009D41A6"/>
    <w:rsid w:val="009D42BF"/>
    <w:rsid w:val="009D4417"/>
    <w:rsid w:val="009D44D7"/>
    <w:rsid w:val="009D45F6"/>
    <w:rsid w:val="009D46C0"/>
    <w:rsid w:val="009D4740"/>
    <w:rsid w:val="009D475C"/>
    <w:rsid w:val="009D4861"/>
    <w:rsid w:val="009D4872"/>
    <w:rsid w:val="009D4882"/>
    <w:rsid w:val="009D4AC5"/>
    <w:rsid w:val="009D4B1F"/>
    <w:rsid w:val="009D4CC0"/>
    <w:rsid w:val="009D4D2D"/>
    <w:rsid w:val="009D4DE6"/>
    <w:rsid w:val="009D5098"/>
    <w:rsid w:val="009D516D"/>
    <w:rsid w:val="009D51B2"/>
    <w:rsid w:val="009D51F9"/>
    <w:rsid w:val="009D5246"/>
    <w:rsid w:val="009D54B2"/>
    <w:rsid w:val="009D54FD"/>
    <w:rsid w:val="009D555B"/>
    <w:rsid w:val="009D5799"/>
    <w:rsid w:val="009D57C4"/>
    <w:rsid w:val="009D596D"/>
    <w:rsid w:val="009D5A61"/>
    <w:rsid w:val="009D5E14"/>
    <w:rsid w:val="009D5F35"/>
    <w:rsid w:val="009D5F4E"/>
    <w:rsid w:val="009D609C"/>
    <w:rsid w:val="009D619B"/>
    <w:rsid w:val="009D61DB"/>
    <w:rsid w:val="009D6266"/>
    <w:rsid w:val="009D62D5"/>
    <w:rsid w:val="009D631C"/>
    <w:rsid w:val="009D6633"/>
    <w:rsid w:val="009D6772"/>
    <w:rsid w:val="009D67E4"/>
    <w:rsid w:val="009D6812"/>
    <w:rsid w:val="009D69F3"/>
    <w:rsid w:val="009D6A48"/>
    <w:rsid w:val="009D6BCC"/>
    <w:rsid w:val="009D6C05"/>
    <w:rsid w:val="009D6E4B"/>
    <w:rsid w:val="009D6FCB"/>
    <w:rsid w:val="009D6FD0"/>
    <w:rsid w:val="009D6FFB"/>
    <w:rsid w:val="009D7063"/>
    <w:rsid w:val="009D70D3"/>
    <w:rsid w:val="009D7461"/>
    <w:rsid w:val="009D750A"/>
    <w:rsid w:val="009D7542"/>
    <w:rsid w:val="009D7544"/>
    <w:rsid w:val="009D7555"/>
    <w:rsid w:val="009D75BB"/>
    <w:rsid w:val="009D78DE"/>
    <w:rsid w:val="009D78E0"/>
    <w:rsid w:val="009D78EC"/>
    <w:rsid w:val="009D78F6"/>
    <w:rsid w:val="009D7987"/>
    <w:rsid w:val="009D79ED"/>
    <w:rsid w:val="009D7A2E"/>
    <w:rsid w:val="009D7B88"/>
    <w:rsid w:val="009D7BB1"/>
    <w:rsid w:val="009D7C43"/>
    <w:rsid w:val="009D7C90"/>
    <w:rsid w:val="009D7CBF"/>
    <w:rsid w:val="009D7D56"/>
    <w:rsid w:val="009D7D5A"/>
    <w:rsid w:val="009D7D63"/>
    <w:rsid w:val="009D7DCE"/>
    <w:rsid w:val="009D7F46"/>
    <w:rsid w:val="009E009D"/>
    <w:rsid w:val="009E012D"/>
    <w:rsid w:val="009E029A"/>
    <w:rsid w:val="009E02A9"/>
    <w:rsid w:val="009E0337"/>
    <w:rsid w:val="009E03CA"/>
    <w:rsid w:val="009E0496"/>
    <w:rsid w:val="009E04AE"/>
    <w:rsid w:val="009E0565"/>
    <w:rsid w:val="009E0794"/>
    <w:rsid w:val="009E0826"/>
    <w:rsid w:val="009E0861"/>
    <w:rsid w:val="009E08AE"/>
    <w:rsid w:val="009E08FB"/>
    <w:rsid w:val="009E090E"/>
    <w:rsid w:val="009E0B0A"/>
    <w:rsid w:val="009E0B32"/>
    <w:rsid w:val="009E0BBD"/>
    <w:rsid w:val="009E0C4C"/>
    <w:rsid w:val="009E0CC4"/>
    <w:rsid w:val="009E117A"/>
    <w:rsid w:val="009E1188"/>
    <w:rsid w:val="009E126E"/>
    <w:rsid w:val="009E1294"/>
    <w:rsid w:val="009E13D1"/>
    <w:rsid w:val="009E155F"/>
    <w:rsid w:val="009E159D"/>
    <w:rsid w:val="009E16C8"/>
    <w:rsid w:val="009E174D"/>
    <w:rsid w:val="009E18A2"/>
    <w:rsid w:val="009E18DA"/>
    <w:rsid w:val="009E1986"/>
    <w:rsid w:val="009E1987"/>
    <w:rsid w:val="009E198C"/>
    <w:rsid w:val="009E1B6A"/>
    <w:rsid w:val="009E1C70"/>
    <w:rsid w:val="009E1CE5"/>
    <w:rsid w:val="009E1D20"/>
    <w:rsid w:val="009E1DD1"/>
    <w:rsid w:val="009E1F1E"/>
    <w:rsid w:val="009E2010"/>
    <w:rsid w:val="009E2045"/>
    <w:rsid w:val="009E20E9"/>
    <w:rsid w:val="009E2230"/>
    <w:rsid w:val="009E2345"/>
    <w:rsid w:val="009E234F"/>
    <w:rsid w:val="009E23FC"/>
    <w:rsid w:val="009E2506"/>
    <w:rsid w:val="009E2556"/>
    <w:rsid w:val="009E2651"/>
    <w:rsid w:val="009E2746"/>
    <w:rsid w:val="009E27CD"/>
    <w:rsid w:val="009E27D0"/>
    <w:rsid w:val="009E288F"/>
    <w:rsid w:val="009E28F2"/>
    <w:rsid w:val="009E29F3"/>
    <w:rsid w:val="009E2AAE"/>
    <w:rsid w:val="009E2EC6"/>
    <w:rsid w:val="009E2ED7"/>
    <w:rsid w:val="009E2F1E"/>
    <w:rsid w:val="009E2FED"/>
    <w:rsid w:val="009E309A"/>
    <w:rsid w:val="009E313E"/>
    <w:rsid w:val="009E3190"/>
    <w:rsid w:val="009E31B1"/>
    <w:rsid w:val="009E32A8"/>
    <w:rsid w:val="009E3328"/>
    <w:rsid w:val="009E339F"/>
    <w:rsid w:val="009E346D"/>
    <w:rsid w:val="009E3505"/>
    <w:rsid w:val="009E3528"/>
    <w:rsid w:val="009E354F"/>
    <w:rsid w:val="009E3658"/>
    <w:rsid w:val="009E36FE"/>
    <w:rsid w:val="009E379B"/>
    <w:rsid w:val="009E37C3"/>
    <w:rsid w:val="009E39C7"/>
    <w:rsid w:val="009E39E2"/>
    <w:rsid w:val="009E3A21"/>
    <w:rsid w:val="009E3A26"/>
    <w:rsid w:val="009E3A6E"/>
    <w:rsid w:val="009E3BD1"/>
    <w:rsid w:val="009E3C3F"/>
    <w:rsid w:val="009E3D8C"/>
    <w:rsid w:val="009E3F7D"/>
    <w:rsid w:val="009E3FA3"/>
    <w:rsid w:val="009E4175"/>
    <w:rsid w:val="009E4214"/>
    <w:rsid w:val="009E42A1"/>
    <w:rsid w:val="009E42C1"/>
    <w:rsid w:val="009E441A"/>
    <w:rsid w:val="009E4420"/>
    <w:rsid w:val="009E4473"/>
    <w:rsid w:val="009E449A"/>
    <w:rsid w:val="009E44A2"/>
    <w:rsid w:val="009E45A3"/>
    <w:rsid w:val="009E45B7"/>
    <w:rsid w:val="009E466B"/>
    <w:rsid w:val="009E47CD"/>
    <w:rsid w:val="009E48DC"/>
    <w:rsid w:val="009E494E"/>
    <w:rsid w:val="009E4BA2"/>
    <w:rsid w:val="009E4DC9"/>
    <w:rsid w:val="009E4DD3"/>
    <w:rsid w:val="009E4E07"/>
    <w:rsid w:val="009E4F0F"/>
    <w:rsid w:val="009E5294"/>
    <w:rsid w:val="009E53B8"/>
    <w:rsid w:val="009E53DD"/>
    <w:rsid w:val="009E551C"/>
    <w:rsid w:val="009E55C8"/>
    <w:rsid w:val="009E5638"/>
    <w:rsid w:val="009E5651"/>
    <w:rsid w:val="009E56E4"/>
    <w:rsid w:val="009E5891"/>
    <w:rsid w:val="009E58AE"/>
    <w:rsid w:val="009E59E9"/>
    <w:rsid w:val="009E5B7D"/>
    <w:rsid w:val="009E5C4F"/>
    <w:rsid w:val="009E5C7A"/>
    <w:rsid w:val="009E5E12"/>
    <w:rsid w:val="009E5EE0"/>
    <w:rsid w:val="009E5F28"/>
    <w:rsid w:val="009E60B6"/>
    <w:rsid w:val="009E60F2"/>
    <w:rsid w:val="009E61E1"/>
    <w:rsid w:val="009E62F6"/>
    <w:rsid w:val="009E632E"/>
    <w:rsid w:val="009E6392"/>
    <w:rsid w:val="009E6625"/>
    <w:rsid w:val="009E6636"/>
    <w:rsid w:val="009E666F"/>
    <w:rsid w:val="009E6786"/>
    <w:rsid w:val="009E67A0"/>
    <w:rsid w:val="009E6826"/>
    <w:rsid w:val="009E692E"/>
    <w:rsid w:val="009E6BAA"/>
    <w:rsid w:val="009E6CF3"/>
    <w:rsid w:val="009E6EB4"/>
    <w:rsid w:val="009E6F2A"/>
    <w:rsid w:val="009E6F39"/>
    <w:rsid w:val="009E6FD0"/>
    <w:rsid w:val="009E7068"/>
    <w:rsid w:val="009E7105"/>
    <w:rsid w:val="009E716D"/>
    <w:rsid w:val="009E728C"/>
    <w:rsid w:val="009E738B"/>
    <w:rsid w:val="009E73DB"/>
    <w:rsid w:val="009E74BD"/>
    <w:rsid w:val="009E74DB"/>
    <w:rsid w:val="009E750A"/>
    <w:rsid w:val="009E7599"/>
    <w:rsid w:val="009E7605"/>
    <w:rsid w:val="009E7663"/>
    <w:rsid w:val="009E768B"/>
    <w:rsid w:val="009E76DD"/>
    <w:rsid w:val="009E7808"/>
    <w:rsid w:val="009E781B"/>
    <w:rsid w:val="009E7AEC"/>
    <w:rsid w:val="009E7B12"/>
    <w:rsid w:val="009E7CFF"/>
    <w:rsid w:val="009E7D24"/>
    <w:rsid w:val="009E7DD7"/>
    <w:rsid w:val="009E7EDE"/>
    <w:rsid w:val="009E7F22"/>
    <w:rsid w:val="009E7FF0"/>
    <w:rsid w:val="009F0027"/>
    <w:rsid w:val="009F002B"/>
    <w:rsid w:val="009F0071"/>
    <w:rsid w:val="009F00F9"/>
    <w:rsid w:val="009F0102"/>
    <w:rsid w:val="009F01F7"/>
    <w:rsid w:val="009F0209"/>
    <w:rsid w:val="009F02A6"/>
    <w:rsid w:val="009F02B2"/>
    <w:rsid w:val="009F02E8"/>
    <w:rsid w:val="009F03B7"/>
    <w:rsid w:val="009F0474"/>
    <w:rsid w:val="009F050E"/>
    <w:rsid w:val="009F0515"/>
    <w:rsid w:val="009F05D6"/>
    <w:rsid w:val="009F069C"/>
    <w:rsid w:val="009F0707"/>
    <w:rsid w:val="009F07C3"/>
    <w:rsid w:val="009F081E"/>
    <w:rsid w:val="009F082C"/>
    <w:rsid w:val="009F092B"/>
    <w:rsid w:val="009F0C0A"/>
    <w:rsid w:val="009F0DAC"/>
    <w:rsid w:val="009F0E89"/>
    <w:rsid w:val="009F0EBD"/>
    <w:rsid w:val="009F0ECF"/>
    <w:rsid w:val="009F0EF2"/>
    <w:rsid w:val="009F0F77"/>
    <w:rsid w:val="009F0FB8"/>
    <w:rsid w:val="009F1012"/>
    <w:rsid w:val="009F11D3"/>
    <w:rsid w:val="009F12FC"/>
    <w:rsid w:val="009F13AA"/>
    <w:rsid w:val="009F1588"/>
    <w:rsid w:val="009F16BB"/>
    <w:rsid w:val="009F18B1"/>
    <w:rsid w:val="009F1B11"/>
    <w:rsid w:val="009F1B27"/>
    <w:rsid w:val="009F1BAB"/>
    <w:rsid w:val="009F1C28"/>
    <w:rsid w:val="009F1C91"/>
    <w:rsid w:val="009F1DAD"/>
    <w:rsid w:val="009F1DBB"/>
    <w:rsid w:val="009F2153"/>
    <w:rsid w:val="009F241D"/>
    <w:rsid w:val="009F2574"/>
    <w:rsid w:val="009F25BA"/>
    <w:rsid w:val="009F25EB"/>
    <w:rsid w:val="009F25FF"/>
    <w:rsid w:val="009F27FD"/>
    <w:rsid w:val="009F282B"/>
    <w:rsid w:val="009F28EE"/>
    <w:rsid w:val="009F29E1"/>
    <w:rsid w:val="009F2B33"/>
    <w:rsid w:val="009F2C0E"/>
    <w:rsid w:val="009F2C67"/>
    <w:rsid w:val="009F2DAA"/>
    <w:rsid w:val="009F2E48"/>
    <w:rsid w:val="009F2E79"/>
    <w:rsid w:val="009F2F18"/>
    <w:rsid w:val="009F2F4A"/>
    <w:rsid w:val="009F2F71"/>
    <w:rsid w:val="009F321E"/>
    <w:rsid w:val="009F3295"/>
    <w:rsid w:val="009F342D"/>
    <w:rsid w:val="009F3466"/>
    <w:rsid w:val="009F353E"/>
    <w:rsid w:val="009F356B"/>
    <w:rsid w:val="009F35CD"/>
    <w:rsid w:val="009F3670"/>
    <w:rsid w:val="009F36D0"/>
    <w:rsid w:val="009F3742"/>
    <w:rsid w:val="009F37CC"/>
    <w:rsid w:val="009F3883"/>
    <w:rsid w:val="009F3918"/>
    <w:rsid w:val="009F3997"/>
    <w:rsid w:val="009F39CE"/>
    <w:rsid w:val="009F39E2"/>
    <w:rsid w:val="009F39FE"/>
    <w:rsid w:val="009F3A4B"/>
    <w:rsid w:val="009F3BD9"/>
    <w:rsid w:val="009F3C3D"/>
    <w:rsid w:val="009F3D05"/>
    <w:rsid w:val="009F3F37"/>
    <w:rsid w:val="009F3FDD"/>
    <w:rsid w:val="009F405D"/>
    <w:rsid w:val="009F40BF"/>
    <w:rsid w:val="009F40E7"/>
    <w:rsid w:val="009F4381"/>
    <w:rsid w:val="009F4388"/>
    <w:rsid w:val="009F43AC"/>
    <w:rsid w:val="009F43AF"/>
    <w:rsid w:val="009F43B5"/>
    <w:rsid w:val="009F43D9"/>
    <w:rsid w:val="009F4652"/>
    <w:rsid w:val="009F4654"/>
    <w:rsid w:val="009F47EC"/>
    <w:rsid w:val="009F4860"/>
    <w:rsid w:val="009F4900"/>
    <w:rsid w:val="009F4909"/>
    <w:rsid w:val="009F4921"/>
    <w:rsid w:val="009F4AC6"/>
    <w:rsid w:val="009F4B12"/>
    <w:rsid w:val="009F4B2C"/>
    <w:rsid w:val="009F4BE4"/>
    <w:rsid w:val="009F4D79"/>
    <w:rsid w:val="009F4ED8"/>
    <w:rsid w:val="009F4FB7"/>
    <w:rsid w:val="009F5133"/>
    <w:rsid w:val="009F516D"/>
    <w:rsid w:val="009F5280"/>
    <w:rsid w:val="009F530F"/>
    <w:rsid w:val="009F56B2"/>
    <w:rsid w:val="009F577B"/>
    <w:rsid w:val="009F5793"/>
    <w:rsid w:val="009F5936"/>
    <w:rsid w:val="009F5AE3"/>
    <w:rsid w:val="009F5B23"/>
    <w:rsid w:val="009F5BC6"/>
    <w:rsid w:val="009F5C4D"/>
    <w:rsid w:val="009F5C80"/>
    <w:rsid w:val="009F5C82"/>
    <w:rsid w:val="009F5C95"/>
    <w:rsid w:val="009F5CD0"/>
    <w:rsid w:val="009F5CEF"/>
    <w:rsid w:val="009F5E06"/>
    <w:rsid w:val="009F6050"/>
    <w:rsid w:val="009F60CB"/>
    <w:rsid w:val="009F60D0"/>
    <w:rsid w:val="009F60FA"/>
    <w:rsid w:val="009F61B1"/>
    <w:rsid w:val="009F61FF"/>
    <w:rsid w:val="009F625F"/>
    <w:rsid w:val="009F6398"/>
    <w:rsid w:val="009F647B"/>
    <w:rsid w:val="009F654C"/>
    <w:rsid w:val="009F6662"/>
    <w:rsid w:val="009F6698"/>
    <w:rsid w:val="009F6A1F"/>
    <w:rsid w:val="009F6A3F"/>
    <w:rsid w:val="009F6A73"/>
    <w:rsid w:val="009F6B6D"/>
    <w:rsid w:val="009F6D71"/>
    <w:rsid w:val="009F6D87"/>
    <w:rsid w:val="009F6DAC"/>
    <w:rsid w:val="009F6DBB"/>
    <w:rsid w:val="009F6F76"/>
    <w:rsid w:val="009F7087"/>
    <w:rsid w:val="009F709A"/>
    <w:rsid w:val="009F726A"/>
    <w:rsid w:val="009F73CD"/>
    <w:rsid w:val="009F7438"/>
    <w:rsid w:val="009F746D"/>
    <w:rsid w:val="009F7507"/>
    <w:rsid w:val="009F7552"/>
    <w:rsid w:val="009F771A"/>
    <w:rsid w:val="009F77A6"/>
    <w:rsid w:val="009F782D"/>
    <w:rsid w:val="009F7969"/>
    <w:rsid w:val="009F79C7"/>
    <w:rsid w:val="009F7A17"/>
    <w:rsid w:val="009F7C1D"/>
    <w:rsid w:val="009F7C86"/>
    <w:rsid w:val="009F7DD1"/>
    <w:rsid w:val="009F7F55"/>
    <w:rsid w:val="009F7FBB"/>
    <w:rsid w:val="009F93D3"/>
    <w:rsid w:val="00A000CB"/>
    <w:rsid w:val="00A0012D"/>
    <w:rsid w:val="00A00139"/>
    <w:rsid w:val="00A00287"/>
    <w:rsid w:val="00A002D6"/>
    <w:rsid w:val="00A00469"/>
    <w:rsid w:val="00A0075B"/>
    <w:rsid w:val="00A00930"/>
    <w:rsid w:val="00A00A18"/>
    <w:rsid w:val="00A00B90"/>
    <w:rsid w:val="00A00BD9"/>
    <w:rsid w:val="00A00C12"/>
    <w:rsid w:val="00A00C53"/>
    <w:rsid w:val="00A00CDC"/>
    <w:rsid w:val="00A00DC6"/>
    <w:rsid w:val="00A00DCD"/>
    <w:rsid w:val="00A00E29"/>
    <w:rsid w:val="00A00F97"/>
    <w:rsid w:val="00A01008"/>
    <w:rsid w:val="00A01040"/>
    <w:rsid w:val="00A0108E"/>
    <w:rsid w:val="00A010D9"/>
    <w:rsid w:val="00A0113B"/>
    <w:rsid w:val="00A0126C"/>
    <w:rsid w:val="00A0147B"/>
    <w:rsid w:val="00A01562"/>
    <w:rsid w:val="00A015A2"/>
    <w:rsid w:val="00A0185F"/>
    <w:rsid w:val="00A018A1"/>
    <w:rsid w:val="00A018BB"/>
    <w:rsid w:val="00A01BC6"/>
    <w:rsid w:val="00A01E37"/>
    <w:rsid w:val="00A01EDB"/>
    <w:rsid w:val="00A01F3C"/>
    <w:rsid w:val="00A01F48"/>
    <w:rsid w:val="00A01F85"/>
    <w:rsid w:val="00A0204D"/>
    <w:rsid w:val="00A020DC"/>
    <w:rsid w:val="00A02142"/>
    <w:rsid w:val="00A0219F"/>
    <w:rsid w:val="00A02268"/>
    <w:rsid w:val="00A0234D"/>
    <w:rsid w:val="00A024A0"/>
    <w:rsid w:val="00A024E4"/>
    <w:rsid w:val="00A0257B"/>
    <w:rsid w:val="00A025A8"/>
    <w:rsid w:val="00A025AF"/>
    <w:rsid w:val="00A0262C"/>
    <w:rsid w:val="00A02731"/>
    <w:rsid w:val="00A027C0"/>
    <w:rsid w:val="00A0283F"/>
    <w:rsid w:val="00A028BA"/>
    <w:rsid w:val="00A028C1"/>
    <w:rsid w:val="00A028EC"/>
    <w:rsid w:val="00A028FB"/>
    <w:rsid w:val="00A02986"/>
    <w:rsid w:val="00A029DE"/>
    <w:rsid w:val="00A02A20"/>
    <w:rsid w:val="00A02AF0"/>
    <w:rsid w:val="00A02B40"/>
    <w:rsid w:val="00A02B89"/>
    <w:rsid w:val="00A02C12"/>
    <w:rsid w:val="00A02C7D"/>
    <w:rsid w:val="00A02C93"/>
    <w:rsid w:val="00A02CA1"/>
    <w:rsid w:val="00A02D42"/>
    <w:rsid w:val="00A02DDF"/>
    <w:rsid w:val="00A02E72"/>
    <w:rsid w:val="00A02ED1"/>
    <w:rsid w:val="00A0303A"/>
    <w:rsid w:val="00A0303E"/>
    <w:rsid w:val="00A03064"/>
    <w:rsid w:val="00A032BF"/>
    <w:rsid w:val="00A0330C"/>
    <w:rsid w:val="00A03323"/>
    <w:rsid w:val="00A0337E"/>
    <w:rsid w:val="00A0344E"/>
    <w:rsid w:val="00A03586"/>
    <w:rsid w:val="00A036A6"/>
    <w:rsid w:val="00A036A8"/>
    <w:rsid w:val="00A0386F"/>
    <w:rsid w:val="00A03882"/>
    <w:rsid w:val="00A0388C"/>
    <w:rsid w:val="00A03891"/>
    <w:rsid w:val="00A038CB"/>
    <w:rsid w:val="00A03923"/>
    <w:rsid w:val="00A039D0"/>
    <w:rsid w:val="00A039F4"/>
    <w:rsid w:val="00A03AB7"/>
    <w:rsid w:val="00A03AEE"/>
    <w:rsid w:val="00A03BA3"/>
    <w:rsid w:val="00A03C0B"/>
    <w:rsid w:val="00A03C99"/>
    <w:rsid w:val="00A03D24"/>
    <w:rsid w:val="00A03E22"/>
    <w:rsid w:val="00A03E66"/>
    <w:rsid w:val="00A03ED8"/>
    <w:rsid w:val="00A041D4"/>
    <w:rsid w:val="00A04260"/>
    <w:rsid w:val="00A0431A"/>
    <w:rsid w:val="00A043F2"/>
    <w:rsid w:val="00A04488"/>
    <w:rsid w:val="00A044B5"/>
    <w:rsid w:val="00A044E2"/>
    <w:rsid w:val="00A04612"/>
    <w:rsid w:val="00A047AD"/>
    <w:rsid w:val="00A04AD2"/>
    <w:rsid w:val="00A04C7D"/>
    <w:rsid w:val="00A04C9C"/>
    <w:rsid w:val="00A04E4D"/>
    <w:rsid w:val="00A04E66"/>
    <w:rsid w:val="00A04E68"/>
    <w:rsid w:val="00A04F22"/>
    <w:rsid w:val="00A04FF2"/>
    <w:rsid w:val="00A051D3"/>
    <w:rsid w:val="00A05348"/>
    <w:rsid w:val="00A05486"/>
    <w:rsid w:val="00A054DF"/>
    <w:rsid w:val="00A0582F"/>
    <w:rsid w:val="00A05B69"/>
    <w:rsid w:val="00A05C12"/>
    <w:rsid w:val="00A05D46"/>
    <w:rsid w:val="00A05D72"/>
    <w:rsid w:val="00A05D86"/>
    <w:rsid w:val="00A05E85"/>
    <w:rsid w:val="00A05EA6"/>
    <w:rsid w:val="00A05F37"/>
    <w:rsid w:val="00A0600A"/>
    <w:rsid w:val="00A0612F"/>
    <w:rsid w:val="00A06171"/>
    <w:rsid w:val="00A06269"/>
    <w:rsid w:val="00A0627E"/>
    <w:rsid w:val="00A0631B"/>
    <w:rsid w:val="00A06365"/>
    <w:rsid w:val="00A06368"/>
    <w:rsid w:val="00A064C0"/>
    <w:rsid w:val="00A06623"/>
    <w:rsid w:val="00A06704"/>
    <w:rsid w:val="00A06708"/>
    <w:rsid w:val="00A0681F"/>
    <w:rsid w:val="00A0689D"/>
    <w:rsid w:val="00A06985"/>
    <w:rsid w:val="00A06B4C"/>
    <w:rsid w:val="00A06E05"/>
    <w:rsid w:val="00A06FB3"/>
    <w:rsid w:val="00A071B1"/>
    <w:rsid w:val="00A071E4"/>
    <w:rsid w:val="00A07266"/>
    <w:rsid w:val="00A0728C"/>
    <w:rsid w:val="00A072AC"/>
    <w:rsid w:val="00A07330"/>
    <w:rsid w:val="00A0735B"/>
    <w:rsid w:val="00A0736E"/>
    <w:rsid w:val="00A0745B"/>
    <w:rsid w:val="00A074E0"/>
    <w:rsid w:val="00A07584"/>
    <w:rsid w:val="00A075CF"/>
    <w:rsid w:val="00A07708"/>
    <w:rsid w:val="00A0778A"/>
    <w:rsid w:val="00A0787E"/>
    <w:rsid w:val="00A078DE"/>
    <w:rsid w:val="00A07A92"/>
    <w:rsid w:val="00A07AA0"/>
    <w:rsid w:val="00A07B09"/>
    <w:rsid w:val="00A07B35"/>
    <w:rsid w:val="00A07B85"/>
    <w:rsid w:val="00A07BC6"/>
    <w:rsid w:val="00A07CAF"/>
    <w:rsid w:val="00A07DBC"/>
    <w:rsid w:val="00A07DC3"/>
    <w:rsid w:val="00A07FE9"/>
    <w:rsid w:val="00A10012"/>
    <w:rsid w:val="00A1005C"/>
    <w:rsid w:val="00A10074"/>
    <w:rsid w:val="00A1027E"/>
    <w:rsid w:val="00A1045B"/>
    <w:rsid w:val="00A10720"/>
    <w:rsid w:val="00A108B3"/>
    <w:rsid w:val="00A1093F"/>
    <w:rsid w:val="00A109DA"/>
    <w:rsid w:val="00A109DB"/>
    <w:rsid w:val="00A10A99"/>
    <w:rsid w:val="00A10BAF"/>
    <w:rsid w:val="00A10BE8"/>
    <w:rsid w:val="00A10C5C"/>
    <w:rsid w:val="00A10CC4"/>
    <w:rsid w:val="00A10DCA"/>
    <w:rsid w:val="00A10EB2"/>
    <w:rsid w:val="00A10FCB"/>
    <w:rsid w:val="00A110FE"/>
    <w:rsid w:val="00A1117F"/>
    <w:rsid w:val="00A111AB"/>
    <w:rsid w:val="00A11228"/>
    <w:rsid w:val="00A11296"/>
    <w:rsid w:val="00A112CE"/>
    <w:rsid w:val="00A11476"/>
    <w:rsid w:val="00A114C5"/>
    <w:rsid w:val="00A1161C"/>
    <w:rsid w:val="00A116D6"/>
    <w:rsid w:val="00A1172F"/>
    <w:rsid w:val="00A11800"/>
    <w:rsid w:val="00A118C3"/>
    <w:rsid w:val="00A11939"/>
    <w:rsid w:val="00A11993"/>
    <w:rsid w:val="00A11A06"/>
    <w:rsid w:val="00A11A2A"/>
    <w:rsid w:val="00A11EC1"/>
    <w:rsid w:val="00A11F6B"/>
    <w:rsid w:val="00A11F74"/>
    <w:rsid w:val="00A12064"/>
    <w:rsid w:val="00A1208F"/>
    <w:rsid w:val="00A12202"/>
    <w:rsid w:val="00A12260"/>
    <w:rsid w:val="00A123EA"/>
    <w:rsid w:val="00A124AA"/>
    <w:rsid w:val="00A124C0"/>
    <w:rsid w:val="00A124CE"/>
    <w:rsid w:val="00A1273D"/>
    <w:rsid w:val="00A12759"/>
    <w:rsid w:val="00A12822"/>
    <w:rsid w:val="00A12826"/>
    <w:rsid w:val="00A12914"/>
    <w:rsid w:val="00A12989"/>
    <w:rsid w:val="00A129E7"/>
    <w:rsid w:val="00A12AA4"/>
    <w:rsid w:val="00A12B4F"/>
    <w:rsid w:val="00A12BA7"/>
    <w:rsid w:val="00A12BB4"/>
    <w:rsid w:val="00A12D00"/>
    <w:rsid w:val="00A12D25"/>
    <w:rsid w:val="00A12D4B"/>
    <w:rsid w:val="00A12DAB"/>
    <w:rsid w:val="00A12EBE"/>
    <w:rsid w:val="00A1304A"/>
    <w:rsid w:val="00A13146"/>
    <w:rsid w:val="00A13239"/>
    <w:rsid w:val="00A132AD"/>
    <w:rsid w:val="00A133C8"/>
    <w:rsid w:val="00A13494"/>
    <w:rsid w:val="00A13522"/>
    <w:rsid w:val="00A13530"/>
    <w:rsid w:val="00A1356D"/>
    <w:rsid w:val="00A13760"/>
    <w:rsid w:val="00A13BE3"/>
    <w:rsid w:val="00A13BF2"/>
    <w:rsid w:val="00A13C6D"/>
    <w:rsid w:val="00A13CE4"/>
    <w:rsid w:val="00A13CF5"/>
    <w:rsid w:val="00A13DE7"/>
    <w:rsid w:val="00A13E91"/>
    <w:rsid w:val="00A13EC9"/>
    <w:rsid w:val="00A142AA"/>
    <w:rsid w:val="00A14324"/>
    <w:rsid w:val="00A1439C"/>
    <w:rsid w:val="00A143C0"/>
    <w:rsid w:val="00A14412"/>
    <w:rsid w:val="00A144B4"/>
    <w:rsid w:val="00A14687"/>
    <w:rsid w:val="00A146FA"/>
    <w:rsid w:val="00A147CE"/>
    <w:rsid w:val="00A14885"/>
    <w:rsid w:val="00A14917"/>
    <w:rsid w:val="00A14A05"/>
    <w:rsid w:val="00A14A8A"/>
    <w:rsid w:val="00A14B0A"/>
    <w:rsid w:val="00A14B49"/>
    <w:rsid w:val="00A14B8B"/>
    <w:rsid w:val="00A14BA7"/>
    <w:rsid w:val="00A14BC5"/>
    <w:rsid w:val="00A14CA2"/>
    <w:rsid w:val="00A14D0E"/>
    <w:rsid w:val="00A14D72"/>
    <w:rsid w:val="00A14EDA"/>
    <w:rsid w:val="00A14FAE"/>
    <w:rsid w:val="00A1504D"/>
    <w:rsid w:val="00A15131"/>
    <w:rsid w:val="00A1534C"/>
    <w:rsid w:val="00A15377"/>
    <w:rsid w:val="00A15688"/>
    <w:rsid w:val="00A156F3"/>
    <w:rsid w:val="00A15796"/>
    <w:rsid w:val="00A1581E"/>
    <w:rsid w:val="00A158F3"/>
    <w:rsid w:val="00A15B54"/>
    <w:rsid w:val="00A15B9D"/>
    <w:rsid w:val="00A15D2C"/>
    <w:rsid w:val="00A15DEF"/>
    <w:rsid w:val="00A15E94"/>
    <w:rsid w:val="00A15E95"/>
    <w:rsid w:val="00A15EE2"/>
    <w:rsid w:val="00A15F78"/>
    <w:rsid w:val="00A16008"/>
    <w:rsid w:val="00A160CA"/>
    <w:rsid w:val="00A160F7"/>
    <w:rsid w:val="00A16109"/>
    <w:rsid w:val="00A1611B"/>
    <w:rsid w:val="00A16558"/>
    <w:rsid w:val="00A16561"/>
    <w:rsid w:val="00A166D6"/>
    <w:rsid w:val="00A1670B"/>
    <w:rsid w:val="00A16757"/>
    <w:rsid w:val="00A168A7"/>
    <w:rsid w:val="00A1699B"/>
    <w:rsid w:val="00A16A80"/>
    <w:rsid w:val="00A16BE8"/>
    <w:rsid w:val="00A16BFD"/>
    <w:rsid w:val="00A16CA3"/>
    <w:rsid w:val="00A16D7A"/>
    <w:rsid w:val="00A16D89"/>
    <w:rsid w:val="00A16F05"/>
    <w:rsid w:val="00A16F49"/>
    <w:rsid w:val="00A170B6"/>
    <w:rsid w:val="00A17290"/>
    <w:rsid w:val="00A173CB"/>
    <w:rsid w:val="00A17426"/>
    <w:rsid w:val="00A17436"/>
    <w:rsid w:val="00A17590"/>
    <w:rsid w:val="00A176EE"/>
    <w:rsid w:val="00A177FF"/>
    <w:rsid w:val="00A17B31"/>
    <w:rsid w:val="00A17C08"/>
    <w:rsid w:val="00A17C41"/>
    <w:rsid w:val="00A17D3B"/>
    <w:rsid w:val="00A17D6D"/>
    <w:rsid w:val="00A17D79"/>
    <w:rsid w:val="00A17D88"/>
    <w:rsid w:val="00A17D9D"/>
    <w:rsid w:val="00A17DC7"/>
    <w:rsid w:val="00A17DE4"/>
    <w:rsid w:val="00A17E43"/>
    <w:rsid w:val="00A17E47"/>
    <w:rsid w:val="00A17F00"/>
    <w:rsid w:val="00A17F2C"/>
    <w:rsid w:val="00A1A3AF"/>
    <w:rsid w:val="00A20025"/>
    <w:rsid w:val="00A200A9"/>
    <w:rsid w:val="00A200B2"/>
    <w:rsid w:val="00A200CC"/>
    <w:rsid w:val="00A20181"/>
    <w:rsid w:val="00A20317"/>
    <w:rsid w:val="00A20350"/>
    <w:rsid w:val="00A2046B"/>
    <w:rsid w:val="00A205DB"/>
    <w:rsid w:val="00A205E3"/>
    <w:rsid w:val="00A205E8"/>
    <w:rsid w:val="00A2060F"/>
    <w:rsid w:val="00A208A5"/>
    <w:rsid w:val="00A20970"/>
    <w:rsid w:val="00A20A65"/>
    <w:rsid w:val="00A20C1C"/>
    <w:rsid w:val="00A20D3F"/>
    <w:rsid w:val="00A20D9E"/>
    <w:rsid w:val="00A20DCB"/>
    <w:rsid w:val="00A20E11"/>
    <w:rsid w:val="00A20E12"/>
    <w:rsid w:val="00A20E85"/>
    <w:rsid w:val="00A20EA9"/>
    <w:rsid w:val="00A20F13"/>
    <w:rsid w:val="00A20F3A"/>
    <w:rsid w:val="00A21147"/>
    <w:rsid w:val="00A21378"/>
    <w:rsid w:val="00A214B0"/>
    <w:rsid w:val="00A217E9"/>
    <w:rsid w:val="00A217EE"/>
    <w:rsid w:val="00A21909"/>
    <w:rsid w:val="00A21969"/>
    <w:rsid w:val="00A21A24"/>
    <w:rsid w:val="00A21A4F"/>
    <w:rsid w:val="00A21AE2"/>
    <w:rsid w:val="00A21AE4"/>
    <w:rsid w:val="00A21B88"/>
    <w:rsid w:val="00A21B98"/>
    <w:rsid w:val="00A21BD8"/>
    <w:rsid w:val="00A21C6F"/>
    <w:rsid w:val="00A21D8D"/>
    <w:rsid w:val="00A2208A"/>
    <w:rsid w:val="00A2222E"/>
    <w:rsid w:val="00A22322"/>
    <w:rsid w:val="00A223D8"/>
    <w:rsid w:val="00A224A4"/>
    <w:rsid w:val="00A22583"/>
    <w:rsid w:val="00A22663"/>
    <w:rsid w:val="00A226DF"/>
    <w:rsid w:val="00A228B8"/>
    <w:rsid w:val="00A22913"/>
    <w:rsid w:val="00A22EC7"/>
    <w:rsid w:val="00A22F43"/>
    <w:rsid w:val="00A22FCC"/>
    <w:rsid w:val="00A2313A"/>
    <w:rsid w:val="00A231F3"/>
    <w:rsid w:val="00A23382"/>
    <w:rsid w:val="00A23399"/>
    <w:rsid w:val="00A23433"/>
    <w:rsid w:val="00A23450"/>
    <w:rsid w:val="00A235EE"/>
    <w:rsid w:val="00A23665"/>
    <w:rsid w:val="00A236F2"/>
    <w:rsid w:val="00A2379C"/>
    <w:rsid w:val="00A238E9"/>
    <w:rsid w:val="00A23962"/>
    <w:rsid w:val="00A23A20"/>
    <w:rsid w:val="00A23A38"/>
    <w:rsid w:val="00A23A53"/>
    <w:rsid w:val="00A23A72"/>
    <w:rsid w:val="00A23AB7"/>
    <w:rsid w:val="00A23AE3"/>
    <w:rsid w:val="00A23FCB"/>
    <w:rsid w:val="00A24054"/>
    <w:rsid w:val="00A241B0"/>
    <w:rsid w:val="00A2421B"/>
    <w:rsid w:val="00A2433F"/>
    <w:rsid w:val="00A243E3"/>
    <w:rsid w:val="00A24539"/>
    <w:rsid w:val="00A24597"/>
    <w:rsid w:val="00A24619"/>
    <w:rsid w:val="00A246D1"/>
    <w:rsid w:val="00A24715"/>
    <w:rsid w:val="00A2471E"/>
    <w:rsid w:val="00A24793"/>
    <w:rsid w:val="00A2483B"/>
    <w:rsid w:val="00A24902"/>
    <w:rsid w:val="00A2495A"/>
    <w:rsid w:val="00A24B8A"/>
    <w:rsid w:val="00A24BA8"/>
    <w:rsid w:val="00A24C9B"/>
    <w:rsid w:val="00A24F19"/>
    <w:rsid w:val="00A24FF7"/>
    <w:rsid w:val="00A2514F"/>
    <w:rsid w:val="00A251F3"/>
    <w:rsid w:val="00A25282"/>
    <w:rsid w:val="00A252F9"/>
    <w:rsid w:val="00A25341"/>
    <w:rsid w:val="00A25429"/>
    <w:rsid w:val="00A255A5"/>
    <w:rsid w:val="00A255CE"/>
    <w:rsid w:val="00A255EA"/>
    <w:rsid w:val="00A25602"/>
    <w:rsid w:val="00A25699"/>
    <w:rsid w:val="00A258C6"/>
    <w:rsid w:val="00A2592B"/>
    <w:rsid w:val="00A25A0C"/>
    <w:rsid w:val="00A25A31"/>
    <w:rsid w:val="00A25A47"/>
    <w:rsid w:val="00A25AB2"/>
    <w:rsid w:val="00A25AB5"/>
    <w:rsid w:val="00A25ACB"/>
    <w:rsid w:val="00A25C2C"/>
    <w:rsid w:val="00A25DAA"/>
    <w:rsid w:val="00A25E29"/>
    <w:rsid w:val="00A25ED4"/>
    <w:rsid w:val="00A25FBE"/>
    <w:rsid w:val="00A260D5"/>
    <w:rsid w:val="00A260F6"/>
    <w:rsid w:val="00A2611C"/>
    <w:rsid w:val="00A2612A"/>
    <w:rsid w:val="00A2617B"/>
    <w:rsid w:val="00A26231"/>
    <w:rsid w:val="00A26261"/>
    <w:rsid w:val="00A26262"/>
    <w:rsid w:val="00A2626A"/>
    <w:rsid w:val="00A2635E"/>
    <w:rsid w:val="00A2639D"/>
    <w:rsid w:val="00A265D3"/>
    <w:rsid w:val="00A26635"/>
    <w:rsid w:val="00A2665A"/>
    <w:rsid w:val="00A26716"/>
    <w:rsid w:val="00A26757"/>
    <w:rsid w:val="00A2682E"/>
    <w:rsid w:val="00A26854"/>
    <w:rsid w:val="00A26893"/>
    <w:rsid w:val="00A269AD"/>
    <w:rsid w:val="00A26A37"/>
    <w:rsid w:val="00A26A51"/>
    <w:rsid w:val="00A26A65"/>
    <w:rsid w:val="00A26BCA"/>
    <w:rsid w:val="00A26C6F"/>
    <w:rsid w:val="00A26C72"/>
    <w:rsid w:val="00A26CFE"/>
    <w:rsid w:val="00A26D13"/>
    <w:rsid w:val="00A26E39"/>
    <w:rsid w:val="00A26F6A"/>
    <w:rsid w:val="00A26FA6"/>
    <w:rsid w:val="00A26FAB"/>
    <w:rsid w:val="00A271A6"/>
    <w:rsid w:val="00A2735D"/>
    <w:rsid w:val="00A273CE"/>
    <w:rsid w:val="00A2744F"/>
    <w:rsid w:val="00A274CC"/>
    <w:rsid w:val="00A274EA"/>
    <w:rsid w:val="00A27550"/>
    <w:rsid w:val="00A27577"/>
    <w:rsid w:val="00A2759D"/>
    <w:rsid w:val="00A278B9"/>
    <w:rsid w:val="00A279EC"/>
    <w:rsid w:val="00A27A84"/>
    <w:rsid w:val="00A27AFD"/>
    <w:rsid w:val="00A27B78"/>
    <w:rsid w:val="00A27BA7"/>
    <w:rsid w:val="00A27C7D"/>
    <w:rsid w:val="00A27DEA"/>
    <w:rsid w:val="00A27EA2"/>
    <w:rsid w:val="00A27F30"/>
    <w:rsid w:val="00A27F51"/>
    <w:rsid w:val="00A27F55"/>
    <w:rsid w:val="00A27FE0"/>
    <w:rsid w:val="00A3006D"/>
    <w:rsid w:val="00A301CC"/>
    <w:rsid w:val="00A3025B"/>
    <w:rsid w:val="00A3045C"/>
    <w:rsid w:val="00A30489"/>
    <w:rsid w:val="00A3055A"/>
    <w:rsid w:val="00A30565"/>
    <w:rsid w:val="00A305A9"/>
    <w:rsid w:val="00A30639"/>
    <w:rsid w:val="00A3067E"/>
    <w:rsid w:val="00A30722"/>
    <w:rsid w:val="00A30784"/>
    <w:rsid w:val="00A30808"/>
    <w:rsid w:val="00A309A2"/>
    <w:rsid w:val="00A309C4"/>
    <w:rsid w:val="00A309E3"/>
    <w:rsid w:val="00A30A26"/>
    <w:rsid w:val="00A30AC1"/>
    <w:rsid w:val="00A30B95"/>
    <w:rsid w:val="00A30CA3"/>
    <w:rsid w:val="00A30DDA"/>
    <w:rsid w:val="00A30E07"/>
    <w:rsid w:val="00A30E0B"/>
    <w:rsid w:val="00A30E53"/>
    <w:rsid w:val="00A30FF4"/>
    <w:rsid w:val="00A31024"/>
    <w:rsid w:val="00A31042"/>
    <w:rsid w:val="00A31050"/>
    <w:rsid w:val="00A3110E"/>
    <w:rsid w:val="00A3113F"/>
    <w:rsid w:val="00A313BA"/>
    <w:rsid w:val="00A3148C"/>
    <w:rsid w:val="00A31511"/>
    <w:rsid w:val="00A315C4"/>
    <w:rsid w:val="00A315FD"/>
    <w:rsid w:val="00A316CF"/>
    <w:rsid w:val="00A317A7"/>
    <w:rsid w:val="00A318AB"/>
    <w:rsid w:val="00A318EC"/>
    <w:rsid w:val="00A31A2A"/>
    <w:rsid w:val="00A31AB2"/>
    <w:rsid w:val="00A31B5E"/>
    <w:rsid w:val="00A31B64"/>
    <w:rsid w:val="00A31B98"/>
    <w:rsid w:val="00A31C04"/>
    <w:rsid w:val="00A31ED3"/>
    <w:rsid w:val="00A31F76"/>
    <w:rsid w:val="00A32073"/>
    <w:rsid w:val="00A32092"/>
    <w:rsid w:val="00A32168"/>
    <w:rsid w:val="00A322E7"/>
    <w:rsid w:val="00A3231C"/>
    <w:rsid w:val="00A32482"/>
    <w:rsid w:val="00A324D3"/>
    <w:rsid w:val="00A325B4"/>
    <w:rsid w:val="00A3263A"/>
    <w:rsid w:val="00A32706"/>
    <w:rsid w:val="00A3270B"/>
    <w:rsid w:val="00A3277E"/>
    <w:rsid w:val="00A327C2"/>
    <w:rsid w:val="00A327CF"/>
    <w:rsid w:val="00A327F4"/>
    <w:rsid w:val="00A32846"/>
    <w:rsid w:val="00A328C8"/>
    <w:rsid w:val="00A32B8D"/>
    <w:rsid w:val="00A32D59"/>
    <w:rsid w:val="00A3300B"/>
    <w:rsid w:val="00A33013"/>
    <w:rsid w:val="00A330D6"/>
    <w:rsid w:val="00A330DC"/>
    <w:rsid w:val="00A330EE"/>
    <w:rsid w:val="00A331F1"/>
    <w:rsid w:val="00A333A4"/>
    <w:rsid w:val="00A33559"/>
    <w:rsid w:val="00A33587"/>
    <w:rsid w:val="00A33608"/>
    <w:rsid w:val="00A3368A"/>
    <w:rsid w:val="00A337DB"/>
    <w:rsid w:val="00A33936"/>
    <w:rsid w:val="00A33941"/>
    <w:rsid w:val="00A3395A"/>
    <w:rsid w:val="00A33A3C"/>
    <w:rsid w:val="00A33B18"/>
    <w:rsid w:val="00A33CB8"/>
    <w:rsid w:val="00A33DE1"/>
    <w:rsid w:val="00A33E77"/>
    <w:rsid w:val="00A33EBB"/>
    <w:rsid w:val="00A3410C"/>
    <w:rsid w:val="00A34321"/>
    <w:rsid w:val="00A343A9"/>
    <w:rsid w:val="00A3444C"/>
    <w:rsid w:val="00A34582"/>
    <w:rsid w:val="00A346E5"/>
    <w:rsid w:val="00A3474F"/>
    <w:rsid w:val="00A3481E"/>
    <w:rsid w:val="00A34963"/>
    <w:rsid w:val="00A34A97"/>
    <w:rsid w:val="00A34BCB"/>
    <w:rsid w:val="00A34CE2"/>
    <w:rsid w:val="00A34D95"/>
    <w:rsid w:val="00A34F33"/>
    <w:rsid w:val="00A35116"/>
    <w:rsid w:val="00A35161"/>
    <w:rsid w:val="00A351C6"/>
    <w:rsid w:val="00A351C7"/>
    <w:rsid w:val="00A35459"/>
    <w:rsid w:val="00A355DE"/>
    <w:rsid w:val="00A35744"/>
    <w:rsid w:val="00A35748"/>
    <w:rsid w:val="00A357B6"/>
    <w:rsid w:val="00A35861"/>
    <w:rsid w:val="00A3586C"/>
    <w:rsid w:val="00A358E8"/>
    <w:rsid w:val="00A3596B"/>
    <w:rsid w:val="00A359E2"/>
    <w:rsid w:val="00A359E5"/>
    <w:rsid w:val="00A35A73"/>
    <w:rsid w:val="00A35A8A"/>
    <w:rsid w:val="00A35B47"/>
    <w:rsid w:val="00A35C65"/>
    <w:rsid w:val="00A35DDA"/>
    <w:rsid w:val="00A35F9F"/>
    <w:rsid w:val="00A36050"/>
    <w:rsid w:val="00A36078"/>
    <w:rsid w:val="00A36144"/>
    <w:rsid w:val="00A361A9"/>
    <w:rsid w:val="00A3620E"/>
    <w:rsid w:val="00A3620F"/>
    <w:rsid w:val="00A36246"/>
    <w:rsid w:val="00A3640A"/>
    <w:rsid w:val="00A3653A"/>
    <w:rsid w:val="00A3661D"/>
    <w:rsid w:val="00A36804"/>
    <w:rsid w:val="00A36913"/>
    <w:rsid w:val="00A36A35"/>
    <w:rsid w:val="00A36AE1"/>
    <w:rsid w:val="00A36AF1"/>
    <w:rsid w:val="00A36CAF"/>
    <w:rsid w:val="00A36EDD"/>
    <w:rsid w:val="00A36EEC"/>
    <w:rsid w:val="00A370FD"/>
    <w:rsid w:val="00A3711F"/>
    <w:rsid w:val="00A3724E"/>
    <w:rsid w:val="00A3727B"/>
    <w:rsid w:val="00A3733C"/>
    <w:rsid w:val="00A37380"/>
    <w:rsid w:val="00A373C2"/>
    <w:rsid w:val="00A373D0"/>
    <w:rsid w:val="00A373D3"/>
    <w:rsid w:val="00A37482"/>
    <w:rsid w:val="00A374FE"/>
    <w:rsid w:val="00A37572"/>
    <w:rsid w:val="00A37590"/>
    <w:rsid w:val="00A3767D"/>
    <w:rsid w:val="00A376C0"/>
    <w:rsid w:val="00A376DA"/>
    <w:rsid w:val="00A37722"/>
    <w:rsid w:val="00A3773C"/>
    <w:rsid w:val="00A377AC"/>
    <w:rsid w:val="00A37873"/>
    <w:rsid w:val="00A37877"/>
    <w:rsid w:val="00A37995"/>
    <w:rsid w:val="00A37A63"/>
    <w:rsid w:val="00A37A80"/>
    <w:rsid w:val="00A37A9C"/>
    <w:rsid w:val="00A37AE3"/>
    <w:rsid w:val="00A37CB8"/>
    <w:rsid w:val="00A37D93"/>
    <w:rsid w:val="00A37F23"/>
    <w:rsid w:val="00A37FAD"/>
    <w:rsid w:val="00A400AA"/>
    <w:rsid w:val="00A400FD"/>
    <w:rsid w:val="00A402F2"/>
    <w:rsid w:val="00A4038E"/>
    <w:rsid w:val="00A404A3"/>
    <w:rsid w:val="00A404DA"/>
    <w:rsid w:val="00A40609"/>
    <w:rsid w:val="00A40770"/>
    <w:rsid w:val="00A4080E"/>
    <w:rsid w:val="00A40873"/>
    <w:rsid w:val="00A40917"/>
    <w:rsid w:val="00A40A22"/>
    <w:rsid w:val="00A40AF6"/>
    <w:rsid w:val="00A40BDA"/>
    <w:rsid w:val="00A40C2C"/>
    <w:rsid w:val="00A40C67"/>
    <w:rsid w:val="00A40CED"/>
    <w:rsid w:val="00A40D22"/>
    <w:rsid w:val="00A40D90"/>
    <w:rsid w:val="00A40DA9"/>
    <w:rsid w:val="00A40EB8"/>
    <w:rsid w:val="00A40EF8"/>
    <w:rsid w:val="00A40F40"/>
    <w:rsid w:val="00A41254"/>
    <w:rsid w:val="00A41283"/>
    <w:rsid w:val="00A4130A"/>
    <w:rsid w:val="00A4134F"/>
    <w:rsid w:val="00A413A3"/>
    <w:rsid w:val="00A41467"/>
    <w:rsid w:val="00A414B5"/>
    <w:rsid w:val="00A41690"/>
    <w:rsid w:val="00A416B2"/>
    <w:rsid w:val="00A417F0"/>
    <w:rsid w:val="00A418AA"/>
    <w:rsid w:val="00A41971"/>
    <w:rsid w:val="00A41A63"/>
    <w:rsid w:val="00A41ACA"/>
    <w:rsid w:val="00A41B3E"/>
    <w:rsid w:val="00A41BED"/>
    <w:rsid w:val="00A41C87"/>
    <w:rsid w:val="00A41CC9"/>
    <w:rsid w:val="00A41EB8"/>
    <w:rsid w:val="00A41F1C"/>
    <w:rsid w:val="00A41F40"/>
    <w:rsid w:val="00A42000"/>
    <w:rsid w:val="00A420F2"/>
    <w:rsid w:val="00A4215A"/>
    <w:rsid w:val="00A421FF"/>
    <w:rsid w:val="00A4230E"/>
    <w:rsid w:val="00A423D8"/>
    <w:rsid w:val="00A42564"/>
    <w:rsid w:val="00A4257F"/>
    <w:rsid w:val="00A4258F"/>
    <w:rsid w:val="00A425C6"/>
    <w:rsid w:val="00A4261C"/>
    <w:rsid w:val="00A42709"/>
    <w:rsid w:val="00A42764"/>
    <w:rsid w:val="00A427AA"/>
    <w:rsid w:val="00A427CA"/>
    <w:rsid w:val="00A42997"/>
    <w:rsid w:val="00A429AB"/>
    <w:rsid w:val="00A42BD3"/>
    <w:rsid w:val="00A42C67"/>
    <w:rsid w:val="00A42D43"/>
    <w:rsid w:val="00A42DA8"/>
    <w:rsid w:val="00A42DBC"/>
    <w:rsid w:val="00A42E0B"/>
    <w:rsid w:val="00A42ED1"/>
    <w:rsid w:val="00A42FFA"/>
    <w:rsid w:val="00A43063"/>
    <w:rsid w:val="00A4316D"/>
    <w:rsid w:val="00A432B4"/>
    <w:rsid w:val="00A4330B"/>
    <w:rsid w:val="00A433A0"/>
    <w:rsid w:val="00A433E8"/>
    <w:rsid w:val="00A43888"/>
    <w:rsid w:val="00A438F9"/>
    <w:rsid w:val="00A43B50"/>
    <w:rsid w:val="00A43BC6"/>
    <w:rsid w:val="00A43CA7"/>
    <w:rsid w:val="00A43D49"/>
    <w:rsid w:val="00A43F3B"/>
    <w:rsid w:val="00A43FD6"/>
    <w:rsid w:val="00A441BC"/>
    <w:rsid w:val="00A4429C"/>
    <w:rsid w:val="00A442C4"/>
    <w:rsid w:val="00A44455"/>
    <w:rsid w:val="00A44527"/>
    <w:rsid w:val="00A4477D"/>
    <w:rsid w:val="00A44A64"/>
    <w:rsid w:val="00A44BC8"/>
    <w:rsid w:val="00A44C2D"/>
    <w:rsid w:val="00A44CCE"/>
    <w:rsid w:val="00A44D9F"/>
    <w:rsid w:val="00A44DEA"/>
    <w:rsid w:val="00A44E41"/>
    <w:rsid w:val="00A44E58"/>
    <w:rsid w:val="00A44F9E"/>
    <w:rsid w:val="00A44FF6"/>
    <w:rsid w:val="00A45077"/>
    <w:rsid w:val="00A4507C"/>
    <w:rsid w:val="00A450CF"/>
    <w:rsid w:val="00A4515E"/>
    <w:rsid w:val="00A4516F"/>
    <w:rsid w:val="00A4528F"/>
    <w:rsid w:val="00A452C6"/>
    <w:rsid w:val="00A4543D"/>
    <w:rsid w:val="00A45499"/>
    <w:rsid w:val="00A45658"/>
    <w:rsid w:val="00A4580F"/>
    <w:rsid w:val="00A45841"/>
    <w:rsid w:val="00A458C8"/>
    <w:rsid w:val="00A45963"/>
    <w:rsid w:val="00A459A4"/>
    <w:rsid w:val="00A45AB4"/>
    <w:rsid w:val="00A45C04"/>
    <w:rsid w:val="00A45D1D"/>
    <w:rsid w:val="00A45DA6"/>
    <w:rsid w:val="00A45EFC"/>
    <w:rsid w:val="00A45FCC"/>
    <w:rsid w:val="00A45FD7"/>
    <w:rsid w:val="00A46024"/>
    <w:rsid w:val="00A4607F"/>
    <w:rsid w:val="00A4612B"/>
    <w:rsid w:val="00A46185"/>
    <w:rsid w:val="00A46234"/>
    <w:rsid w:val="00A462E5"/>
    <w:rsid w:val="00A46356"/>
    <w:rsid w:val="00A463CC"/>
    <w:rsid w:val="00A46517"/>
    <w:rsid w:val="00A465D1"/>
    <w:rsid w:val="00A465F9"/>
    <w:rsid w:val="00A4665B"/>
    <w:rsid w:val="00A467FE"/>
    <w:rsid w:val="00A46818"/>
    <w:rsid w:val="00A469B7"/>
    <w:rsid w:val="00A46A6F"/>
    <w:rsid w:val="00A46AAC"/>
    <w:rsid w:val="00A46AF0"/>
    <w:rsid w:val="00A46D7B"/>
    <w:rsid w:val="00A46EAC"/>
    <w:rsid w:val="00A46F5C"/>
    <w:rsid w:val="00A46FCA"/>
    <w:rsid w:val="00A472B8"/>
    <w:rsid w:val="00A473F5"/>
    <w:rsid w:val="00A4745F"/>
    <w:rsid w:val="00A47502"/>
    <w:rsid w:val="00A476A5"/>
    <w:rsid w:val="00A47823"/>
    <w:rsid w:val="00A47894"/>
    <w:rsid w:val="00A47960"/>
    <w:rsid w:val="00A479E5"/>
    <w:rsid w:val="00A47B2B"/>
    <w:rsid w:val="00A47CDB"/>
    <w:rsid w:val="00A47CF6"/>
    <w:rsid w:val="00A47D5B"/>
    <w:rsid w:val="00A47D65"/>
    <w:rsid w:val="00A47D96"/>
    <w:rsid w:val="00A47E59"/>
    <w:rsid w:val="00A47F18"/>
    <w:rsid w:val="00A5013E"/>
    <w:rsid w:val="00A50166"/>
    <w:rsid w:val="00A5030E"/>
    <w:rsid w:val="00A503BA"/>
    <w:rsid w:val="00A5040C"/>
    <w:rsid w:val="00A5045C"/>
    <w:rsid w:val="00A5049F"/>
    <w:rsid w:val="00A50501"/>
    <w:rsid w:val="00A50626"/>
    <w:rsid w:val="00A506E7"/>
    <w:rsid w:val="00A507F8"/>
    <w:rsid w:val="00A50964"/>
    <w:rsid w:val="00A509AA"/>
    <w:rsid w:val="00A50AFA"/>
    <w:rsid w:val="00A50BC0"/>
    <w:rsid w:val="00A50C94"/>
    <w:rsid w:val="00A50E5C"/>
    <w:rsid w:val="00A50F15"/>
    <w:rsid w:val="00A50FA1"/>
    <w:rsid w:val="00A51054"/>
    <w:rsid w:val="00A510EF"/>
    <w:rsid w:val="00A51155"/>
    <w:rsid w:val="00A51303"/>
    <w:rsid w:val="00A51313"/>
    <w:rsid w:val="00A513A5"/>
    <w:rsid w:val="00A5142F"/>
    <w:rsid w:val="00A51563"/>
    <w:rsid w:val="00A515F4"/>
    <w:rsid w:val="00A51763"/>
    <w:rsid w:val="00A5185C"/>
    <w:rsid w:val="00A51974"/>
    <w:rsid w:val="00A519E7"/>
    <w:rsid w:val="00A51B11"/>
    <w:rsid w:val="00A51BB8"/>
    <w:rsid w:val="00A51C93"/>
    <w:rsid w:val="00A51CDC"/>
    <w:rsid w:val="00A51DD6"/>
    <w:rsid w:val="00A51EE8"/>
    <w:rsid w:val="00A5216C"/>
    <w:rsid w:val="00A52237"/>
    <w:rsid w:val="00A5231C"/>
    <w:rsid w:val="00A52329"/>
    <w:rsid w:val="00A523A6"/>
    <w:rsid w:val="00A523E8"/>
    <w:rsid w:val="00A523F2"/>
    <w:rsid w:val="00A524DC"/>
    <w:rsid w:val="00A525DF"/>
    <w:rsid w:val="00A52640"/>
    <w:rsid w:val="00A52659"/>
    <w:rsid w:val="00A528D6"/>
    <w:rsid w:val="00A528E0"/>
    <w:rsid w:val="00A52953"/>
    <w:rsid w:val="00A52BF3"/>
    <w:rsid w:val="00A52C47"/>
    <w:rsid w:val="00A52D5C"/>
    <w:rsid w:val="00A52D6E"/>
    <w:rsid w:val="00A53010"/>
    <w:rsid w:val="00A5339A"/>
    <w:rsid w:val="00A5342C"/>
    <w:rsid w:val="00A5344C"/>
    <w:rsid w:val="00A53530"/>
    <w:rsid w:val="00A5355B"/>
    <w:rsid w:val="00A5364F"/>
    <w:rsid w:val="00A5369F"/>
    <w:rsid w:val="00A536B3"/>
    <w:rsid w:val="00A5370C"/>
    <w:rsid w:val="00A53790"/>
    <w:rsid w:val="00A537D8"/>
    <w:rsid w:val="00A5380F"/>
    <w:rsid w:val="00A5385A"/>
    <w:rsid w:val="00A5388C"/>
    <w:rsid w:val="00A5389D"/>
    <w:rsid w:val="00A53919"/>
    <w:rsid w:val="00A53946"/>
    <w:rsid w:val="00A539D9"/>
    <w:rsid w:val="00A53B28"/>
    <w:rsid w:val="00A53B99"/>
    <w:rsid w:val="00A53B9D"/>
    <w:rsid w:val="00A53BF2"/>
    <w:rsid w:val="00A53D54"/>
    <w:rsid w:val="00A53E75"/>
    <w:rsid w:val="00A53F0E"/>
    <w:rsid w:val="00A54012"/>
    <w:rsid w:val="00A540DB"/>
    <w:rsid w:val="00A540E4"/>
    <w:rsid w:val="00A543E9"/>
    <w:rsid w:val="00A543FF"/>
    <w:rsid w:val="00A5442A"/>
    <w:rsid w:val="00A5449D"/>
    <w:rsid w:val="00A544E9"/>
    <w:rsid w:val="00A54557"/>
    <w:rsid w:val="00A54648"/>
    <w:rsid w:val="00A546E3"/>
    <w:rsid w:val="00A548A6"/>
    <w:rsid w:val="00A548C3"/>
    <w:rsid w:val="00A549F7"/>
    <w:rsid w:val="00A54B4F"/>
    <w:rsid w:val="00A54B93"/>
    <w:rsid w:val="00A54BD3"/>
    <w:rsid w:val="00A54ECF"/>
    <w:rsid w:val="00A54F05"/>
    <w:rsid w:val="00A54F5D"/>
    <w:rsid w:val="00A55044"/>
    <w:rsid w:val="00A550D3"/>
    <w:rsid w:val="00A551B0"/>
    <w:rsid w:val="00A55231"/>
    <w:rsid w:val="00A55271"/>
    <w:rsid w:val="00A55305"/>
    <w:rsid w:val="00A553CE"/>
    <w:rsid w:val="00A554BB"/>
    <w:rsid w:val="00A555FA"/>
    <w:rsid w:val="00A55642"/>
    <w:rsid w:val="00A55666"/>
    <w:rsid w:val="00A556A0"/>
    <w:rsid w:val="00A557E7"/>
    <w:rsid w:val="00A5580E"/>
    <w:rsid w:val="00A55825"/>
    <w:rsid w:val="00A55ADC"/>
    <w:rsid w:val="00A55B86"/>
    <w:rsid w:val="00A55BB5"/>
    <w:rsid w:val="00A55BD0"/>
    <w:rsid w:val="00A55C41"/>
    <w:rsid w:val="00A55CB0"/>
    <w:rsid w:val="00A55CCC"/>
    <w:rsid w:val="00A55DBC"/>
    <w:rsid w:val="00A560C4"/>
    <w:rsid w:val="00A560F7"/>
    <w:rsid w:val="00A56141"/>
    <w:rsid w:val="00A56216"/>
    <w:rsid w:val="00A56279"/>
    <w:rsid w:val="00A562AD"/>
    <w:rsid w:val="00A563BF"/>
    <w:rsid w:val="00A5640F"/>
    <w:rsid w:val="00A5643D"/>
    <w:rsid w:val="00A564C4"/>
    <w:rsid w:val="00A564E4"/>
    <w:rsid w:val="00A565EA"/>
    <w:rsid w:val="00A56721"/>
    <w:rsid w:val="00A567AD"/>
    <w:rsid w:val="00A567B1"/>
    <w:rsid w:val="00A567B3"/>
    <w:rsid w:val="00A56814"/>
    <w:rsid w:val="00A569DB"/>
    <w:rsid w:val="00A56A34"/>
    <w:rsid w:val="00A56A46"/>
    <w:rsid w:val="00A56A67"/>
    <w:rsid w:val="00A56A85"/>
    <w:rsid w:val="00A56AD6"/>
    <w:rsid w:val="00A56BAB"/>
    <w:rsid w:val="00A56BF5"/>
    <w:rsid w:val="00A56C4D"/>
    <w:rsid w:val="00A56D09"/>
    <w:rsid w:val="00A56D53"/>
    <w:rsid w:val="00A56DFC"/>
    <w:rsid w:val="00A56E9D"/>
    <w:rsid w:val="00A56EC2"/>
    <w:rsid w:val="00A56EEF"/>
    <w:rsid w:val="00A56F23"/>
    <w:rsid w:val="00A56F4C"/>
    <w:rsid w:val="00A56F81"/>
    <w:rsid w:val="00A570E5"/>
    <w:rsid w:val="00A57287"/>
    <w:rsid w:val="00A5729B"/>
    <w:rsid w:val="00A5732C"/>
    <w:rsid w:val="00A57431"/>
    <w:rsid w:val="00A57605"/>
    <w:rsid w:val="00A576CC"/>
    <w:rsid w:val="00A5787F"/>
    <w:rsid w:val="00A578DB"/>
    <w:rsid w:val="00A57BDD"/>
    <w:rsid w:val="00A57DEF"/>
    <w:rsid w:val="00A57F99"/>
    <w:rsid w:val="00A6006C"/>
    <w:rsid w:val="00A60143"/>
    <w:rsid w:val="00A60323"/>
    <w:rsid w:val="00A6042F"/>
    <w:rsid w:val="00A6047D"/>
    <w:rsid w:val="00A605AA"/>
    <w:rsid w:val="00A6068E"/>
    <w:rsid w:val="00A606A5"/>
    <w:rsid w:val="00A606DB"/>
    <w:rsid w:val="00A60713"/>
    <w:rsid w:val="00A6077D"/>
    <w:rsid w:val="00A60861"/>
    <w:rsid w:val="00A6097C"/>
    <w:rsid w:val="00A609C6"/>
    <w:rsid w:val="00A60A7C"/>
    <w:rsid w:val="00A60D98"/>
    <w:rsid w:val="00A60DE8"/>
    <w:rsid w:val="00A61119"/>
    <w:rsid w:val="00A61127"/>
    <w:rsid w:val="00A612DB"/>
    <w:rsid w:val="00A612F4"/>
    <w:rsid w:val="00A6144B"/>
    <w:rsid w:val="00A615B0"/>
    <w:rsid w:val="00A615D0"/>
    <w:rsid w:val="00A61639"/>
    <w:rsid w:val="00A6175F"/>
    <w:rsid w:val="00A61800"/>
    <w:rsid w:val="00A618B6"/>
    <w:rsid w:val="00A61935"/>
    <w:rsid w:val="00A61A95"/>
    <w:rsid w:val="00A61B01"/>
    <w:rsid w:val="00A61B5A"/>
    <w:rsid w:val="00A61C5B"/>
    <w:rsid w:val="00A61E53"/>
    <w:rsid w:val="00A61E5D"/>
    <w:rsid w:val="00A61F5A"/>
    <w:rsid w:val="00A6203F"/>
    <w:rsid w:val="00A62101"/>
    <w:rsid w:val="00A621A0"/>
    <w:rsid w:val="00A621B6"/>
    <w:rsid w:val="00A62240"/>
    <w:rsid w:val="00A62293"/>
    <w:rsid w:val="00A62477"/>
    <w:rsid w:val="00A624F8"/>
    <w:rsid w:val="00A628F7"/>
    <w:rsid w:val="00A62B0A"/>
    <w:rsid w:val="00A62B1D"/>
    <w:rsid w:val="00A62B29"/>
    <w:rsid w:val="00A62BB8"/>
    <w:rsid w:val="00A62C5C"/>
    <w:rsid w:val="00A62CB1"/>
    <w:rsid w:val="00A62CC1"/>
    <w:rsid w:val="00A62D0B"/>
    <w:rsid w:val="00A62D39"/>
    <w:rsid w:val="00A62DC2"/>
    <w:rsid w:val="00A62ED7"/>
    <w:rsid w:val="00A62FCA"/>
    <w:rsid w:val="00A631C5"/>
    <w:rsid w:val="00A63212"/>
    <w:rsid w:val="00A63258"/>
    <w:rsid w:val="00A632B4"/>
    <w:rsid w:val="00A63560"/>
    <w:rsid w:val="00A6362E"/>
    <w:rsid w:val="00A6376B"/>
    <w:rsid w:val="00A637A7"/>
    <w:rsid w:val="00A63A6E"/>
    <w:rsid w:val="00A63AF5"/>
    <w:rsid w:val="00A63B1B"/>
    <w:rsid w:val="00A63C10"/>
    <w:rsid w:val="00A63C5A"/>
    <w:rsid w:val="00A63C99"/>
    <w:rsid w:val="00A63CDD"/>
    <w:rsid w:val="00A63E47"/>
    <w:rsid w:val="00A63FC3"/>
    <w:rsid w:val="00A63FC4"/>
    <w:rsid w:val="00A640AF"/>
    <w:rsid w:val="00A64216"/>
    <w:rsid w:val="00A642A1"/>
    <w:rsid w:val="00A643AA"/>
    <w:rsid w:val="00A644DF"/>
    <w:rsid w:val="00A644F6"/>
    <w:rsid w:val="00A64500"/>
    <w:rsid w:val="00A6450D"/>
    <w:rsid w:val="00A645DC"/>
    <w:rsid w:val="00A64621"/>
    <w:rsid w:val="00A64791"/>
    <w:rsid w:val="00A647CF"/>
    <w:rsid w:val="00A64840"/>
    <w:rsid w:val="00A6484E"/>
    <w:rsid w:val="00A64A67"/>
    <w:rsid w:val="00A64AA9"/>
    <w:rsid w:val="00A64BD8"/>
    <w:rsid w:val="00A64CA1"/>
    <w:rsid w:val="00A64D7D"/>
    <w:rsid w:val="00A64EC3"/>
    <w:rsid w:val="00A64F13"/>
    <w:rsid w:val="00A651B7"/>
    <w:rsid w:val="00A65244"/>
    <w:rsid w:val="00A652A7"/>
    <w:rsid w:val="00A652D3"/>
    <w:rsid w:val="00A6534D"/>
    <w:rsid w:val="00A654FE"/>
    <w:rsid w:val="00A6569F"/>
    <w:rsid w:val="00A6575D"/>
    <w:rsid w:val="00A65799"/>
    <w:rsid w:val="00A657FA"/>
    <w:rsid w:val="00A6582C"/>
    <w:rsid w:val="00A65984"/>
    <w:rsid w:val="00A659E1"/>
    <w:rsid w:val="00A65A30"/>
    <w:rsid w:val="00A65ADE"/>
    <w:rsid w:val="00A65AF9"/>
    <w:rsid w:val="00A65BA4"/>
    <w:rsid w:val="00A65DBC"/>
    <w:rsid w:val="00A66044"/>
    <w:rsid w:val="00A66140"/>
    <w:rsid w:val="00A6617C"/>
    <w:rsid w:val="00A664A7"/>
    <w:rsid w:val="00A6656B"/>
    <w:rsid w:val="00A66641"/>
    <w:rsid w:val="00A666DE"/>
    <w:rsid w:val="00A666E3"/>
    <w:rsid w:val="00A667BC"/>
    <w:rsid w:val="00A667D0"/>
    <w:rsid w:val="00A668F6"/>
    <w:rsid w:val="00A66953"/>
    <w:rsid w:val="00A66968"/>
    <w:rsid w:val="00A669FD"/>
    <w:rsid w:val="00A66CEF"/>
    <w:rsid w:val="00A66D67"/>
    <w:rsid w:val="00A66D6B"/>
    <w:rsid w:val="00A66E2C"/>
    <w:rsid w:val="00A66E45"/>
    <w:rsid w:val="00A66F6D"/>
    <w:rsid w:val="00A66FF2"/>
    <w:rsid w:val="00A6710A"/>
    <w:rsid w:val="00A67127"/>
    <w:rsid w:val="00A6716C"/>
    <w:rsid w:val="00A671A9"/>
    <w:rsid w:val="00A67495"/>
    <w:rsid w:val="00A675CF"/>
    <w:rsid w:val="00A67603"/>
    <w:rsid w:val="00A6772D"/>
    <w:rsid w:val="00A6772E"/>
    <w:rsid w:val="00A6784F"/>
    <w:rsid w:val="00A67875"/>
    <w:rsid w:val="00A67917"/>
    <w:rsid w:val="00A6793C"/>
    <w:rsid w:val="00A67A38"/>
    <w:rsid w:val="00A67A8B"/>
    <w:rsid w:val="00A67ACD"/>
    <w:rsid w:val="00A67AF1"/>
    <w:rsid w:val="00A67B03"/>
    <w:rsid w:val="00A67B09"/>
    <w:rsid w:val="00A67B21"/>
    <w:rsid w:val="00A67C3A"/>
    <w:rsid w:val="00A67C51"/>
    <w:rsid w:val="00A67F16"/>
    <w:rsid w:val="00A67FD6"/>
    <w:rsid w:val="00A70116"/>
    <w:rsid w:val="00A7017E"/>
    <w:rsid w:val="00A701AA"/>
    <w:rsid w:val="00A703F4"/>
    <w:rsid w:val="00A70404"/>
    <w:rsid w:val="00A70407"/>
    <w:rsid w:val="00A70590"/>
    <w:rsid w:val="00A705A0"/>
    <w:rsid w:val="00A70901"/>
    <w:rsid w:val="00A70937"/>
    <w:rsid w:val="00A70980"/>
    <w:rsid w:val="00A70F35"/>
    <w:rsid w:val="00A70FE0"/>
    <w:rsid w:val="00A710A2"/>
    <w:rsid w:val="00A71181"/>
    <w:rsid w:val="00A71403"/>
    <w:rsid w:val="00A7142F"/>
    <w:rsid w:val="00A7171B"/>
    <w:rsid w:val="00A71863"/>
    <w:rsid w:val="00A718CF"/>
    <w:rsid w:val="00A718E6"/>
    <w:rsid w:val="00A719A7"/>
    <w:rsid w:val="00A719FD"/>
    <w:rsid w:val="00A71A70"/>
    <w:rsid w:val="00A71AA2"/>
    <w:rsid w:val="00A71BFA"/>
    <w:rsid w:val="00A71C2D"/>
    <w:rsid w:val="00A71CA2"/>
    <w:rsid w:val="00A71CB2"/>
    <w:rsid w:val="00A71DD0"/>
    <w:rsid w:val="00A71F07"/>
    <w:rsid w:val="00A71FDD"/>
    <w:rsid w:val="00A720DB"/>
    <w:rsid w:val="00A721DB"/>
    <w:rsid w:val="00A72403"/>
    <w:rsid w:val="00A724A2"/>
    <w:rsid w:val="00A7252F"/>
    <w:rsid w:val="00A7254A"/>
    <w:rsid w:val="00A72579"/>
    <w:rsid w:val="00A727F1"/>
    <w:rsid w:val="00A728B8"/>
    <w:rsid w:val="00A72909"/>
    <w:rsid w:val="00A729E4"/>
    <w:rsid w:val="00A72ABE"/>
    <w:rsid w:val="00A72B74"/>
    <w:rsid w:val="00A72C07"/>
    <w:rsid w:val="00A72C0A"/>
    <w:rsid w:val="00A72D1C"/>
    <w:rsid w:val="00A72D3C"/>
    <w:rsid w:val="00A72F73"/>
    <w:rsid w:val="00A731D7"/>
    <w:rsid w:val="00A73218"/>
    <w:rsid w:val="00A73267"/>
    <w:rsid w:val="00A733F9"/>
    <w:rsid w:val="00A7343D"/>
    <w:rsid w:val="00A73468"/>
    <w:rsid w:val="00A7349D"/>
    <w:rsid w:val="00A73536"/>
    <w:rsid w:val="00A73565"/>
    <w:rsid w:val="00A735A0"/>
    <w:rsid w:val="00A735B5"/>
    <w:rsid w:val="00A73676"/>
    <w:rsid w:val="00A7368D"/>
    <w:rsid w:val="00A736B3"/>
    <w:rsid w:val="00A73752"/>
    <w:rsid w:val="00A7385B"/>
    <w:rsid w:val="00A738E1"/>
    <w:rsid w:val="00A73905"/>
    <w:rsid w:val="00A73952"/>
    <w:rsid w:val="00A73988"/>
    <w:rsid w:val="00A73A05"/>
    <w:rsid w:val="00A73ABD"/>
    <w:rsid w:val="00A73C29"/>
    <w:rsid w:val="00A73C75"/>
    <w:rsid w:val="00A73C77"/>
    <w:rsid w:val="00A73C89"/>
    <w:rsid w:val="00A73C8A"/>
    <w:rsid w:val="00A73D23"/>
    <w:rsid w:val="00A73D9D"/>
    <w:rsid w:val="00A73E68"/>
    <w:rsid w:val="00A73EFA"/>
    <w:rsid w:val="00A74028"/>
    <w:rsid w:val="00A7405C"/>
    <w:rsid w:val="00A7416D"/>
    <w:rsid w:val="00A741DD"/>
    <w:rsid w:val="00A741F3"/>
    <w:rsid w:val="00A7425F"/>
    <w:rsid w:val="00A742EF"/>
    <w:rsid w:val="00A74379"/>
    <w:rsid w:val="00A7459F"/>
    <w:rsid w:val="00A747DD"/>
    <w:rsid w:val="00A74829"/>
    <w:rsid w:val="00A7498C"/>
    <w:rsid w:val="00A74ADD"/>
    <w:rsid w:val="00A74CB9"/>
    <w:rsid w:val="00A74D2C"/>
    <w:rsid w:val="00A74D33"/>
    <w:rsid w:val="00A74E13"/>
    <w:rsid w:val="00A74ED2"/>
    <w:rsid w:val="00A74EEB"/>
    <w:rsid w:val="00A7509D"/>
    <w:rsid w:val="00A751E4"/>
    <w:rsid w:val="00A75294"/>
    <w:rsid w:val="00A7533D"/>
    <w:rsid w:val="00A7534D"/>
    <w:rsid w:val="00A75447"/>
    <w:rsid w:val="00A75455"/>
    <w:rsid w:val="00A756B0"/>
    <w:rsid w:val="00A75781"/>
    <w:rsid w:val="00A75982"/>
    <w:rsid w:val="00A75986"/>
    <w:rsid w:val="00A75A1B"/>
    <w:rsid w:val="00A75C40"/>
    <w:rsid w:val="00A75CA7"/>
    <w:rsid w:val="00A75CF1"/>
    <w:rsid w:val="00A75E1A"/>
    <w:rsid w:val="00A75FF8"/>
    <w:rsid w:val="00A7618B"/>
    <w:rsid w:val="00A76271"/>
    <w:rsid w:val="00A764F4"/>
    <w:rsid w:val="00A7655C"/>
    <w:rsid w:val="00A76706"/>
    <w:rsid w:val="00A7673A"/>
    <w:rsid w:val="00A76745"/>
    <w:rsid w:val="00A768E0"/>
    <w:rsid w:val="00A769D5"/>
    <w:rsid w:val="00A76AB2"/>
    <w:rsid w:val="00A76AE1"/>
    <w:rsid w:val="00A76F20"/>
    <w:rsid w:val="00A76FAE"/>
    <w:rsid w:val="00A7702B"/>
    <w:rsid w:val="00A7709D"/>
    <w:rsid w:val="00A770EE"/>
    <w:rsid w:val="00A77290"/>
    <w:rsid w:val="00A772CC"/>
    <w:rsid w:val="00A77380"/>
    <w:rsid w:val="00A7746E"/>
    <w:rsid w:val="00A774A7"/>
    <w:rsid w:val="00A77748"/>
    <w:rsid w:val="00A777C7"/>
    <w:rsid w:val="00A77854"/>
    <w:rsid w:val="00A779BA"/>
    <w:rsid w:val="00A77A52"/>
    <w:rsid w:val="00A77A87"/>
    <w:rsid w:val="00A77B37"/>
    <w:rsid w:val="00A77C36"/>
    <w:rsid w:val="00A77D96"/>
    <w:rsid w:val="00A77F50"/>
    <w:rsid w:val="00A8025F"/>
    <w:rsid w:val="00A80636"/>
    <w:rsid w:val="00A8069C"/>
    <w:rsid w:val="00A80751"/>
    <w:rsid w:val="00A8075A"/>
    <w:rsid w:val="00A8079A"/>
    <w:rsid w:val="00A807BA"/>
    <w:rsid w:val="00A8096F"/>
    <w:rsid w:val="00A80A52"/>
    <w:rsid w:val="00A80AAB"/>
    <w:rsid w:val="00A80ADE"/>
    <w:rsid w:val="00A80BEC"/>
    <w:rsid w:val="00A80C3C"/>
    <w:rsid w:val="00A80C52"/>
    <w:rsid w:val="00A80C8A"/>
    <w:rsid w:val="00A80CB7"/>
    <w:rsid w:val="00A80D09"/>
    <w:rsid w:val="00A80D43"/>
    <w:rsid w:val="00A80FCC"/>
    <w:rsid w:val="00A80FD1"/>
    <w:rsid w:val="00A81026"/>
    <w:rsid w:val="00A81045"/>
    <w:rsid w:val="00A8104C"/>
    <w:rsid w:val="00A81062"/>
    <w:rsid w:val="00A8117B"/>
    <w:rsid w:val="00A811E0"/>
    <w:rsid w:val="00A8134B"/>
    <w:rsid w:val="00A814AC"/>
    <w:rsid w:val="00A815DB"/>
    <w:rsid w:val="00A81717"/>
    <w:rsid w:val="00A81A04"/>
    <w:rsid w:val="00A81A6D"/>
    <w:rsid w:val="00A81ABD"/>
    <w:rsid w:val="00A81AFF"/>
    <w:rsid w:val="00A81BF4"/>
    <w:rsid w:val="00A81CE3"/>
    <w:rsid w:val="00A81D62"/>
    <w:rsid w:val="00A81E1B"/>
    <w:rsid w:val="00A81E5D"/>
    <w:rsid w:val="00A81E67"/>
    <w:rsid w:val="00A8239E"/>
    <w:rsid w:val="00A823C8"/>
    <w:rsid w:val="00A824D0"/>
    <w:rsid w:val="00A825A2"/>
    <w:rsid w:val="00A8263D"/>
    <w:rsid w:val="00A82704"/>
    <w:rsid w:val="00A82752"/>
    <w:rsid w:val="00A827F9"/>
    <w:rsid w:val="00A82857"/>
    <w:rsid w:val="00A82888"/>
    <w:rsid w:val="00A82B74"/>
    <w:rsid w:val="00A82EA2"/>
    <w:rsid w:val="00A82FB1"/>
    <w:rsid w:val="00A8302B"/>
    <w:rsid w:val="00A831F5"/>
    <w:rsid w:val="00A8331C"/>
    <w:rsid w:val="00A8334A"/>
    <w:rsid w:val="00A834BD"/>
    <w:rsid w:val="00A835A6"/>
    <w:rsid w:val="00A83706"/>
    <w:rsid w:val="00A83775"/>
    <w:rsid w:val="00A837A2"/>
    <w:rsid w:val="00A83992"/>
    <w:rsid w:val="00A83A56"/>
    <w:rsid w:val="00A83BF3"/>
    <w:rsid w:val="00A83C3A"/>
    <w:rsid w:val="00A83D3E"/>
    <w:rsid w:val="00A83D8C"/>
    <w:rsid w:val="00A83E12"/>
    <w:rsid w:val="00A83E2F"/>
    <w:rsid w:val="00A83EF9"/>
    <w:rsid w:val="00A83F6B"/>
    <w:rsid w:val="00A83F8A"/>
    <w:rsid w:val="00A841E5"/>
    <w:rsid w:val="00A844BD"/>
    <w:rsid w:val="00A844F9"/>
    <w:rsid w:val="00A84501"/>
    <w:rsid w:val="00A84550"/>
    <w:rsid w:val="00A84633"/>
    <w:rsid w:val="00A846D3"/>
    <w:rsid w:val="00A84721"/>
    <w:rsid w:val="00A8472A"/>
    <w:rsid w:val="00A84771"/>
    <w:rsid w:val="00A84786"/>
    <w:rsid w:val="00A84870"/>
    <w:rsid w:val="00A848B1"/>
    <w:rsid w:val="00A84B3A"/>
    <w:rsid w:val="00A84BD5"/>
    <w:rsid w:val="00A84DF7"/>
    <w:rsid w:val="00A84E34"/>
    <w:rsid w:val="00A84E5D"/>
    <w:rsid w:val="00A84F4C"/>
    <w:rsid w:val="00A850B6"/>
    <w:rsid w:val="00A85177"/>
    <w:rsid w:val="00A85666"/>
    <w:rsid w:val="00A857F4"/>
    <w:rsid w:val="00A85B28"/>
    <w:rsid w:val="00A85CD3"/>
    <w:rsid w:val="00A85EED"/>
    <w:rsid w:val="00A85F13"/>
    <w:rsid w:val="00A85F48"/>
    <w:rsid w:val="00A85F9E"/>
    <w:rsid w:val="00A8606A"/>
    <w:rsid w:val="00A860AF"/>
    <w:rsid w:val="00A86115"/>
    <w:rsid w:val="00A8613B"/>
    <w:rsid w:val="00A86166"/>
    <w:rsid w:val="00A862C2"/>
    <w:rsid w:val="00A86360"/>
    <w:rsid w:val="00A863A4"/>
    <w:rsid w:val="00A864C8"/>
    <w:rsid w:val="00A864CB"/>
    <w:rsid w:val="00A864D7"/>
    <w:rsid w:val="00A86588"/>
    <w:rsid w:val="00A866E1"/>
    <w:rsid w:val="00A86701"/>
    <w:rsid w:val="00A86801"/>
    <w:rsid w:val="00A8687A"/>
    <w:rsid w:val="00A86920"/>
    <w:rsid w:val="00A86A8F"/>
    <w:rsid w:val="00A86DBF"/>
    <w:rsid w:val="00A86EE9"/>
    <w:rsid w:val="00A87079"/>
    <w:rsid w:val="00A872E1"/>
    <w:rsid w:val="00A872FB"/>
    <w:rsid w:val="00A87353"/>
    <w:rsid w:val="00A873C0"/>
    <w:rsid w:val="00A873E3"/>
    <w:rsid w:val="00A87402"/>
    <w:rsid w:val="00A87440"/>
    <w:rsid w:val="00A876FB"/>
    <w:rsid w:val="00A87771"/>
    <w:rsid w:val="00A87780"/>
    <w:rsid w:val="00A87801"/>
    <w:rsid w:val="00A87831"/>
    <w:rsid w:val="00A87A50"/>
    <w:rsid w:val="00A87A7C"/>
    <w:rsid w:val="00A87B20"/>
    <w:rsid w:val="00A87E51"/>
    <w:rsid w:val="00A87E60"/>
    <w:rsid w:val="00A87EDF"/>
    <w:rsid w:val="00A90009"/>
    <w:rsid w:val="00A900DE"/>
    <w:rsid w:val="00A900E9"/>
    <w:rsid w:val="00A9026C"/>
    <w:rsid w:val="00A90291"/>
    <w:rsid w:val="00A90338"/>
    <w:rsid w:val="00A90451"/>
    <w:rsid w:val="00A90590"/>
    <w:rsid w:val="00A90723"/>
    <w:rsid w:val="00A9072E"/>
    <w:rsid w:val="00A907E9"/>
    <w:rsid w:val="00A90832"/>
    <w:rsid w:val="00A90978"/>
    <w:rsid w:val="00A90A24"/>
    <w:rsid w:val="00A90A3C"/>
    <w:rsid w:val="00A90EC6"/>
    <w:rsid w:val="00A90FB4"/>
    <w:rsid w:val="00A90FCE"/>
    <w:rsid w:val="00A91089"/>
    <w:rsid w:val="00A912A5"/>
    <w:rsid w:val="00A91448"/>
    <w:rsid w:val="00A91543"/>
    <w:rsid w:val="00A915E2"/>
    <w:rsid w:val="00A916D1"/>
    <w:rsid w:val="00A917A9"/>
    <w:rsid w:val="00A9182A"/>
    <w:rsid w:val="00A919B8"/>
    <w:rsid w:val="00A91AB0"/>
    <w:rsid w:val="00A91C43"/>
    <w:rsid w:val="00A91EA6"/>
    <w:rsid w:val="00A91F27"/>
    <w:rsid w:val="00A91F3B"/>
    <w:rsid w:val="00A91F47"/>
    <w:rsid w:val="00A91F85"/>
    <w:rsid w:val="00A920AF"/>
    <w:rsid w:val="00A920BB"/>
    <w:rsid w:val="00A920FA"/>
    <w:rsid w:val="00A92132"/>
    <w:rsid w:val="00A92135"/>
    <w:rsid w:val="00A921C5"/>
    <w:rsid w:val="00A921CA"/>
    <w:rsid w:val="00A92234"/>
    <w:rsid w:val="00A9228F"/>
    <w:rsid w:val="00A92335"/>
    <w:rsid w:val="00A923B9"/>
    <w:rsid w:val="00A92520"/>
    <w:rsid w:val="00A9255E"/>
    <w:rsid w:val="00A925CE"/>
    <w:rsid w:val="00A9274D"/>
    <w:rsid w:val="00A92801"/>
    <w:rsid w:val="00A92944"/>
    <w:rsid w:val="00A92B2B"/>
    <w:rsid w:val="00A92B68"/>
    <w:rsid w:val="00A92C29"/>
    <w:rsid w:val="00A92C72"/>
    <w:rsid w:val="00A92CED"/>
    <w:rsid w:val="00A92DE0"/>
    <w:rsid w:val="00A92E01"/>
    <w:rsid w:val="00A92E35"/>
    <w:rsid w:val="00A92F80"/>
    <w:rsid w:val="00A92F97"/>
    <w:rsid w:val="00A93030"/>
    <w:rsid w:val="00A93082"/>
    <w:rsid w:val="00A9371C"/>
    <w:rsid w:val="00A93814"/>
    <w:rsid w:val="00A93832"/>
    <w:rsid w:val="00A938B2"/>
    <w:rsid w:val="00A938F1"/>
    <w:rsid w:val="00A93966"/>
    <w:rsid w:val="00A9396A"/>
    <w:rsid w:val="00A9397C"/>
    <w:rsid w:val="00A93B11"/>
    <w:rsid w:val="00A93CDA"/>
    <w:rsid w:val="00A93EA9"/>
    <w:rsid w:val="00A93FF5"/>
    <w:rsid w:val="00A94100"/>
    <w:rsid w:val="00A941C9"/>
    <w:rsid w:val="00A94278"/>
    <w:rsid w:val="00A94466"/>
    <w:rsid w:val="00A944D6"/>
    <w:rsid w:val="00A945E9"/>
    <w:rsid w:val="00A94802"/>
    <w:rsid w:val="00A94A8C"/>
    <w:rsid w:val="00A94BD2"/>
    <w:rsid w:val="00A94C8B"/>
    <w:rsid w:val="00A94CE9"/>
    <w:rsid w:val="00A94D7C"/>
    <w:rsid w:val="00A94EC5"/>
    <w:rsid w:val="00A94F2B"/>
    <w:rsid w:val="00A95117"/>
    <w:rsid w:val="00A95149"/>
    <w:rsid w:val="00A951AF"/>
    <w:rsid w:val="00A951B4"/>
    <w:rsid w:val="00A951C2"/>
    <w:rsid w:val="00A95319"/>
    <w:rsid w:val="00A9534A"/>
    <w:rsid w:val="00A953D4"/>
    <w:rsid w:val="00A95477"/>
    <w:rsid w:val="00A9554C"/>
    <w:rsid w:val="00A957AC"/>
    <w:rsid w:val="00A95891"/>
    <w:rsid w:val="00A95933"/>
    <w:rsid w:val="00A959E9"/>
    <w:rsid w:val="00A95A0F"/>
    <w:rsid w:val="00A95AD0"/>
    <w:rsid w:val="00A95B01"/>
    <w:rsid w:val="00A95BE4"/>
    <w:rsid w:val="00A95C34"/>
    <w:rsid w:val="00A95CFE"/>
    <w:rsid w:val="00A95E5F"/>
    <w:rsid w:val="00A95F6D"/>
    <w:rsid w:val="00A95FBC"/>
    <w:rsid w:val="00A960BF"/>
    <w:rsid w:val="00A9615C"/>
    <w:rsid w:val="00A962DD"/>
    <w:rsid w:val="00A96474"/>
    <w:rsid w:val="00A96480"/>
    <w:rsid w:val="00A9649F"/>
    <w:rsid w:val="00A96604"/>
    <w:rsid w:val="00A9662F"/>
    <w:rsid w:val="00A96667"/>
    <w:rsid w:val="00A9666C"/>
    <w:rsid w:val="00A96835"/>
    <w:rsid w:val="00A96A7A"/>
    <w:rsid w:val="00A96B40"/>
    <w:rsid w:val="00A96B9E"/>
    <w:rsid w:val="00A96C16"/>
    <w:rsid w:val="00A96D77"/>
    <w:rsid w:val="00A96DE3"/>
    <w:rsid w:val="00A96EAF"/>
    <w:rsid w:val="00A96F65"/>
    <w:rsid w:val="00A97066"/>
    <w:rsid w:val="00A97221"/>
    <w:rsid w:val="00A9749C"/>
    <w:rsid w:val="00A9752A"/>
    <w:rsid w:val="00A976C7"/>
    <w:rsid w:val="00A97786"/>
    <w:rsid w:val="00A978CF"/>
    <w:rsid w:val="00A9793A"/>
    <w:rsid w:val="00A97A4D"/>
    <w:rsid w:val="00A97A7B"/>
    <w:rsid w:val="00A97B7F"/>
    <w:rsid w:val="00A97C07"/>
    <w:rsid w:val="00A97E1F"/>
    <w:rsid w:val="00A97E41"/>
    <w:rsid w:val="00A97EC3"/>
    <w:rsid w:val="00A97FF8"/>
    <w:rsid w:val="00AA0069"/>
    <w:rsid w:val="00AA012F"/>
    <w:rsid w:val="00AA015A"/>
    <w:rsid w:val="00AA01C8"/>
    <w:rsid w:val="00AA02AA"/>
    <w:rsid w:val="00AA031C"/>
    <w:rsid w:val="00AA0383"/>
    <w:rsid w:val="00AA03D1"/>
    <w:rsid w:val="00AA044A"/>
    <w:rsid w:val="00AA0523"/>
    <w:rsid w:val="00AA05C7"/>
    <w:rsid w:val="00AA0600"/>
    <w:rsid w:val="00AA07D6"/>
    <w:rsid w:val="00AA0B6B"/>
    <w:rsid w:val="00AA0C6D"/>
    <w:rsid w:val="00AA0D8E"/>
    <w:rsid w:val="00AA0EEA"/>
    <w:rsid w:val="00AA0F8C"/>
    <w:rsid w:val="00AA1020"/>
    <w:rsid w:val="00AA1021"/>
    <w:rsid w:val="00AA10AF"/>
    <w:rsid w:val="00AA118D"/>
    <w:rsid w:val="00AA11E4"/>
    <w:rsid w:val="00AA12DE"/>
    <w:rsid w:val="00AA13D6"/>
    <w:rsid w:val="00AA1448"/>
    <w:rsid w:val="00AA146E"/>
    <w:rsid w:val="00AA148A"/>
    <w:rsid w:val="00AA1607"/>
    <w:rsid w:val="00AA1852"/>
    <w:rsid w:val="00AA1894"/>
    <w:rsid w:val="00AA1973"/>
    <w:rsid w:val="00AA1997"/>
    <w:rsid w:val="00AA1D82"/>
    <w:rsid w:val="00AA1FAD"/>
    <w:rsid w:val="00AA2007"/>
    <w:rsid w:val="00AA20E3"/>
    <w:rsid w:val="00AA2172"/>
    <w:rsid w:val="00AA21F0"/>
    <w:rsid w:val="00AA236B"/>
    <w:rsid w:val="00AA2478"/>
    <w:rsid w:val="00AA2485"/>
    <w:rsid w:val="00AA24C7"/>
    <w:rsid w:val="00AA2521"/>
    <w:rsid w:val="00AA25F9"/>
    <w:rsid w:val="00AA262F"/>
    <w:rsid w:val="00AA27EB"/>
    <w:rsid w:val="00AA28B1"/>
    <w:rsid w:val="00AA2A1D"/>
    <w:rsid w:val="00AA2D42"/>
    <w:rsid w:val="00AA2D97"/>
    <w:rsid w:val="00AA2E80"/>
    <w:rsid w:val="00AA2EF3"/>
    <w:rsid w:val="00AA2F1A"/>
    <w:rsid w:val="00AA2FED"/>
    <w:rsid w:val="00AA3043"/>
    <w:rsid w:val="00AA30FD"/>
    <w:rsid w:val="00AA3166"/>
    <w:rsid w:val="00AA32DB"/>
    <w:rsid w:val="00AA3319"/>
    <w:rsid w:val="00AA3354"/>
    <w:rsid w:val="00AA33D7"/>
    <w:rsid w:val="00AA349A"/>
    <w:rsid w:val="00AA34C7"/>
    <w:rsid w:val="00AA3518"/>
    <w:rsid w:val="00AA36B9"/>
    <w:rsid w:val="00AA36FE"/>
    <w:rsid w:val="00AA377B"/>
    <w:rsid w:val="00AA38AE"/>
    <w:rsid w:val="00AA38CC"/>
    <w:rsid w:val="00AA390F"/>
    <w:rsid w:val="00AA3AB1"/>
    <w:rsid w:val="00AA3B76"/>
    <w:rsid w:val="00AA3BA8"/>
    <w:rsid w:val="00AA3C86"/>
    <w:rsid w:val="00AA3C8F"/>
    <w:rsid w:val="00AA3EF2"/>
    <w:rsid w:val="00AA3F3A"/>
    <w:rsid w:val="00AA4009"/>
    <w:rsid w:val="00AA4075"/>
    <w:rsid w:val="00AA409C"/>
    <w:rsid w:val="00AA4566"/>
    <w:rsid w:val="00AA4591"/>
    <w:rsid w:val="00AA47A9"/>
    <w:rsid w:val="00AA483F"/>
    <w:rsid w:val="00AA496C"/>
    <w:rsid w:val="00AA4A6F"/>
    <w:rsid w:val="00AA4B98"/>
    <w:rsid w:val="00AA4BB9"/>
    <w:rsid w:val="00AA4BDF"/>
    <w:rsid w:val="00AA4D34"/>
    <w:rsid w:val="00AA4DEF"/>
    <w:rsid w:val="00AA5066"/>
    <w:rsid w:val="00AA52F2"/>
    <w:rsid w:val="00AA5362"/>
    <w:rsid w:val="00AA5434"/>
    <w:rsid w:val="00AA557A"/>
    <w:rsid w:val="00AA55EF"/>
    <w:rsid w:val="00AA55F8"/>
    <w:rsid w:val="00AA56AA"/>
    <w:rsid w:val="00AA56F5"/>
    <w:rsid w:val="00AA57BB"/>
    <w:rsid w:val="00AA57DB"/>
    <w:rsid w:val="00AA5A1A"/>
    <w:rsid w:val="00AA5ACB"/>
    <w:rsid w:val="00AA5ADB"/>
    <w:rsid w:val="00AA5BBD"/>
    <w:rsid w:val="00AA5BDE"/>
    <w:rsid w:val="00AA5BF0"/>
    <w:rsid w:val="00AA5CE7"/>
    <w:rsid w:val="00AA5E14"/>
    <w:rsid w:val="00AA5EF9"/>
    <w:rsid w:val="00AA5F79"/>
    <w:rsid w:val="00AA5FF5"/>
    <w:rsid w:val="00AA6071"/>
    <w:rsid w:val="00AA6122"/>
    <w:rsid w:val="00AA6260"/>
    <w:rsid w:val="00AA6269"/>
    <w:rsid w:val="00AA62EC"/>
    <w:rsid w:val="00AA635F"/>
    <w:rsid w:val="00AA6505"/>
    <w:rsid w:val="00AA65C7"/>
    <w:rsid w:val="00AA66F5"/>
    <w:rsid w:val="00AA6710"/>
    <w:rsid w:val="00AA6792"/>
    <w:rsid w:val="00AA67E7"/>
    <w:rsid w:val="00AA6875"/>
    <w:rsid w:val="00AA689C"/>
    <w:rsid w:val="00AA68FD"/>
    <w:rsid w:val="00AA6950"/>
    <w:rsid w:val="00AA6BA1"/>
    <w:rsid w:val="00AA6BF8"/>
    <w:rsid w:val="00AA6C60"/>
    <w:rsid w:val="00AA6C8D"/>
    <w:rsid w:val="00AA6D02"/>
    <w:rsid w:val="00AA6DCE"/>
    <w:rsid w:val="00AA6E96"/>
    <w:rsid w:val="00AA6F54"/>
    <w:rsid w:val="00AA7175"/>
    <w:rsid w:val="00AA7506"/>
    <w:rsid w:val="00AA7620"/>
    <w:rsid w:val="00AA769E"/>
    <w:rsid w:val="00AA7753"/>
    <w:rsid w:val="00AA7829"/>
    <w:rsid w:val="00AA7874"/>
    <w:rsid w:val="00AA7A9C"/>
    <w:rsid w:val="00AA7B33"/>
    <w:rsid w:val="00AA7D06"/>
    <w:rsid w:val="00AA7F42"/>
    <w:rsid w:val="00AA7F5D"/>
    <w:rsid w:val="00AA7F63"/>
    <w:rsid w:val="00AB002B"/>
    <w:rsid w:val="00AB00D5"/>
    <w:rsid w:val="00AB015B"/>
    <w:rsid w:val="00AB0172"/>
    <w:rsid w:val="00AB01B1"/>
    <w:rsid w:val="00AB01E9"/>
    <w:rsid w:val="00AB022E"/>
    <w:rsid w:val="00AB0334"/>
    <w:rsid w:val="00AB0366"/>
    <w:rsid w:val="00AB0397"/>
    <w:rsid w:val="00AB040B"/>
    <w:rsid w:val="00AB0611"/>
    <w:rsid w:val="00AB0637"/>
    <w:rsid w:val="00AB069E"/>
    <w:rsid w:val="00AB06AB"/>
    <w:rsid w:val="00AB07C6"/>
    <w:rsid w:val="00AB0846"/>
    <w:rsid w:val="00AB0854"/>
    <w:rsid w:val="00AB0878"/>
    <w:rsid w:val="00AB0909"/>
    <w:rsid w:val="00AB0B2C"/>
    <w:rsid w:val="00AB0C7C"/>
    <w:rsid w:val="00AB0CC0"/>
    <w:rsid w:val="00AB0EF5"/>
    <w:rsid w:val="00AB0F28"/>
    <w:rsid w:val="00AB0F7C"/>
    <w:rsid w:val="00AB0F8C"/>
    <w:rsid w:val="00AB101C"/>
    <w:rsid w:val="00AB126E"/>
    <w:rsid w:val="00AB1305"/>
    <w:rsid w:val="00AB130D"/>
    <w:rsid w:val="00AB1360"/>
    <w:rsid w:val="00AB1426"/>
    <w:rsid w:val="00AB1662"/>
    <w:rsid w:val="00AB169F"/>
    <w:rsid w:val="00AB16EB"/>
    <w:rsid w:val="00AB17ED"/>
    <w:rsid w:val="00AB187D"/>
    <w:rsid w:val="00AB18C3"/>
    <w:rsid w:val="00AB18ED"/>
    <w:rsid w:val="00AB1A51"/>
    <w:rsid w:val="00AB1B45"/>
    <w:rsid w:val="00AB1D19"/>
    <w:rsid w:val="00AB1DC5"/>
    <w:rsid w:val="00AB1E1C"/>
    <w:rsid w:val="00AB1E1D"/>
    <w:rsid w:val="00AB200B"/>
    <w:rsid w:val="00AB210A"/>
    <w:rsid w:val="00AB2141"/>
    <w:rsid w:val="00AB2159"/>
    <w:rsid w:val="00AB23C2"/>
    <w:rsid w:val="00AB24C4"/>
    <w:rsid w:val="00AB25B6"/>
    <w:rsid w:val="00AB26E5"/>
    <w:rsid w:val="00AB2737"/>
    <w:rsid w:val="00AB280C"/>
    <w:rsid w:val="00AB281F"/>
    <w:rsid w:val="00AB2912"/>
    <w:rsid w:val="00AB295D"/>
    <w:rsid w:val="00AB2BD3"/>
    <w:rsid w:val="00AB2EB3"/>
    <w:rsid w:val="00AB2F80"/>
    <w:rsid w:val="00AB2F92"/>
    <w:rsid w:val="00AB313C"/>
    <w:rsid w:val="00AB3269"/>
    <w:rsid w:val="00AB32EF"/>
    <w:rsid w:val="00AB32FD"/>
    <w:rsid w:val="00AB3495"/>
    <w:rsid w:val="00AB3664"/>
    <w:rsid w:val="00AB36E5"/>
    <w:rsid w:val="00AB36EF"/>
    <w:rsid w:val="00AB372A"/>
    <w:rsid w:val="00AB378D"/>
    <w:rsid w:val="00AB3790"/>
    <w:rsid w:val="00AB39F0"/>
    <w:rsid w:val="00AB3A60"/>
    <w:rsid w:val="00AB3A64"/>
    <w:rsid w:val="00AB3AF7"/>
    <w:rsid w:val="00AB3B58"/>
    <w:rsid w:val="00AB3B83"/>
    <w:rsid w:val="00AB3CBA"/>
    <w:rsid w:val="00AB3D47"/>
    <w:rsid w:val="00AB3E31"/>
    <w:rsid w:val="00AB3E72"/>
    <w:rsid w:val="00AB3EF3"/>
    <w:rsid w:val="00AB3F94"/>
    <w:rsid w:val="00AB406F"/>
    <w:rsid w:val="00AB40C3"/>
    <w:rsid w:val="00AB41F8"/>
    <w:rsid w:val="00AB4228"/>
    <w:rsid w:val="00AB4363"/>
    <w:rsid w:val="00AB43E8"/>
    <w:rsid w:val="00AB4538"/>
    <w:rsid w:val="00AB4631"/>
    <w:rsid w:val="00AB4726"/>
    <w:rsid w:val="00AB478B"/>
    <w:rsid w:val="00AB48BE"/>
    <w:rsid w:val="00AB4954"/>
    <w:rsid w:val="00AB4982"/>
    <w:rsid w:val="00AB49CD"/>
    <w:rsid w:val="00AB4A9D"/>
    <w:rsid w:val="00AB4D00"/>
    <w:rsid w:val="00AB5015"/>
    <w:rsid w:val="00AB519C"/>
    <w:rsid w:val="00AB5226"/>
    <w:rsid w:val="00AB52A9"/>
    <w:rsid w:val="00AB53ED"/>
    <w:rsid w:val="00AB549F"/>
    <w:rsid w:val="00AB5705"/>
    <w:rsid w:val="00AB57BA"/>
    <w:rsid w:val="00AB57CF"/>
    <w:rsid w:val="00AB5907"/>
    <w:rsid w:val="00AB59D0"/>
    <w:rsid w:val="00AB5A17"/>
    <w:rsid w:val="00AB5A3F"/>
    <w:rsid w:val="00AB5B05"/>
    <w:rsid w:val="00AB5C85"/>
    <w:rsid w:val="00AB5D60"/>
    <w:rsid w:val="00AB5D65"/>
    <w:rsid w:val="00AB5DE9"/>
    <w:rsid w:val="00AB5E55"/>
    <w:rsid w:val="00AB5E70"/>
    <w:rsid w:val="00AB5EE9"/>
    <w:rsid w:val="00AB5F99"/>
    <w:rsid w:val="00AB60CC"/>
    <w:rsid w:val="00AB60ED"/>
    <w:rsid w:val="00AB626C"/>
    <w:rsid w:val="00AB628C"/>
    <w:rsid w:val="00AB62B5"/>
    <w:rsid w:val="00AB64A9"/>
    <w:rsid w:val="00AB6875"/>
    <w:rsid w:val="00AB68AC"/>
    <w:rsid w:val="00AB69C9"/>
    <w:rsid w:val="00AB69F9"/>
    <w:rsid w:val="00AB6AAA"/>
    <w:rsid w:val="00AB6ADE"/>
    <w:rsid w:val="00AB6B79"/>
    <w:rsid w:val="00AB6C9B"/>
    <w:rsid w:val="00AB6CAC"/>
    <w:rsid w:val="00AB6CD3"/>
    <w:rsid w:val="00AB6D33"/>
    <w:rsid w:val="00AB6DA7"/>
    <w:rsid w:val="00AB6E8E"/>
    <w:rsid w:val="00AB6F92"/>
    <w:rsid w:val="00AB7191"/>
    <w:rsid w:val="00AB7203"/>
    <w:rsid w:val="00AB723D"/>
    <w:rsid w:val="00AB724B"/>
    <w:rsid w:val="00AB725A"/>
    <w:rsid w:val="00AB72F2"/>
    <w:rsid w:val="00AB7377"/>
    <w:rsid w:val="00AB739F"/>
    <w:rsid w:val="00AB7691"/>
    <w:rsid w:val="00AB7705"/>
    <w:rsid w:val="00AB7834"/>
    <w:rsid w:val="00AB7977"/>
    <w:rsid w:val="00AB7989"/>
    <w:rsid w:val="00AB79A7"/>
    <w:rsid w:val="00AB7A3E"/>
    <w:rsid w:val="00AB7A4F"/>
    <w:rsid w:val="00AB7A98"/>
    <w:rsid w:val="00AB7AB5"/>
    <w:rsid w:val="00AB7B35"/>
    <w:rsid w:val="00AB7BC5"/>
    <w:rsid w:val="00AB7BD3"/>
    <w:rsid w:val="00AB7C56"/>
    <w:rsid w:val="00AB7ED7"/>
    <w:rsid w:val="00AC00C2"/>
    <w:rsid w:val="00AC011B"/>
    <w:rsid w:val="00AC0430"/>
    <w:rsid w:val="00AC04E2"/>
    <w:rsid w:val="00AC0604"/>
    <w:rsid w:val="00AC061D"/>
    <w:rsid w:val="00AC06A0"/>
    <w:rsid w:val="00AC06D4"/>
    <w:rsid w:val="00AC073F"/>
    <w:rsid w:val="00AC079D"/>
    <w:rsid w:val="00AC0870"/>
    <w:rsid w:val="00AC093A"/>
    <w:rsid w:val="00AC099C"/>
    <w:rsid w:val="00AC0A1F"/>
    <w:rsid w:val="00AC0A4B"/>
    <w:rsid w:val="00AC0AB6"/>
    <w:rsid w:val="00AC0BC1"/>
    <w:rsid w:val="00AC0CD1"/>
    <w:rsid w:val="00AC0E50"/>
    <w:rsid w:val="00AC0E92"/>
    <w:rsid w:val="00AC0EE1"/>
    <w:rsid w:val="00AC1015"/>
    <w:rsid w:val="00AC1067"/>
    <w:rsid w:val="00AC10AC"/>
    <w:rsid w:val="00AC116B"/>
    <w:rsid w:val="00AC123E"/>
    <w:rsid w:val="00AC12B3"/>
    <w:rsid w:val="00AC1386"/>
    <w:rsid w:val="00AC13F4"/>
    <w:rsid w:val="00AC1408"/>
    <w:rsid w:val="00AC1580"/>
    <w:rsid w:val="00AC171B"/>
    <w:rsid w:val="00AC1836"/>
    <w:rsid w:val="00AC18B7"/>
    <w:rsid w:val="00AC19A1"/>
    <w:rsid w:val="00AC19D8"/>
    <w:rsid w:val="00AC1A29"/>
    <w:rsid w:val="00AC1B06"/>
    <w:rsid w:val="00AC1B80"/>
    <w:rsid w:val="00AC1C01"/>
    <w:rsid w:val="00AC1C5E"/>
    <w:rsid w:val="00AC1C96"/>
    <w:rsid w:val="00AC200F"/>
    <w:rsid w:val="00AC2020"/>
    <w:rsid w:val="00AC2121"/>
    <w:rsid w:val="00AC2162"/>
    <w:rsid w:val="00AC21F6"/>
    <w:rsid w:val="00AC21FE"/>
    <w:rsid w:val="00AC2237"/>
    <w:rsid w:val="00AC2465"/>
    <w:rsid w:val="00AC25AB"/>
    <w:rsid w:val="00AC25CB"/>
    <w:rsid w:val="00AC2664"/>
    <w:rsid w:val="00AC27C1"/>
    <w:rsid w:val="00AC27EA"/>
    <w:rsid w:val="00AC2BF5"/>
    <w:rsid w:val="00AC2C23"/>
    <w:rsid w:val="00AC2C68"/>
    <w:rsid w:val="00AC2CFF"/>
    <w:rsid w:val="00AC2D88"/>
    <w:rsid w:val="00AC2DB7"/>
    <w:rsid w:val="00AC2DFC"/>
    <w:rsid w:val="00AC2F40"/>
    <w:rsid w:val="00AC2F6F"/>
    <w:rsid w:val="00AC30F6"/>
    <w:rsid w:val="00AC3122"/>
    <w:rsid w:val="00AC3253"/>
    <w:rsid w:val="00AC3321"/>
    <w:rsid w:val="00AC33A0"/>
    <w:rsid w:val="00AC3429"/>
    <w:rsid w:val="00AC362D"/>
    <w:rsid w:val="00AC36A5"/>
    <w:rsid w:val="00AC374F"/>
    <w:rsid w:val="00AC37D2"/>
    <w:rsid w:val="00AC384F"/>
    <w:rsid w:val="00AC3937"/>
    <w:rsid w:val="00AC39E8"/>
    <w:rsid w:val="00AC3C5C"/>
    <w:rsid w:val="00AC3CE5"/>
    <w:rsid w:val="00AC3DEA"/>
    <w:rsid w:val="00AC3EAF"/>
    <w:rsid w:val="00AC3EBB"/>
    <w:rsid w:val="00AC3FDC"/>
    <w:rsid w:val="00AC401A"/>
    <w:rsid w:val="00AC40E3"/>
    <w:rsid w:val="00AC4188"/>
    <w:rsid w:val="00AC41D6"/>
    <w:rsid w:val="00AC4239"/>
    <w:rsid w:val="00AC427A"/>
    <w:rsid w:val="00AC4322"/>
    <w:rsid w:val="00AC4386"/>
    <w:rsid w:val="00AC43E3"/>
    <w:rsid w:val="00AC444E"/>
    <w:rsid w:val="00AC44A5"/>
    <w:rsid w:val="00AC44FC"/>
    <w:rsid w:val="00AC45DC"/>
    <w:rsid w:val="00AC465D"/>
    <w:rsid w:val="00AC4776"/>
    <w:rsid w:val="00AC481C"/>
    <w:rsid w:val="00AC482E"/>
    <w:rsid w:val="00AC4848"/>
    <w:rsid w:val="00AC488D"/>
    <w:rsid w:val="00AC4964"/>
    <w:rsid w:val="00AC4AE8"/>
    <w:rsid w:val="00AC4B6A"/>
    <w:rsid w:val="00AC4BB1"/>
    <w:rsid w:val="00AC4C5D"/>
    <w:rsid w:val="00AC4D2B"/>
    <w:rsid w:val="00AC4E66"/>
    <w:rsid w:val="00AC4FA6"/>
    <w:rsid w:val="00AC510E"/>
    <w:rsid w:val="00AC5410"/>
    <w:rsid w:val="00AC5436"/>
    <w:rsid w:val="00AC549B"/>
    <w:rsid w:val="00AC55E6"/>
    <w:rsid w:val="00AC5697"/>
    <w:rsid w:val="00AC56E9"/>
    <w:rsid w:val="00AC5733"/>
    <w:rsid w:val="00AC57D6"/>
    <w:rsid w:val="00AC58F3"/>
    <w:rsid w:val="00AC5AE7"/>
    <w:rsid w:val="00AC5C3C"/>
    <w:rsid w:val="00AC5CA0"/>
    <w:rsid w:val="00AC5D6C"/>
    <w:rsid w:val="00AC5E80"/>
    <w:rsid w:val="00AC5FE6"/>
    <w:rsid w:val="00AC606C"/>
    <w:rsid w:val="00AC6092"/>
    <w:rsid w:val="00AC6109"/>
    <w:rsid w:val="00AC63BA"/>
    <w:rsid w:val="00AC6532"/>
    <w:rsid w:val="00AC6730"/>
    <w:rsid w:val="00AC682B"/>
    <w:rsid w:val="00AC68BA"/>
    <w:rsid w:val="00AC68CC"/>
    <w:rsid w:val="00AC6903"/>
    <w:rsid w:val="00AC694D"/>
    <w:rsid w:val="00AC6C5F"/>
    <w:rsid w:val="00AC6CFB"/>
    <w:rsid w:val="00AC6E85"/>
    <w:rsid w:val="00AC6EDE"/>
    <w:rsid w:val="00AC7016"/>
    <w:rsid w:val="00AC7020"/>
    <w:rsid w:val="00AC708D"/>
    <w:rsid w:val="00AC70AC"/>
    <w:rsid w:val="00AC70C3"/>
    <w:rsid w:val="00AC7125"/>
    <w:rsid w:val="00AC72BA"/>
    <w:rsid w:val="00AC72E5"/>
    <w:rsid w:val="00AC730E"/>
    <w:rsid w:val="00AC73FC"/>
    <w:rsid w:val="00AC7437"/>
    <w:rsid w:val="00AC7689"/>
    <w:rsid w:val="00AC773D"/>
    <w:rsid w:val="00AC777B"/>
    <w:rsid w:val="00AC77D0"/>
    <w:rsid w:val="00AC78EE"/>
    <w:rsid w:val="00AC7901"/>
    <w:rsid w:val="00AC792C"/>
    <w:rsid w:val="00AC7F7D"/>
    <w:rsid w:val="00AC7FF5"/>
    <w:rsid w:val="00AD0082"/>
    <w:rsid w:val="00AD00AE"/>
    <w:rsid w:val="00AD00F4"/>
    <w:rsid w:val="00AD0119"/>
    <w:rsid w:val="00AD0171"/>
    <w:rsid w:val="00AD0233"/>
    <w:rsid w:val="00AD02B0"/>
    <w:rsid w:val="00AD037D"/>
    <w:rsid w:val="00AD03D2"/>
    <w:rsid w:val="00AD04F2"/>
    <w:rsid w:val="00AD0771"/>
    <w:rsid w:val="00AD0840"/>
    <w:rsid w:val="00AD0A56"/>
    <w:rsid w:val="00AD0AEF"/>
    <w:rsid w:val="00AD0BD3"/>
    <w:rsid w:val="00AD0CEB"/>
    <w:rsid w:val="00AD0D4F"/>
    <w:rsid w:val="00AD0DF4"/>
    <w:rsid w:val="00AD0E8B"/>
    <w:rsid w:val="00AD0F9C"/>
    <w:rsid w:val="00AD0FAF"/>
    <w:rsid w:val="00AD1075"/>
    <w:rsid w:val="00AD11B6"/>
    <w:rsid w:val="00AD11B9"/>
    <w:rsid w:val="00AD12D7"/>
    <w:rsid w:val="00AD13C1"/>
    <w:rsid w:val="00AD13D8"/>
    <w:rsid w:val="00AD1451"/>
    <w:rsid w:val="00AD146A"/>
    <w:rsid w:val="00AD1556"/>
    <w:rsid w:val="00AD16DF"/>
    <w:rsid w:val="00AD1772"/>
    <w:rsid w:val="00AD18FE"/>
    <w:rsid w:val="00AD19A9"/>
    <w:rsid w:val="00AD19D6"/>
    <w:rsid w:val="00AD1AAE"/>
    <w:rsid w:val="00AD1BBD"/>
    <w:rsid w:val="00AD1BF1"/>
    <w:rsid w:val="00AD1D94"/>
    <w:rsid w:val="00AD1F52"/>
    <w:rsid w:val="00AD1F7C"/>
    <w:rsid w:val="00AD1FC8"/>
    <w:rsid w:val="00AD2061"/>
    <w:rsid w:val="00AD2174"/>
    <w:rsid w:val="00AD2314"/>
    <w:rsid w:val="00AD25FF"/>
    <w:rsid w:val="00AD2845"/>
    <w:rsid w:val="00AD285D"/>
    <w:rsid w:val="00AD2873"/>
    <w:rsid w:val="00AD29A5"/>
    <w:rsid w:val="00AD2B20"/>
    <w:rsid w:val="00AD2D1B"/>
    <w:rsid w:val="00AD2DAD"/>
    <w:rsid w:val="00AD2DC8"/>
    <w:rsid w:val="00AD2FFF"/>
    <w:rsid w:val="00AD3182"/>
    <w:rsid w:val="00AD3300"/>
    <w:rsid w:val="00AD3310"/>
    <w:rsid w:val="00AD3355"/>
    <w:rsid w:val="00AD3480"/>
    <w:rsid w:val="00AD36CD"/>
    <w:rsid w:val="00AD3703"/>
    <w:rsid w:val="00AD3B1C"/>
    <w:rsid w:val="00AD3C32"/>
    <w:rsid w:val="00AD3C74"/>
    <w:rsid w:val="00AD3C75"/>
    <w:rsid w:val="00AD3DEE"/>
    <w:rsid w:val="00AD3EBC"/>
    <w:rsid w:val="00AD3F4A"/>
    <w:rsid w:val="00AD3FAA"/>
    <w:rsid w:val="00AD4008"/>
    <w:rsid w:val="00AD4074"/>
    <w:rsid w:val="00AD4172"/>
    <w:rsid w:val="00AD425C"/>
    <w:rsid w:val="00AD4268"/>
    <w:rsid w:val="00AD4304"/>
    <w:rsid w:val="00AD4397"/>
    <w:rsid w:val="00AD4477"/>
    <w:rsid w:val="00AD44C9"/>
    <w:rsid w:val="00AD44DC"/>
    <w:rsid w:val="00AD450E"/>
    <w:rsid w:val="00AD459F"/>
    <w:rsid w:val="00AD46E9"/>
    <w:rsid w:val="00AD4865"/>
    <w:rsid w:val="00AD489E"/>
    <w:rsid w:val="00AD48B3"/>
    <w:rsid w:val="00AD49ED"/>
    <w:rsid w:val="00AD4AEE"/>
    <w:rsid w:val="00AD4C8F"/>
    <w:rsid w:val="00AD4F25"/>
    <w:rsid w:val="00AD4F48"/>
    <w:rsid w:val="00AD4F7E"/>
    <w:rsid w:val="00AD5047"/>
    <w:rsid w:val="00AD507B"/>
    <w:rsid w:val="00AD50D0"/>
    <w:rsid w:val="00AD5120"/>
    <w:rsid w:val="00AD5316"/>
    <w:rsid w:val="00AD5423"/>
    <w:rsid w:val="00AD5523"/>
    <w:rsid w:val="00AD568E"/>
    <w:rsid w:val="00AD56D8"/>
    <w:rsid w:val="00AD56E9"/>
    <w:rsid w:val="00AD5728"/>
    <w:rsid w:val="00AD57CA"/>
    <w:rsid w:val="00AD5A27"/>
    <w:rsid w:val="00AD5A3F"/>
    <w:rsid w:val="00AD5ABE"/>
    <w:rsid w:val="00AD5ADE"/>
    <w:rsid w:val="00AD5CC0"/>
    <w:rsid w:val="00AD61DE"/>
    <w:rsid w:val="00AD61EF"/>
    <w:rsid w:val="00AD6517"/>
    <w:rsid w:val="00AD6678"/>
    <w:rsid w:val="00AD6695"/>
    <w:rsid w:val="00AD66C6"/>
    <w:rsid w:val="00AD66D1"/>
    <w:rsid w:val="00AD66F8"/>
    <w:rsid w:val="00AD6724"/>
    <w:rsid w:val="00AD677C"/>
    <w:rsid w:val="00AD6897"/>
    <w:rsid w:val="00AD6957"/>
    <w:rsid w:val="00AD6981"/>
    <w:rsid w:val="00AD6AB2"/>
    <w:rsid w:val="00AD6ACF"/>
    <w:rsid w:val="00AD6C48"/>
    <w:rsid w:val="00AD6C99"/>
    <w:rsid w:val="00AD6CCF"/>
    <w:rsid w:val="00AD6E13"/>
    <w:rsid w:val="00AD6E4B"/>
    <w:rsid w:val="00AD6E57"/>
    <w:rsid w:val="00AD6F36"/>
    <w:rsid w:val="00AD6F56"/>
    <w:rsid w:val="00AD6FB6"/>
    <w:rsid w:val="00AD70CB"/>
    <w:rsid w:val="00AD70DF"/>
    <w:rsid w:val="00AD719C"/>
    <w:rsid w:val="00AD71B9"/>
    <w:rsid w:val="00AD7237"/>
    <w:rsid w:val="00AD7296"/>
    <w:rsid w:val="00AD73C3"/>
    <w:rsid w:val="00AD73CB"/>
    <w:rsid w:val="00AD7405"/>
    <w:rsid w:val="00AD74BA"/>
    <w:rsid w:val="00AD750C"/>
    <w:rsid w:val="00AD7520"/>
    <w:rsid w:val="00AD753C"/>
    <w:rsid w:val="00AD759A"/>
    <w:rsid w:val="00AD75E4"/>
    <w:rsid w:val="00AD76A0"/>
    <w:rsid w:val="00AD77D7"/>
    <w:rsid w:val="00AD78AA"/>
    <w:rsid w:val="00AD7967"/>
    <w:rsid w:val="00AD7A23"/>
    <w:rsid w:val="00AD7A46"/>
    <w:rsid w:val="00AD7A56"/>
    <w:rsid w:val="00AD7ACD"/>
    <w:rsid w:val="00AD7C08"/>
    <w:rsid w:val="00AD7C8F"/>
    <w:rsid w:val="00AD7D99"/>
    <w:rsid w:val="00AD7E6A"/>
    <w:rsid w:val="00AD7EFC"/>
    <w:rsid w:val="00AE0044"/>
    <w:rsid w:val="00AE00DD"/>
    <w:rsid w:val="00AE00EF"/>
    <w:rsid w:val="00AE018C"/>
    <w:rsid w:val="00AE0434"/>
    <w:rsid w:val="00AE09CC"/>
    <w:rsid w:val="00AE0A3B"/>
    <w:rsid w:val="00AE0AB1"/>
    <w:rsid w:val="00AE0B23"/>
    <w:rsid w:val="00AE0C41"/>
    <w:rsid w:val="00AE0CC4"/>
    <w:rsid w:val="00AE0D01"/>
    <w:rsid w:val="00AE0D7D"/>
    <w:rsid w:val="00AE0E37"/>
    <w:rsid w:val="00AE0F24"/>
    <w:rsid w:val="00AE1027"/>
    <w:rsid w:val="00AE11A7"/>
    <w:rsid w:val="00AE1216"/>
    <w:rsid w:val="00AE13A9"/>
    <w:rsid w:val="00AE1470"/>
    <w:rsid w:val="00AE1519"/>
    <w:rsid w:val="00AE1759"/>
    <w:rsid w:val="00AE18D7"/>
    <w:rsid w:val="00AE19A7"/>
    <w:rsid w:val="00AE19C0"/>
    <w:rsid w:val="00AE19DF"/>
    <w:rsid w:val="00AE19FB"/>
    <w:rsid w:val="00AE1AC5"/>
    <w:rsid w:val="00AE1BE7"/>
    <w:rsid w:val="00AE1D35"/>
    <w:rsid w:val="00AE1DA7"/>
    <w:rsid w:val="00AE1E93"/>
    <w:rsid w:val="00AE1EB8"/>
    <w:rsid w:val="00AE1EC1"/>
    <w:rsid w:val="00AE1EC4"/>
    <w:rsid w:val="00AE1FBB"/>
    <w:rsid w:val="00AE20A6"/>
    <w:rsid w:val="00AE2139"/>
    <w:rsid w:val="00AE222A"/>
    <w:rsid w:val="00AE22B1"/>
    <w:rsid w:val="00AE22B3"/>
    <w:rsid w:val="00AE2312"/>
    <w:rsid w:val="00AE2464"/>
    <w:rsid w:val="00AE24CF"/>
    <w:rsid w:val="00AE2502"/>
    <w:rsid w:val="00AE26D6"/>
    <w:rsid w:val="00AE276E"/>
    <w:rsid w:val="00AE27D5"/>
    <w:rsid w:val="00AE283B"/>
    <w:rsid w:val="00AE2A5A"/>
    <w:rsid w:val="00AE2B4B"/>
    <w:rsid w:val="00AE2BAF"/>
    <w:rsid w:val="00AE2C18"/>
    <w:rsid w:val="00AE2CA8"/>
    <w:rsid w:val="00AE2D61"/>
    <w:rsid w:val="00AE2DE3"/>
    <w:rsid w:val="00AE2F80"/>
    <w:rsid w:val="00AE313E"/>
    <w:rsid w:val="00AE32D1"/>
    <w:rsid w:val="00AE32E6"/>
    <w:rsid w:val="00AE3536"/>
    <w:rsid w:val="00AE3615"/>
    <w:rsid w:val="00AE370F"/>
    <w:rsid w:val="00AE3816"/>
    <w:rsid w:val="00AE39C1"/>
    <w:rsid w:val="00AE3AF6"/>
    <w:rsid w:val="00AE3D94"/>
    <w:rsid w:val="00AE3E6C"/>
    <w:rsid w:val="00AE3EAE"/>
    <w:rsid w:val="00AE404F"/>
    <w:rsid w:val="00AE41FB"/>
    <w:rsid w:val="00AE4207"/>
    <w:rsid w:val="00AE432D"/>
    <w:rsid w:val="00AE44A2"/>
    <w:rsid w:val="00AE44BF"/>
    <w:rsid w:val="00AE450F"/>
    <w:rsid w:val="00AE454F"/>
    <w:rsid w:val="00AE4606"/>
    <w:rsid w:val="00AE4628"/>
    <w:rsid w:val="00AE465E"/>
    <w:rsid w:val="00AE47A9"/>
    <w:rsid w:val="00AE48E7"/>
    <w:rsid w:val="00AE4927"/>
    <w:rsid w:val="00AE4A2B"/>
    <w:rsid w:val="00AE4B0A"/>
    <w:rsid w:val="00AE4B76"/>
    <w:rsid w:val="00AE4B7B"/>
    <w:rsid w:val="00AE4B85"/>
    <w:rsid w:val="00AE4BD7"/>
    <w:rsid w:val="00AE4C8B"/>
    <w:rsid w:val="00AE4D59"/>
    <w:rsid w:val="00AE4D8C"/>
    <w:rsid w:val="00AE4DA4"/>
    <w:rsid w:val="00AE4F1A"/>
    <w:rsid w:val="00AE4FE8"/>
    <w:rsid w:val="00AE505E"/>
    <w:rsid w:val="00AE5083"/>
    <w:rsid w:val="00AE51DC"/>
    <w:rsid w:val="00AE51ED"/>
    <w:rsid w:val="00AE547E"/>
    <w:rsid w:val="00AE5537"/>
    <w:rsid w:val="00AE5648"/>
    <w:rsid w:val="00AE5692"/>
    <w:rsid w:val="00AE570E"/>
    <w:rsid w:val="00AE5769"/>
    <w:rsid w:val="00AE57C6"/>
    <w:rsid w:val="00AE5848"/>
    <w:rsid w:val="00AE58C6"/>
    <w:rsid w:val="00AE597A"/>
    <w:rsid w:val="00AE5B8B"/>
    <w:rsid w:val="00AE5D38"/>
    <w:rsid w:val="00AE5F68"/>
    <w:rsid w:val="00AE60CC"/>
    <w:rsid w:val="00AE620D"/>
    <w:rsid w:val="00AE6326"/>
    <w:rsid w:val="00AE641F"/>
    <w:rsid w:val="00AE6435"/>
    <w:rsid w:val="00AE644C"/>
    <w:rsid w:val="00AE64A0"/>
    <w:rsid w:val="00AE65A4"/>
    <w:rsid w:val="00AE65CD"/>
    <w:rsid w:val="00AE685C"/>
    <w:rsid w:val="00AE68AE"/>
    <w:rsid w:val="00AE68B1"/>
    <w:rsid w:val="00AE691E"/>
    <w:rsid w:val="00AE69B2"/>
    <w:rsid w:val="00AE6A42"/>
    <w:rsid w:val="00AE6C25"/>
    <w:rsid w:val="00AE6C3E"/>
    <w:rsid w:val="00AE6C9C"/>
    <w:rsid w:val="00AE6F9F"/>
    <w:rsid w:val="00AE708F"/>
    <w:rsid w:val="00AE715E"/>
    <w:rsid w:val="00AE718A"/>
    <w:rsid w:val="00AE71E0"/>
    <w:rsid w:val="00AE7243"/>
    <w:rsid w:val="00AE72EA"/>
    <w:rsid w:val="00AE7323"/>
    <w:rsid w:val="00AE73FE"/>
    <w:rsid w:val="00AE7571"/>
    <w:rsid w:val="00AE7587"/>
    <w:rsid w:val="00AE75FB"/>
    <w:rsid w:val="00AE7738"/>
    <w:rsid w:val="00AE77D1"/>
    <w:rsid w:val="00AE7835"/>
    <w:rsid w:val="00AE78E2"/>
    <w:rsid w:val="00AE796C"/>
    <w:rsid w:val="00AE7A68"/>
    <w:rsid w:val="00AE7A6E"/>
    <w:rsid w:val="00AE7A77"/>
    <w:rsid w:val="00AE7B16"/>
    <w:rsid w:val="00AE7D4B"/>
    <w:rsid w:val="00AE7E80"/>
    <w:rsid w:val="00AE7F4A"/>
    <w:rsid w:val="00AE7FAD"/>
    <w:rsid w:val="00AE7FF6"/>
    <w:rsid w:val="00AF0070"/>
    <w:rsid w:val="00AF0214"/>
    <w:rsid w:val="00AF0375"/>
    <w:rsid w:val="00AF0402"/>
    <w:rsid w:val="00AF056A"/>
    <w:rsid w:val="00AF05F1"/>
    <w:rsid w:val="00AF067E"/>
    <w:rsid w:val="00AF071A"/>
    <w:rsid w:val="00AF0A39"/>
    <w:rsid w:val="00AF0BBA"/>
    <w:rsid w:val="00AF0C75"/>
    <w:rsid w:val="00AF10A2"/>
    <w:rsid w:val="00AF1151"/>
    <w:rsid w:val="00AF1164"/>
    <w:rsid w:val="00AF117C"/>
    <w:rsid w:val="00AF11E6"/>
    <w:rsid w:val="00AF1234"/>
    <w:rsid w:val="00AF1366"/>
    <w:rsid w:val="00AF136C"/>
    <w:rsid w:val="00AF1376"/>
    <w:rsid w:val="00AF145A"/>
    <w:rsid w:val="00AF1514"/>
    <w:rsid w:val="00AF1696"/>
    <w:rsid w:val="00AF1789"/>
    <w:rsid w:val="00AF17F9"/>
    <w:rsid w:val="00AF18BA"/>
    <w:rsid w:val="00AF19BD"/>
    <w:rsid w:val="00AF1A5F"/>
    <w:rsid w:val="00AF1AD2"/>
    <w:rsid w:val="00AF1D1E"/>
    <w:rsid w:val="00AF1D82"/>
    <w:rsid w:val="00AF1E5C"/>
    <w:rsid w:val="00AF1EC7"/>
    <w:rsid w:val="00AF1F58"/>
    <w:rsid w:val="00AF2005"/>
    <w:rsid w:val="00AF2061"/>
    <w:rsid w:val="00AF21C7"/>
    <w:rsid w:val="00AF21F9"/>
    <w:rsid w:val="00AF22A5"/>
    <w:rsid w:val="00AF24E7"/>
    <w:rsid w:val="00AF25AF"/>
    <w:rsid w:val="00AF269B"/>
    <w:rsid w:val="00AF26AC"/>
    <w:rsid w:val="00AF2770"/>
    <w:rsid w:val="00AF27B8"/>
    <w:rsid w:val="00AF2866"/>
    <w:rsid w:val="00AF287C"/>
    <w:rsid w:val="00AF28DD"/>
    <w:rsid w:val="00AF29E5"/>
    <w:rsid w:val="00AF2AFD"/>
    <w:rsid w:val="00AF2B77"/>
    <w:rsid w:val="00AF2CB3"/>
    <w:rsid w:val="00AF3026"/>
    <w:rsid w:val="00AF310F"/>
    <w:rsid w:val="00AF3134"/>
    <w:rsid w:val="00AF31B9"/>
    <w:rsid w:val="00AF322D"/>
    <w:rsid w:val="00AF32A0"/>
    <w:rsid w:val="00AF33C1"/>
    <w:rsid w:val="00AF34E8"/>
    <w:rsid w:val="00AF3566"/>
    <w:rsid w:val="00AF37CC"/>
    <w:rsid w:val="00AF3982"/>
    <w:rsid w:val="00AF3987"/>
    <w:rsid w:val="00AF3A3C"/>
    <w:rsid w:val="00AF3A4C"/>
    <w:rsid w:val="00AF3AC2"/>
    <w:rsid w:val="00AF3B24"/>
    <w:rsid w:val="00AF3BB1"/>
    <w:rsid w:val="00AF3C03"/>
    <w:rsid w:val="00AF3C3F"/>
    <w:rsid w:val="00AF3F17"/>
    <w:rsid w:val="00AF4175"/>
    <w:rsid w:val="00AF41F2"/>
    <w:rsid w:val="00AF42A9"/>
    <w:rsid w:val="00AF4320"/>
    <w:rsid w:val="00AF43C2"/>
    <w:rsid w:val="00AF44C4"/>
    <w:rsid w:val="00AF47B9"/>
    <w:rsid w:val="00AF483A"/>
    <w:rsid w:val="00AF4845"/>
    <w:rsid w:val="00AF49FD"/>
    <w:rsid w:val="00AF4C42"/>
    <w:rsid w:val="00AF4C7F"/>
    <w:rsid w:val="00AF4CE5"/>
    <w:rsid w:val="00AF4DF4"/>
    <w:rsid w:val="00AF4EEE"/>
    <w:rsid w:val="00AF511C"/>
    <w:rsid w:val="00AF5178"/>
    <w:rsid w:val="00AF5352"/>
    <w:rsid w:val="00AF5436"/>
    <w:rsid w:val="00AF54C7"/>
    <w:rsid w:val="00AF54E2"/>
    <w:rsid w:val="00AF565C"/>
    <w:rsid w:val="00AF56B5"/>
    <w:rsid w:val="00AF5781"/>
    <w:rsid w:val="00AF580D"/>
    <w:rsid w:val="00AF5878"/>
    <w:rsid w:val="00AF588F"/>
    <w:rsid w:val="00AF5AE6"/>
    <w:rsid w:val="00AF5B80"/>
    <w:rsid w:val="00AF5B8C"/>
    <w:rsid w:val="00AF5CBB"/>
    <w:rsid w:val="00AF5E66"/>
    <w:rsid w:val="00AF5EB5"/>
    <w:rsid w:val="00AF5ECA"/>
    <w:rsid w:val="00AF5F1E"/>
    <w:rsid w:val="00AF6153"/>
    <w:rsid w:val="00AF6207"/>
    <w:rsid w:val="00AF6269"/>
    <w:rsid w:val="00AF630C"/>
    <w:rsid w:val="00AF6478"/>
    <w:rsid w:val="00AF65B6"/>
    <w:rsid w:val="00AF67B9"/>
    <w:rsid w:val="00AF6913"/>
    <w:rsid w:val="00AF694C"/>
    <w:rsid w:val="00AF6A35"/>
    <w:rsid w:val="00AF6AD1"/>
    <w:rsid w:val="00AF6B27"/>
    <w:rsid w:val="00AF6BA8"/>
    <w:rsid w:val="00AF6BC2"/>
    <w:rsid w:val="00AF6C02"/>
    <w:rsid w:val="00AF6C2B"/>
    <w:rsid w:val="00AF6D0D"/>
    <w:rsid w:val="00AF6D56"/>
    <w:rsid w:val="00AF6E14"/>
    <w:rsid w:val="00AF7019"/>
    <w:rsid w:val="00AF70B8"/>
    <w:rsid w:val="00AF7163"/>
    <w:rsid w:val="00AF7277"/>
    <w:rsid w:val="00AF727B"/>
    <w:rsid w:val="00AF72C9"/>
    <w:rsid w:val="00AF731C"/>
    <w:rsid w:val="00AF732A"/>
    <w:rsid w:val="00AF734B"/>
    <w:rsid w:val="00AF73A0"/>
    <w:rsid w:val="00AF73A7"/>
    <w:rsid w:val="00AF74E2"/>
    <w:rsid w:val="00AF7573"/>
    <w:rsid w:val="00AF7759"/>
    <w:rsid w:val="00AF7836"/>
    <w:rsid w:val="00AF7A65"/>
    <w:rsid w:val="00AF7AC6"/>
    <w:rsid w:val="00AF7D24"/>
    <w:rsid w:val="00B00079"/>
    <w:rsid w:val="00B0012A"/>
    <w:rsid w:val="00B0016C"/>
    <w:rsid w:val="00B0018D"/>
    <w:rsid w:val="00B0022F"/>
    <w:rsid w:val="00B0034F"/>
    <w:rsid w:val="00B003A4"/>
    <w:rsid w:val="00B004E9"/>
    <w:rsid w:val="00B0060C"/>
    <w:rsid w:val="00B006EF"/>
    <w:rsid w:val="00B0074E"/>
    <w:rsid w:val="00B0080F"/>
    <w:rsid w:val="00B0092C"/>
    <w:rsid w:val="00B0099D"/>
    <w:rsid w:val="00B00BAB"/>
    <w:rsid w:val="00B00C20"/>
    <w:rsid w:val="00B0112D"/>
    <w:rsid w:val="00B01197"/>
    <w:rsid w:val="00B011E6"/>
    <w:rsid w:val="00B01259"/>
    <w:rsid w:val="00B013B3"/>
    <w:rsid w:val="00B013EF"/>
    <w:rsid w:val="00B01430"/>
    <w:rsid w:val="00B01585"/>
    <w:rsid w:val="00B0159D"/>
    <w:rsid w:val="00B015B7"/>
    <w:rsid w:val="00B0169E"/>
    <w:rsid w:val="00B017E5"/>
    <w:rsid w:val="00B01858"/>
    <w:rsid w:val="00B0199F"/>
    <w:rsid w:val="00B01A5D"/>
    <w:rsid w:val="00B01A60"/>
    <w:rsid w:val="00B01A7B"/>
    <w:rsid w:val="00B01B27"/>
    <w:rsid w:val="00B01BA5"/>
    <w:rsid w:val="00B01BE8"/>
    <w:rsid w:val="00B01CA5"/>
    <w:rsid w:val="00B01D16"/>
    <w:rsid w:val="00B01EB8"/>
    <w:rsid w:val="00B01ECC"/>
    <w:rsid w:val="00B01F1D"/>
    <w:rsid w:val="00B01F2E"/>
    <w:rsid w:val="00B01FF9"/>
    <w:rsid w:val="00B0201F"/>
    <w:rsid w:val="00B02036"/>
    <w:rsid w:val="00B02061"/>
    <w:rsid w:val="00B020CA"/>
    <w:rsid w:val="00B0213A"/>
    <w:rsid w:val="00B0232C"/>
    <w:rsid w:val="00B0256C"/>
    <w:rsid w:val="00B026A3"/>
    <w:rsid w:val="00B026B0"/>
    <w:rsid w:val="00B0282A"/>
    <w:rsid w:val="00B0283E"/>
    <w:rsid w:val="00B02918"/>
    <w:rsid w:val="00B02A33"/>
    <w:rsid w:val="00B02A5F"/>
    <w:rsid w:val="00B02BC2"/>
    <w:rsid w:val="00B02BCC"/>
    <w:rsid w:val="00B02BEB"/>
    <w:rsid w:val="00B02C26"/>
    <w:rsid w:val="00B02E88"/>
    <w:rsid w:val="00B02EBC"/>
    <w:rsid w:val="00B02EFA"/>
    <w:rsid w:val="00B02F60"/>
    <w:rsid w:val="00B03043"/>
    <w:rsid w:val="00B030B7"/>
    <w:rsid w:val="00B030C5"/>
    <w:rsid w:val="00B030E6"/>
    <w:rsid w:val="00B031FB"/>
    <w:rsid w:val="00B034D6"/>
    <w:rsid w:val="00B035DE"/>
    <w:rsid w:val="00B03663"/>
    <w:rsid w:val="00B03676"/>
    <w:rsid w:val="00B03687"/>
    <w:rsid w:val="00B037E4"/>
    <w:rsid w:val="00B03850"/>
    <w:rsid w:val="00B038D6"/>
    <w:rsid w:val="00B0390F"/>
    <w:rsid w:val="00B03957"/>
    <w:rsid w:val="00B03973"/>
    <w:rsid w:val="00B03D9F"/>
    <w:rsid w:val="00B03E98"/>
    <w:rsid w:val="00B03FA2"/>
    <w:rsid w:val="00B03FC7"/>
    <w:rsid w:val="00B0406A"/>
    <w:rsid w:val="00B04116"/>
    <w:rsid w:val="00B04176"/>
    <w:rsid w:val="00B0417F"/>
    <w:rsid w:val="00B041A2"/>
    <w:rsid w:val="00B041FD"/>
    <w:rsid w:val="00B04207"/>
    <w:rsid w:val="00B04279"/>
    <w:rsid w:val="00B0438F"/>
    <w:rsid w:val="00B04405"/>
    <w:rsid w:val="00B045B0"/>
    <w:rsid w:val="00B04779"/>
    <w:rsid w:val="00B047D8"/>
    <w:rsid w:val="00B047E3"/>
    <w:rsid w:val="00B04834"/>
    <w:rsid w:val="00B04854"/>
    <w:rsid w:val="00B048AC"/>
    <w:rsid w:val="00B048E6"/>
    <w:rsid w:val="00B04909"/>
    <w:rsid w:val="00B04919"/>
    <w:rsid w:val="00B0496C"/>
    <w:rsid w:val="00B04A62"/>
    <w:rsid w:val="00B04AC1"/>
    <w:rsid w:val="00B04AD4"/>
    <w:rsid w:val="00B04AF2"/>
    <w:rsid w:val="00B04CCE"/>
    <w:rsid w:val="00B04CDD"/>
    <w:rsid w:val="00B04D84"/>
    <w:rsid w:val="00B04DE1"/>
    <w:rsid w:val="00B04E6D"/>
    <w:rsid w:val="00B05089"/>
    <w:rsid w:val="00B050D4"/>
    <w:rsid w:val="00B051BF"/>
    <w:rsid w:val="00B052F2"/>
    <w:rsid w:val="00B05333"/>
    <w:rsid w:val="00B0533C"/>
    <w:rsid w:val="00B05396"/>
    <w:rsid w:val="00B053EB"/>
    <w:rsid w:val="00B054E6"/>
    <w:rsid w:val="00B054F9"/>
    <w:rsid w:val="00B057AF"/>
    <w:rsid w:val="00B0593C"/>
    <w:rsid w:val="00B0598C"/>
    <w:rsid w:val="00B05B25"/>
    <w:rsid w:val="00B05BB0"/>
    <w:rsid w:val="00B05E0D"/>
    <w:rsid w:val="00B05E91"/>
    <w:rsid w:val="00B05EAF"/>
    <w:rsid w:val="00B05EB2"/>
    <w:rsid w:val="00B05F69"/>
    <w:rsid w:val="00B05FFC"/>
    <w:rsid w:val="00B060CA"/>
    <w:rsid w:val="00B06204"/>
    <w:rsid w:val="00B062D8"/>
    <w:rsid w:val="00B06492"/>
    <w:rsid w:val="00B064DB"/>
    <w:rsid w:val="00B0660D"/>
    <w:rsid w:val="00B0682D"/>
    <w:rsid w:val="00B06843"/>
    <w:rsid w:val="00B06888"/>
    <w:rsid w:val="00B0693A"/>
    <w:rsid w:val="00B0699D"/>
    <w:rsid w:val="00B069D7"/>
    <w:rsid w:val="00B06B11"/>
    <w:rsid w:val="00B06B56"/>
    <w:rsid w:val="00B06C6E"/>
    <w:rsid w:val="00B06DA2"/>
    <w:rsid w:val="00B06E70"/>
    <w:rsid w:val="00B06E79"/>
    <w:rsid w:val="00B07009"/>
    <w:rsid w:val="00B070AC"/>
    <w:rsid w:val="00B07128"/>
    <w:rsid w:val="00B07172"/>
    <w:rsid w:val="00B0727F"/>
    <w:rsid w:val="00B072D2"/>
    <w:rsid w:val="00B07306"/>
    <w:rsid w:val="00B0732F"/>
    <w:rsid w:val="00B07646"/>
    <w:rsid w:val="00B0766C"/>
    <w:rsid w:val="00B077A6"/>
    <w:rsid w:val="00B077F1"/>
    <w:rsid w:val="00B07825"/>
    <w:rsid w:val="00B079F5"/>
    <w:rsid w:val="00B07AF9"/>
    <w:rsid w:val="00B07B5F"/>
    <w:rsid w:val="00B07C73"/>
    <w:rsid w:val="00B07CA6"/>
    <w:rsid w:val="00B07D4A"/>
    <w:rsid w:val="00B07DA7"/>
    <w:rsid w:val="00B07DB9"/>
    <w:rsid w:val="00B07EB6"/>
    <w:rsid w:val="00B07EBC"/>
    <w:rsid w:val="00B07FE1"/>
    <w:rsid w:val="00B10050"/>
    <w:rsid w:val="00B1006F"/>
    <w:rsid w:val="00B100E8"/>
    <w:rsid w:val="00B1017C"/>
    <w:rsid w:val="00B101E3"/>
    <w:rsid w:val="00B10268"/>
    <w:rsid w:val="00B102CC"/>
    <w:rsid w:val="00B104A6"/>
    <w:rsid w:val="00B104D0"/>
    <w:rsid w:val="00B105C7"/>
    <w:rsid w:val="00B107E0"/>
    <w:rsid w:val="00B10836"/>
    <w:rsid w:val="00B10880"/>
    <w:rsid w:val="00B1091E"/>
    <w:rsid w:val="00B10BAD"/>
    <w:rsid w:val="00B10CF7"/>
    <w:rsid w:val="00B10DD8"/>
    <w:rsid w:val="00B10E5D"/>
    <w:rsid w:val="00B11053"/>
    <w:rsid w:val="00B11129"/>
    <w:rsid w:val="00B1127C"/>
    <w:rsid w:val="00B11432"/>
    <w:rsid w:val="00B114F5"/>
    <w:rsid w:val="00B115D1"/>
    <w:rsid w:val="00B115EA"/>
    <w:rsid w:val="00B117E3"/>
    <w:rsid w:val="00B117FB"/>
    <w:rsid w:val="00B11932"/>
    <w:rsid w:val="00B11B5B"/>
    <w:rsid w:val="00B11BA6"/>
    <w:rsid w:val="00B11D9D"/>
    <w:rsid w:val="00B11EFF"/>
    <w:rsid w:val="00B11F0A"/>
    <w:rsid w:val="00B11F83"/>
    <w:rsid w:val="00B12087"/>
    <w:rsid w:val="00B120FB"/>
    <w:rsid w:val="00B12288"/>
    <w:rsid w:val="00B12330"/>
    <w:rsid w:val="00B123F0"/>
    <w:rsid w:val="00B12411"/>
    <w:rsid w:val="00B12563"/>
    <w:rsid w:val="00B12620"/>
    <w:rsid w:val="00B12714"/>
    <w:rsid w:val="00B1276C"/>
    <w:rsid w:val="00B12851"/>
    <w:rsid w:val="00B128D5"/>
    <w:rsid w:val="00B129D9"/>
    <w:rsid w:val="00B12B5E"/>
    <w:rsid w:val="00B12C60"/>
    <w:rsid w:val="00B12CB9"/>
    <w:rsid w:val="00B12D40"/>
    <w:rsid w:val="00B12D8D"/>
    <w:rsid w:val="00B12DA2"/>
    <w:rsid w:val="00B12ED2"/>
    <w:rsid w:val="00B12F9A"/>
    <w:rsid w:val="00B12F9F"/>
    <w:rsid w:val="00B13102"/>
    <w:rsid w:val="00B13115"/>
    <w:rsid w:val="00B1329E"/>
    <w:rsid w:val="00B1331A"/>
    <w:rsid w:val="00B1350E"/>
    <w:rsid w:val="00B1354E"/>
    <w:rsid w:val="00B136E4"/>
    <w:rsid w:val="00B13887"/>
    <w:rsid w:val="00B138CE"/>
    <w:rsid w:val="00B139FE"/>
    <w:rsid w:val="00B13A8F"/>
    <w:rsid w:val="00B13BC4"/>
    <w:rsid w:val="00B13BF2"/>
    <w:rsid w:val="00B13D48"/>
    <w:rsid w:val="00B13D60"/>
    <w:rsid w:val="00B13DF7"/>
    <w:rsid w:val="00B13E6F"/>
    <w:rsid w:val="00B13EDA"/>
    <w:rsid w:val="00B14544"/>
    <w:rsid w:val="00B146DE"/>
    <w:rsid w:val="00B14793"/>
    <w:rsid w:val="00B147CF"/>
    <w:rsid w:val="00B14825"/>
    <w:rsid w:val="00B14829"/>
    <w:rsid w:val="00B14937"/>
    <w:rsid w:val="00B14B2D"/>
    <w:rsid w:val="00B14C5C"/>
    <w:rsid w:val="00B14F02"/>
    <w:rsid w:val="00B150BE"/>
    <w:rsid w:val="00B15152"/>
    <w:rsid w:val="00B1525C"/>
    <w:rsid w:val="00B15269"/>
    <w:rsid w:val="00B154A6"/>
    <w:rsid w:val="00B15710"/>
    <w:rsid w:val="00B15712"/>
    <w:rsid w:val="00B15876"/>
    <w:rsid w:val="00B158C3"/>
    <w:rsid w:val="00B15901"/>
    <w:rsid w:val="00B1594D"/>
    <w:rsid w:val="00B15A2E"/>
    <w:rsid w:val="00B15B30"/>
    <w:rsid w:val="00B15B37"/>
    <w:rsid w:val="00B15BB7"/>
    <w:rsid w:val="00B15C44"/>
    <w:rsid w:val="00B15C5F"/>
    <w:rsid w:val="00B15C75"/>
    <w:rsid w:val="00B15C77"/>
    <w:rsid w:val="00B15C90"/>
    <w:rsid w:val="00B15E3E"/>
    <w:rsid w:val="00B15E70"/>
    <w:rsid w:val="00B16060"/>
    <w:rsid w:val="00B1608B"/>
    <w:rsid w:val="00B164A4"/>
    <w:rsid w:val="00B1662E"/>
    <w:rsid w:val="00B1663B"/>
    <w:rsid w:val="00B16677"/>
    <w:rsid w:val="00B1668B"/>
    <w:rsid w:val="00B166DF"/>
    <w:rsid w:val="00B16712"/>
    <w:rsid w:val="00B16774"/>
    <w:rsid w:val="00B1677F"/>
    <w:rsid w:val="00B16902"/>
    <w:rsid w:val="00B16B1A"/>
    <w:rsid w:val="00B16B20"/>
    <w:rsid w:val="00B16BC3"/>
    <w:rsid w:val="00B16CD3"/>
    <w:rsid w:val="00B16CF2"/>
    <w:rsid w:val="00B17142"/>
    <w:rsid w:val="00B17262"/>
    <w:rsid w:val="00B17286"/>
    <w:rsid w:val="00B172C1"/>
    <w:rsid w:val="00B17343"/>
    <w:rsid w:val="00B1739B"/>
    <w:rsid w:val="00B17447"/>
    <w:rsid w:val="00B1749D"/>
    <w:rsid w:val="00B174F8"/>
    <w:rsid w:val="00B17500"/>
    <w:rsid w:val="00B17586"/>
    <w:rsid w:val="00B175C6"/>
    <w:rsid w:val="00B1765F"/>
    <w:rsid w:val="00B176A8"/>
    <w:rsid w:val="00B176B7"/>
    <w:rsid w:val="00B176FB"/>
    <w:rsid w:val="00B17739"/>
    <w:rsid w:val="00B178AB"/>
    <w:rsid w:val="00B17B6F"/>
    <w:rsid w:val="00B17D30"/>
    <w:rsid w:val="00B17D43"/>
    <w:rsid w:val="00B17D4A"/>
    <w:rsid w:val="00B17DE7"/>
    <w:rsid w:val="00B17E9A"/>
    <w:rsid w:val="00B17EC3"/>
    <w:rsid w:val="00B17F2E"/>
    <w:rsid w:val="00B17F59"/>
    <w:rsid w:val="00B202BC"/>
    <w:rsid w:val="00B2030E"/>
    <w:rsid w:val="00B2055C"/>
    <w:rsid w:val="00B205C0"/>
    <w:rsid w:val="00B20666"/>
    <w:rsid w:val="00B20B24"/>
    <w:rsid w:val="00B20B54"/>
    <w:rsid w:val="00B20B99"/>
    <w:rsid w:val="00B20BAF"/>
    <w:rsid w:val="00B20BC7"/>
    <w:rsid w:val="00B20C35"/>
    <w:rsid w:val="00B20DDD"/>
    <w:rsid w:val="00B20F51"/>
    <w:rsid w:val="00B20F5F"/>
    <w:rsid w:val="00B20F65"/>
    <w:rsid w:val="00B2100C"/>
    <w:rsid w:val="00B210AF"/>
    <w:rsid w:val="00B21153"/>
    <w:rsid w:val="00B211D5"/>
    <w:rsid w:val="00B21206"/>
    <w:rsid w:val="00B2121B"/>
    <w:rsid w:val="00B2133A"/>
    <w:rsid w:val="00B2147D"/>
    <w:rsid w:val="00B214BB"/>
    <w:rsid w:val="00B21653"/>
    <w:rsid w:val="00B21818"/>
    <w:rsid w:val="00B218A8"/>
    <w:rsid w:val="00B21C69"/>
    <w:rsid w:val="00B21C8F"/>
    <w:rsid w:val="00B21CF5"/>
    <w:rsid w:val="00B21D84"/>
    <w:rsid w:val="00B21F73"/>
    <w:rsid w:val="00B220ED"/>
    <w:rsid w:val="00B22141"/>
    <w:rsid w:val="00B22174"/>
    <w:rsid w:val="00B221F9"/>
    <w:rsid w:val="00B222F6"/>
    <w:rsid w:val="00B2233E"/>
    <w:rsid w:val="00B223B5"/>
    <w:rsid w:val="00B224C0"/>
    <w:rsid w:val="00B2259C"/>
    <w:rsid w:val="00B226E3"/>
    <w:rsid w:val="00B227F5"/>
    <w:rsid w:val="00B227F7"/>
    <w:rsid w:val="00B22870"/>
    <w:rsid w:val="00B2298F"/>
    <w:rsid w:val="00B22A43"/>
    <w:rsid w:val="00B22CC9"/>
    <w:rsid w:val="00B22CED"/>
    <w:rsid w:val="00B22E25"/>
    <w:rsid w:val="00B22E99"/>
    <w:rsid w:val="00B2307C"/>
    <w:rsid w:val="00B23133"/>
    <w:rsid w:val="00B23312"/>
    <w:rsid w:val="00B23390"/>
    <w:rsid w:val="00B23427"/>
    <w:rsid w:val="00B234E0"/>
    <w:rsid w:val="00B2362A"/>
    <w:rsid w:val="00B2368A"/>
    <w:rsid w:val="00B2377B"/>
    <w:rsid w:val="00B2378D"/>
    <w:rsid w:val="00B23914"/>
    <w:rsid w:val="00B23B31"/>
    <w:rsid w:val="00B23B3B"/>
    <w:rsid w:val="00B23C86"/>
    <w:rsid w:val="00B23CA0"/>
    <w:rsid w:val="00B23E15"/>
    <w:rsid w:val="00B23F68"/>
    <w:rsid w:val="00B23F6D"/>
    <w:rsid w:val="00B23F75"/>
    <w:rsid w:val="00B24122"/>
    <w:rsid w:val="00B24196"/>
    <w:rsid w:val="00B24311"/>
    <w:rsid w:val="00B24370"/>
    <w:rsid w:val="00B24508"/>
    <w:rsid w:val="00B2454F"/>
    <w:rsid w:val="00B246DF"/>
    <w:rsid w:val="00B24775"/>
    <w:rsid w:val="00B24780"/>
    <w:rsid w:val="00B24868"/>
    <w:rsid w:val="00B248D8"/>
    <w:rsid w:val="00B248FA"/>
    <w:rsid w:val="00B249D6"/>
    <w:rsid w:val="00B24BEC"/>
    <w:rsid w:val="00B24E31"/>
    <w:rsid w:val="00B24E7B"/>
    <w:rsid w:val="00B24E83"/>
    <w:rsid w:val="00B24F00"/>
    <w:rsid w:val="00B24FFB"/>
    <w:rsid w:val="00B2509C"/>
    <w:rsid w:val="00B2517B"/>
    <w:rsid w:val="00B251B4"/>
    <w:rsid w:val="00B251EC"/>
    <w:rsid w:val="00B25409"/>
    <w:rsid w:val="00B254BC"/>
    <w:rsid w:val="00B2561F"/>
    <w:rsid w:val="00B256B4"/>
    <w:rsid w:val="00B25741"/>
    <w:rsid w:val="00B257D8"/>
    <w:rsid w:val="00B258B1"/>
    <w:rsid w:val="00B259D2"/>
    <w:rsid w:val="00B259D5"/>
    <w:rsid w:val="00B259FA"/>
    <w:rsid w:val="00B25AEA"/>
    <w:rsid w:val="00B25B10"/>
    <w:rsid w:val="00B25BBE"/>
    <w:rsid w:val="00B25C07"/>
    <w:rsid w:val="00B25D3C"/>
    <w:rsid w:val="00B25FE3"/>
    <w:rsid w:val="00B261D4"/>
    <w:rsid w:val="00B2621D"/>
    <w:rsid w:val="00B2625E"/>
    <w:rsid w:val="00B262F8"/>
    <w:rsid w:val="00B26314"/>
    <w:rsid w:val="00B26382"/>
    <w:rsid w:val="00B263EE"/>
    <w:rsid w:val="00B263FE"/>
    <w:rsid w:val="00B265EF"/>
    <w:rsid w:val="00B266A1"/>
    <w:rsid w:val="00B26742"/>
    <w:rsid w:val="00B2676A"/>
    <w:rsid w:val="00B2677D"/>
    <w:rsid w:val="00B26A3B"/>
    <w:rsid w:val="00B26BA9"/>
    <w:rsid w:val="00B26C84"/>
    <w:rsid w:val="00B26DC4"/>
    <w:rsid w:val="00B26E3E"/>
    <w:rsid w:val="00B26ED2"/>
    <w:rsid w:val="00B26F06"/>
    <w:rsid w:val="00B26F32"/>
    <w:rsid w:val="00B26F9A"/>
    <w:rsid w:val="00B27098"/>
    <w:rsid w:val="00B272E9"/>
    <w:rsid w:val="00B273AE"/>
    <w:rsid w:val="00B274B6"/>
    <w:rsid w:val="00B275C5"/>
    <w:rsid w:val="00B2762A"/>
    <w:rsid w:val="00B2776B"/>
    <w:rsid w:val="00B27785"/>
    <w:rsid w:val="00B278ED"/>
    <w:rsid w:val="00B27B1E"/>
    <w:rsid w:val="00B27B6F"/>
    <w:rsid w:val="00B27D1F"/>
    <w:rsid w:val="00B27D61"/>
    <w:rsid w:val="00B27DEF"/>
    <w:rsid w:val="00B27F5B"/>
    <w:rsid w:val="00B30015"/>
    <w:rsid w:val="00B3002D"/>
    <w:rsid w:val="00B30038"/>
    <w:rsid w:val="00B300A5"/>
    <w:rsid w:val="00B300B1"/>
    <w:rsid w:val="00B300D2"/>
    <w:rsid w:val="00B300EE"/>
    <w:rsid w:val="00B30162"/>
    <w:rsid w:val="00B3017E"/>
    <w:rsid w:val="00B3020A"/>
    <w:rsid w:val="00B3026C"/>
    <w:rsid w:val="00B302AD"/>
    <w:rsid w:val="00B303FD"/>
    <w:rsid w:val="00B305E0"/>
    <w:rsid w:val="00B30666"/>
    <w:rsid w:val="00B30703"/>
    <w:rsid w:val="00B30726"/>
    <w:rsid w:val="00B30990"/>
    <w:rsid w:val="00B30A02"/>
    <w:rsid w:val="00B30A5E"/>
    <w:rsid w:val="00B30AA7"/>
    <w:rsid w:val="00B30AE9"/>
    <w:rsid w:val="00B30B57"/>
    <w:rsid w:val="00B30BD7"/>
    <w:rsid w:val="00B30CDA"/>
    <w:rsid w:val="00B30DF6"/>
    <w:rsid w:val="00B30E25"/>
    <w:rsid w:val="00B30E7C"/>
    <w:rsid w:val="00B30E85"/>
    <w:rsid w:val="00B30EA5"/>
    <w:rsid w:val="00B30F64"/>
    <w:rsid w:val="00B3119C"/>
    <w:rsid w:val="00B311B2"/>
    <w:rsid w:val="00B31249"/>
    <w:rsid w:val="00B312D6"/>
    <w:rsid w:val="00B3137A"/>
    <w:rsid w:val="00B314CC"/>
    <w:rsid w:val="00B314D2"/>
    <w:rsid w:val="00B31563"/>
    <w:rsid w:val="00B3156D"/>
    <w:rsid w:val="00B316D8"/>
    <w:rsid w:val="00B317BD"/>
    <w:rsid w:val="00B31907"/>
    <w:rsid w:val="00B31960"/>
    <w:rsid w:val="00B31AD3"/>
    <w:rsid w:val="00B31B42"/>
    <w:rsid w:val="00B31B51"/>
    <w:rsid w:val="00B31BCC"/>
    <w:rsid w:val="00B31C68"/>
    <w:rsid w:val="00B31CDD"/>
    <w:rsid w:val="00B31D3C"/>
    <w:rsid w:val="00B31DB4"/>
    <w:rsid w:val="00B31DC6"/>
    <w:rsid w:val="00B31F63"/>
    <w:rsid w:val="00B31F83"/>
    <w:rsid w:val="00B321A4"/>
    <w:rsid w:val="00B321C8"/>
    <w:rsid w:val="00B3232F"/>
    <w:rsid w:val="00B32345"/>
    <w:rsid w:val="00B323BC"/>
    <w:rsid w:val="00B32456"/>
    <w:rsid w:val="00B32547"/>
    <w:rsid w:val="00B3257B"/>
    <w:rsid w:val="00B326DA"/>
    <w:rsid w:val="00B3275B"/>
    <w:rsid w:val="00B327A8"/>
    <w:rsid w:val="00B32AD7"/>
    <w:rsid w:val="00B32BC2"/>
    <w:rsid w:val="00B32D56"/>
    <w:rsid w:val="00B32D81"/>
    <w:rsid w:val="00B32E24"/>
    <w:rsid w:val="00B33099"/>
    <w:rsid w:val="00B330CA"/>
    <w:rsid w:val="00B33143"/>
    <w:rsid w:val="00B33192"/>
    <w:rsid w:val="00B331ED"/>
    <w:rsid w:val="00B3343E"/>
    <w:rsid w:val="00B33459"/>
    <w:rsid w:val="00B33522"/>
    <w:rsid w:val="00B336E9"/>
    <w:rsid w:val="00B336F5"/>
    <w:rsid w:val="00B33789"/>
    <w:rsid w:val="00B3385F"/>
    <w:rsid w:val="00B3386B"/>
    <w:rsid w:val="00B33ABC"/>
    <w:rsid w:val="00B33B60"/>
    <w:rsid w:val="00B33C8D"/>
    <w:rsid w:val="00B33E48"/>
    <w:rsid w:val="00B33EF8"/>
    <w:rsid w:val="00B34100"/>
    <w:rsid w:val="00B3439B"/>
    <w:rsid w:val="00B344C1"/>
    <w:rsid w:val="00B347A0"/>
    <w:rsid w:val="00B348AA"/>
    <w:rsid w:val="00B349E4"/>
    <w:rsid w:val="00B34A18"/>
    <w:rsid w:val="00B34B54"/>
    <w:rsid w:val="00B34D62"/>
    <w:rsid w:val="00B34F01"/>
    <w:rsid w:val="00B34F8B"/>
    <w:rsid w:val="00B34FC4"/>
    <w:rsid w:val="00B34FF6"/>
    <w:rsid w:val="00B35273"/>
    <w:rsid w:val="00B35316"/>
    <w:rsid w:val="00B3543A"/>
    <w:rsid w:val="00B3545C"/>
    <w:rsid w:val="00B35541"/>
    <w:rsid w:val="00B355BF"/>
    <w:rsid w:val="00B35705"/>
    <w:rsid w:val="00B35723"/>
    <w:rsid w:val="00B3596A"/>
    <w:rsid w:val="00B35A13"/>
    <w:rsid w:val="00B35A2E"/>
    <w:rsid w:val="00B35A3F"/>
    <w:rsid w:val="00B35A6F"/>
    <w:rsid w:val="00B35AFE"/>
    <w:rsid w:val="00B35BE0"/>
    <w:rsid w:val="00B35CB7"/>
    <w:rsid w:val="00B35D25"/>
    <w:rsid w:val="00B35D7E"/>
    <w:rsid w:val="00B35ECC"/>
    <w:rsid w:val="00B35FE7"/>
    <w:rsid w:val="00B3603C"/>
    <w:rsid w:val="00B360D1"/>
    <w:rsid w:val="00B36250"/>
    <w:rsid w:val="00B36258"/>
    <w:rsid w:val="00B36361"/>
    <w:rsid w:val="00B363DC"/>
    <w:rsid w:val="00B364F5"/>
    <w:rsid w:val="00B36546"/>
    <w:rsid w:val="00B367B5"/>
    <w:rsid w:val="00B369F7"/>
    <w:rsid w:val="00B36A62"/>
    <w:rsid w:val="00B36B18"/>
    <w:rsid w:val="00B36C71"/>
    <w:rsid w:val="00B36CD7"/>
    <w:rsid w:val="00B36CEA"/>
    <w:rsid w:val="00B36D9E"/>
    <w:rsid w:val="00B36DFF"/>
    <w:rsid w:val="00B36FD2"/>
    <w:rsid w:val="00B3719B"/>
    <w:rsid w:val="00B37234"/>
    <w:rsid w:val="00B37263"/>
    <w:rsid w:val="00B37267"/>
    <w:rsid w:val="00B372F9"/>
    <w:rsid w:val="00B3731F"/>
    <w:rsid w:val="00B3732E"/>
    <w:rsid w:val="00B37377"/>
    <w:rsid w:val="00B373B2"/>
    <w:rsid w:val="00B373D8"/>
    <w:rsid w:val="00B37466"/>
    <w:rsid w:val="00B3749D"/>
    <w:rsid w:val="00B37504"/>
    <w:rsid w:val="00B37817"/>
    <w:rsid w:val="00B37895"/>
    <w:rsid w:val="00B379DB"/>
    <w:rsid w:val="00B37A7E"/>
    <w:rsid w:val="00B37B1F"/>
    <w:rsid w:val="00B37B69"/>
    <w:rsid w:val="00B37BA5"/>
    <w:rsid w:val="00B37BD1"/>
    <w:rsid w:val="00B37BD8"/>
    <w:rsid w:val="00B37D0C"/>
    <w:rsid w:val="00B37D19"/>
    <w:rsid w:val="00B40058"/>
    <w:rsid w:val="00B40085"/>
    <w:rsid w:val="00B400B5"/>
    <w:rsid w:val="00B400D5"/>
    <w:rsid w:val="00B40149"/>
    <w:rsid w:val="00B40297"/>
    <w:rsid w:val="00B40310"/>
    <w:rsid w:val="00B403B4"/>
    <w:rsid w:val="00B403C5"/>
    <w:rsid w:val="00B40402"/>
    <w:rsid w:val="00B40410"/>
    <w:rsid w:val="00B404D4"/>
    <w:rsid w:val="00B40687"/>
    <w:rsid w:val="00B40744"/>
    <w:rsid w:val="00B40955"/>
    <w:rsid w:val="00B40978"/>
    <w:rsid w:val="00B40A01"/>
    <w:rsid w:val="00B40AC8"/>
    <w:rsid w:val="00B40ADB"/>
    <w:rsid w:val="00B40AFE"/>
    <w:rsid w:val="00B40BBD"/>
    <w:rsid w:val="00B40BFB"/>
    <w:rsid w:val="00B40C80"/>
    <w:rsid w:val="00B40D50"/>
    <w:rsid w:val="00B40D54"/>
    <w:rsid w:val="00B40E18"/>
    <w:rsid w:val="00B40EF0"/>
    <w:rsid w:val="00B40F26"/>
    <w:rsid w:val="00B40F46"/>
    <w:rsid w:val="00B40F7B"/>
    <w:rsid w:val="00B40FB0"/>
    <w:rsid w:val="00B40FE2"/>
    <w:rsid w:val="00B41013"/>
    <w:rsid w:val="00B4120E"/>
    <w:rsid w:val="00B41356"/>
    <w:rsid w:val="00B41377"/>
    <w:rsid w:val="00B4140F"/>
    <w:rsid w:val="00B414BA"/>
    <w:rsid w:val="00B41572"/>
    <w:rsid w:val="00B41573"/>
    <w:rsid w:val="00B418F3"/>
    <w:rsid w:val="00B41A8D"/>
    <w:rsid w:val="00B41A9E"/>
    <w:rsid w:val="00B41C25"/>
    <w:rsid w:val="00B41C72"/>
    <w:rsid w:val="00B41CAF"/>
    <w:rsid w:val="00B41E46"/>
    <w:rsid w:val="00B41F0F"/>
    <w:rsid w:val="00B420F8"/>
    <w:rsid w:val="00B421D0"/>
    <w:rsid w:val="00B422B5"/>
    <w:rsid w:val="00B4237D"/>
    <w:rsid w:val="00B42450"/>
    <w:rsid w:val="00B424CD"/>
    <w:rsid w:val="00B42543"/>
    <w:rsid w:val="00B4281B"/>
    <w:rsid w:val="00B42955"/>
    <w:rsid w:val="00B42ABD"/>
    <w:rsid w:val="00B42B0C"/>
    <w:rsid w:val="00B42B25"/>
    <w:rsid w:val="00B42B29"/>
    <w:rsid w:val="00B42B31"/>
    <w:rsid w:val="00B42C8B"/>
    <w:rsid w:val="00B42CAD"/>
    <w:rsid w:val="00B42E6E"/>
    <w:rsid w:val="00B42EF3"/>
    <w:rsid w:val="00B42FA4"/>
    <w:rsid w:val="00B43088"/>
    <w:rsid w:val="00B43093"/>
    <w:rsid w:val="00B4310B"/>
    <w:rsid w:val="00B43111"/>
    <w:rsid w:val="00B43192"/>
    <w:rsid w:val="00B431D0"/>
    <w:rsid w:val="00B432ED"/>
    <w:rsid w:val="00B433F4"/>
    <w:rsid w:val="00B43534"/>
    <w:rsid w:val="00B435A3"/>
    <w:rsid w:val="00B43631"/>
    <w:rsid w:val="00B43654"/>
    <w:rsid w:val="00B438C4"/>
    <w:rsid w:val="00B4392F"/>
    <w:rsid w:val="00B43A00"/>
    <w:rsid w:val="00B43BEA"/>
    <w:rsid w:val="00B43C80"/>
    <w:rsid w:val="00B43CEF"/>
    <w:rsid w:val="00B43EF6"/>
    <w:rsid w:val="00B43F4D"/>
    <w:rsid w:val="00B43FAE"/>
    <w:rsid w:val="00B43FDF"/>
    <w:rsid w:val="00B44226"/>
    <w:rsid w:val="00B442EF"/>
    <w:rsid w:val="00B44432"/>
    <w:rsid w:val="00B4446A"/>
    <w:rsid w:val="00B4450C"/>
    <w:rsid w:val="00B44627"/>
    <w:rsid w:val="00B44655"/>
    <w:rsid w:val="00B447B5"/>
    <w:rsid w:val="00B4482D"/>
    <w:rsid w:val="00B4487C"/>
    <w:rsid w:val="00B44956"/>
    <w:rsid w:val="00B44987"/>
    <w:rsid w:val="00B449F5"/>
    <w:rsid w:val="00B44E1F"/>
    <w:rsid w:val="00B44E43"/>
    <w:rsid w:val="00B44E4B"/>
    <w:rsid w:val="00B44EDF"/>
    <w:rsid w:val="00B44F0F"/>
    <w:rsid w:val="00B44F6E"/>
    <w:rsid w:val="00B44F9F"/>
    <w:rsid w:val="00B451CA"/>
    <w:rsid w:val="00B45290"/>
    <w:rsid w:val="00B453AB"/>
    <w:rsid w:val="00B45661"/>
    <w:rsid w:val="00B457BA"/>
    <w:rsid w:val="00B458D3"/>
    <w:rsid w:val="00B45AE3"/>
    <w:rsid w:val="00B45BAC"/>
    <w:rsid w:val="00B45BD8"/>
    <w:rsid w:val="00B45CD5"/>
    <w:rsid w:val="00B45EC9"/>
    <w:rsid w:val="00B45FD0"/>
    <w:rsid w:val="00B4600F"/>
    <w:rsid w:val="00B46104"/>
    <w:rsid w:val="00B46108"/>
    <w:rsid w:val="00B4610A"/>
    <w:rsid w:val="00B46196"/>
    <w:rsid w:val="00B46284"/>
    <w:rsid w:val="00B46335"/>
    <w:rsid w:val="00B46365"/>
    <w:rsid w:val="00B46372"/>
    <w:rsid w:val="00B464CF"/>
    <w:rsid w:val="00B4657F"/>
    <w:rsid w:val="00B465F8"/>
    <w:rsid w:val="00B466FF"/>
    <w:rsid w:val="00B46BEC"/>
    <w:rsid w:val="00B46C1C"/>
    <w:rsid w:val="00B46D41"/>
    <w:rsid w:val="00B46E07"/>
    <w:rsid w:val="00B46F22"/>
    <w:rsid w:val="00B47014"/>
    <w:rsid w:val="00B47173"/>
    <w:rsid w:val="00B471FF"/>
    <w:rsid w:val="00B4772E"/>
    <w:rsid w:val="00B47739"/>
    <w:rsid w:val="00B4783E"/>
    <w:rsid w:val="00B47939"/>
    <w:rsid w:val="00B47957"/>
    <w:rsid w:val="00B47AB7"/>
    <w:rsid w:val="00B47D23"/>
    <w:rsid w:val="00B47D29"/>
    <w:rsid w:val="00B47E9A"/>
    <w:rsid w:val="00B47F06"/>
    <w:rsid w:val="00B47F3D"/>
    <w:rsid w:val="00B47F59"/>
    <w:rsid w:val="00B50020"/>
    <w:rsid w:val="00B500DA"/>
    <w:rsid w:val="00B50103"/>
    <w:rsid w:val="00B501F5"/>
    <w:rsid w:val="00B50200"/>
    <w:rsid w:val="00B502F0"/>
    <w:rsid w:val="00B5030F"/>
    <w:rsid w:val="00B50469"/>
    <w:rsid w:val="00B504C4"/>
    <w:rsid w:val="00B50520"/>
    <w:rsid w:val="00B50593"/>
    <w:rsid w:val="00B507AE"/>
    <w:rsid w:val="00B50804"/>
    <w:rsid w:val="00B50938"/>
    <w:rsid w:val="00B509A5"/>
    <w:rsid w:val="00B50B8A"/>
    <w:rsid w:val="00B50BD4"/>
    <w:rsid w:val="00B50C53"/>
    <w:rsid w:val="00B50FF8"/>
    <w:rsid w:val="00B50FFF"/>
    <w:rsid w:val="00B5135C"/>
    <w:rsid w:val="00B514A8"/>
    <w:rsid w:val="00B515C8"/>
    <w:rsid w:val="00B51775"/>
    <w:rsid w:val="00B51812"/>
    <w:rsid w:val="00B518EF"/>
    <w:rsid w:val="00B51963"/>
    <w:rsid w:val="00B5196C"/>
    <w:rsid w:val="00B51AD1"/>
    <w:rsid w:val="00B51C9C"/>
    <w:rsid w:val="00B51E3C"/>
    <w:rsid w:val="00B51E69"/>
    <w:rsid w:val="00B51F3D"/>
    <w:rsid w:val="00B51FDA"/>
    <w:rsid w:val="00B5207C"/>
    <w:rsid w:val="00B520AB"/>
    <w:rsid w:val="00B521E8"/>
    <w:rsid w:val="00B521EC"/>
    <w:rsid w:val="00B5222C"/>
    <w:rsid w:val="00B52392"/>
    <w:rsid w:val="00B524FC"/>
    <w:rsid w:val="00B5253F"/>
    <w:rsid w:val="00B52625"/>
    <w:rsid w:val="00B52628"/>
    <w:rsid w:val="00B52773"/>
    <w:rsid w:val="00B527A5"/>
    <w:rsid w:val="00B5290D"/>
    <w:rsid w:val="00B52991"/>
    <w:rsid w:val="00B52B57"/>
    <w:rsid w:val="00B52D15"/>
    <w:rsid w:val="00B52DF5"/>
    <w:rsid w:val="00B52F7F"/>
    <w:rsid w:val="00B530BC"/>
    <w:rsid w:val="00B530D0"/>
    <w:rsid w:val="00B532CA"/>
    <w:rsid w:val="00B5338B"/>
    <w:rsid w:val="00B533CC"/>
    <w:rsid w:val="00B53430"/>
    <w:rsid w:val="00B5345B"/>
    <w:rsid w:val="00B53475"/>
    <w:rsid w:val="00B534F6"/>
    <w:rsid w:val="00B5385A"/>
    <w:rsid w:val="00B5397F"/>
    <w:rsid w:val="00B53CFF"/>
    <w:rsid w:val="00B53D01"/>
    <w:rsid w:val="00B53E30"/>
    <w:rsid w:val="00B53EAA"/>
    <w:rsid w:val="00B53EE6"/>
    <w:rsid w:val="00B53F54"/>
    <w:rsid w:val="00B54028"/>
    <w:rsid w:val="00B5412E"/>
    <w:rsid w:val="00B542CC"/>
    <w:rsid w:val="00B5450C"/>
    <w:rsid w:val="00B5474C"/>
    <w:rsid w:val="00B5488B"/>
    <w:rsid w:val="00B548D3"/>
    <w:rsid w:val="00B54928"/>
    <w:rsid w:val="00B5494F"/>
    <w:rsid w:val="00B54B9C"/>
    <w:rsid w:val="00B54D27"/>
    <w:rsid w:val="00B54D99"/>
    <w:rsid w:val="00B54E72"/>
    <w:rsid w:val="00B54F34"/>
    <w:rsid w:val="00B5501A"/>
    <w:rsid w:val="00B550F9"/>
    <w:rsid w:val="00B55112"/>
    <w:rsid w:val="00B5539A"/>
    <w:rsid w:val="00B5547E"/>
    <w:rsid w:val="00B55494"/>
    <w:rsid w:val="00B556B4"/>
    <w:rsid w:val="00B55705"/>
    <w:rsid w:val="00B55B15"/>
    <w:rsid w:val="00B55BA2"/>
    <w:rsid w:val="00B55C51"/>
    <w:rsid w:val="00B55D42"/>
    <w:rsid w:val="00B55DBC"/>
    <w:rsid w:val="00B55DED"/>
    <w:rsid w:val="00B55E40"/>
    <w:rsid w:val="00B55FE7"/>
    <w:rsid w:val="00B5609E"/>
    <w:rsid w:val="00B56164"/>
    <w:rsid w:val="00B561EF"/>
    <w:rsid w:val="00B562CF"/>
    <w:rsid w:val="00B56404"/>
    <w:rsid w:val="00B564D5"/>
    <w:rsid w:val="00B56515"/>
    <w:rsid w:val="00B565AD"/>
    <w:rsid w:val="00B56657"/>
    <w:rsid w:val="00B567DB"/>
    <w:rsid w:val="00B56863"/>
    <w:rsid w:val="00B569C3"/>
    <w:rsid w:val="00B569EE"/>
    <w:rsid w:val="00B569F5"/>
    <w:rsid w:val="00B56B74"/>
    <w:rsid w:val="00B56CC1"/>
    <w:rsid w:val="00B56D32"/>
    <w:rsid w:val="00B56E2D"/>
    <w:rsid w:val="00B56EAD"/>
    <w:rsid w:val="00B56F36"/>
    <w:rsid w:val="00B57010"/>
    <w:rsid w:val="00B57014"/>
    <w:rsid w:val="00B57212"/>
    <w:rsid w:val="00B57255"/>
    <w:rsid w:val="00B572A1"/>
    <w:rsid w:val="00B57337"/>
    <w:rsid w:val="00B5736A"/>
    <w:rsid w:val="00B57541"/>
    <w:rsid w:val="00B576A8"/>
    <w:rsid w:val="00B57758"/>
    <w:rsid w:val="00B577BC"/>
    <w:rsid w:val="00B57976"/>
    <w:rsid w:val="00B579BA"/>
    <w:rsid w:val="00B579E0"/>
    <w:rsid w:val="00B57A1D"/>
    <w:rsid w:val="00B57C5C"/>
    <w:rsid w:val="00B57F4A"/>
    <w:rsid w:val="00B57F8E"/>
    <w:rsid w:val="00B600E6"/>
    <w:rsid w:val="00B60133"/>
    <w:rsid w:val="00B60146"/>
    <w:rsid w:val="00B601FC"/>
    <w:rsid w:val="00B6022A"/>
    <w:rsid w:val="00B6024F"/>
    <w:rsid w:val="00B60278"/>
    <w:rsid w:val="00B602A6"/>
    <w:rsid w:val="00B605BB"/>
    <w:rsid w:val="00B606A1"/>
    <w:rsid w:val="00B60728"/>
    <w:rsid w:val="00B60796"/>
    <w:rsid w:val="00B607FF"/>
    <w:rsid w:val="00B60810"/>
    <w:rsid w:val="00B60922"/>
    <w:rsid w:val="00B609E3"/>
    <w:rsid w:val="00B60A02"/>
    <w:rsid w:val="00B60A4C"/>
    <w:rsid w:val="00B60B06"/>
    <w:rsid w:val="00B60B12"/>
    <w:rsid w:val="00B60B13"/>
    <w:rsid w:val="00B60B73"/>
    <w:rsid w:val="00B60C4B"/>
    <w:rsid w:val="00B60D45"/>
    <w:rsid w:val="00B60F0F"/>
    <w:rsid w:val="00B60F25"/>
    <w:rsid w:val="00B6101B"/>
    <w:rsid w:val="00B61110"/>
    <w:rsid w:val="00B611F5"/>
    <w:rsid w:val="00B61294"/>
    <w:rsid w:val="00B61357"/>
    <w:rsid w:val="00B614C1"/>
    <w:rsid w:val="00B61662"/>
    <w:rsid w:val="00B61699"/>
    <w:rsid w:val="00B6181F"/>
    <w:rsid w:val="00B61993"/>
    <w:rsid w:val="00B619CE"/>
    <w:rsid w:val="00B61A46"/>
    <w:rsid w:val="00B61BB1"/>
    <w:rsid w:val="00B61C22"/>
    <w:rsid w:val="00B61E5D"/>
    <w:rsid w:val="00B61E9E"/>
    <w:rsid w:val="00B61EAF"/>
    <w:rsid w:val="00B61FBB"/>
    <w:rsid w:val="00B62127"/>
    <w:rsid w:val="00B62425"/>
    <w:rsid w:val="00B624C9"/>
    <w:rsid w:val="00B624CF"/>
    <w:rsid w:val="00B62554"/>
    <w:rsid w:val="00B6266A"/>
    <w:rsid w:val="00B626A9"/>
    <w:rsid w:val="00B6285A"/>
    <w:rsid w:val="00B62A17"/>
    <w:rsid w:val="00B62A5C"/>
    <w:rsid w:val="00B62AE1"/>
    <w:rsid w:val="00B62B04"/>
    <w:rsid w:val="00B62BB1"/>
    <w:rsid w:val="00B62C2D"/>
    <w:rsid w:val="00B62C5B"/>
    <w:rsid w:val="00B62CDC"/>
    <w:rsid w:val="00B62E1D"/>
    <w:rsid w:val="00B63276"/>
    <w:rsid w:val="00B6329A"/>
    <w:rsid w:val="00B63439"/>
    <w:rsid w:val="00B6349E"/>
    <w:rsid w:val="00B634D1"/>
    <w:rsid w:val="00B63564"/>
    <w:rsid w:val="00B635F4"/>
    <w:rsid w:val="00B63672"/>
    <w:rsid w:val="00B636BD"/>
    <w:rsid w:val="00B637EF"/>
    <w:rsid w:val="00B63854"/>
    <w:rsid w:val="00B63981"/>
    <w:rsid w:val="00B63A44"/>
    <w:rsid w:val="00B63A47"/>
    <w:rsid w:val="00B63B3E"/>
    <w:rsid w:val="00B63B5A"/>
    <w:rsid w:val="00B63D93"/>
    <w:rsid w:val="00B63F8D"/>
    <w:rsid w:val="00B63FB3"/>
    <w:rsid w:val="00B63FD1"/>
    <w:rsid w:val="00B64063"/>
    <w:rsid w:val="00B6418F"/>
    <w:rsid w:val="00B641BB"/>
    <w:rsid w:val="00B64236"/>
    <w:rsid w:val="00B6423B"/>
    <w:rsid w:val="00B64245"/>
    <w:rsid w:val="00B64317"/>
    <w:rsid w:val="00B64705"/>
    <w:rsid w:val="00B64C16"/>
    <w:rsid w:val="00B64D57"/>
    <w:rsid w:val="00B64E61"/>
    <w:rsid w:val="00B6516A"/>
    <w:rsid w:val="00B6532A"/>
    <w:rsid w:val="00B654F9"/>
    <w:rsid w:val="00B655A1"/>
    <w:rsid w:val="00B6572D"/>
    <w:rsid w:val="00B6577E"/>
    <w:rsid w:val="00B659E5"/>
    <w:rsid w:val="00B65E19"/>
    <w:rsid w:val="00B65F03"/>
    <w:rsid w:val="00B65F72"/>
    <w:rsid w:val="00B66086"/>
    <w:rsid w:val="00B66269"/>
    <w:rsid w:val="00B66495"/>
    <w:rsid w:val="00B66526"/>
    <w:rsid w:val="00B6667C"/>
    <w:rsid w:val="00B666D3"/>
    <w:rsid w:val="00B66714"/>
    <w:rsid w:val="00B66727"/>
    <w:rsid w:val="00B66737"/>
    <w:rsid w:val="00B66826"/>
    <w:rsid w:val="00B66864"/>
    <w:rsid w:val="00B66A0F"/>
    <w:rsid w:val="00B66C1F"/>
    <w:rsid w:val="00B66D18"/>
    <w:rsid w:val="00B66D8C"/>
    <w:rsid w:val="00B66DE9"/>
    <w:rsid w:val="00B66E13"/>
    <w:rsid w:val="00B66F3A"/>
    <w:rsid w:val="00B6700E"/>
    <w:rsid w:val="00B6728B"/>
    <w:rsid w:val="00B672F5"/>
    <w:rsid w:val="00B673DC"/>
    <w:rsid w:val="00B6745D"/>
    <w:rsid w:val="00B6765A"/>
    <w:rsid w:val="00B67819"/>
    <w:rsid w:val="00B678BD"/>
    <w:rsid w:val="00B67921"/>
    <w:rsid w:val="00B679FC"/>
    <w:rsid w:val="00B67A4C"/>
    <w:rsid w:val="00B67BCD"/>
    <w:rsid w:val="00B67BE7"/>
    <w:rsid w:val="00B67D91"/>
    <w:rsid w:val="00B67E76"/>
    <w:rsid w:val="00B67EA2"/>
    <w:rsid w:val="00B67EB6"/>
    <w:rsid w:val="00B67F38"/>
    <w:rsid w:val="00B67FE3"/>
    <w:rsid w:val="00B70111"/>
    <w:rsid w:val="00B702A4"/>
    <w:rsid w:val="00B702EF"/>
    <w:rsid w:val="00B70301"/>
    <w:rsid w:val="00B7035E"/>
    <w:rsid w:val="00B70368"/>
    <w:rsid w:val="00B70376"/>
    <w:rsid w:val="00B70408"/>
    <w:rsid w:val="00B7040A"/>
    <w:rsid w:val="00B705EA"/>
    <w:rsid w:val="00B7098F"/>
    <w:rsid w:val="00B70ACC"/>
    <w:rsid w:val="00B70B5B"/>
    <w:rsid w:val="00B70CAF"/>
    <w:rsid w:val="00B70D2B"/>
    <w:rsid w:val="00B70DA2"/>
    <w:rsid w:val="00B70E07"/>
    <w:rsid w:val="00B70FBE"/>
    <w:rsid w:val="00B70FF7"/>
    <w:rsid w:val="00B710B0"/>
    <w:rsid w:val="00B71250"/>
    <w:rsid w:val="00B71282"/>
    <w:rsid w:val="00B712EB"/>
    <w:rsid w:val="00B714B1"/>
    <w:rsid w:val="00B714DD"/>
    <w:rsid w:val="00B71595"/>
    <w:rsid w:val="00B7160A"/>
    <w:rsid w:val="00B71628"/>
    <w:rsid w:val="00B716AE"/>
    <w:rsid w:val="00B71784"/>
    <w:rsid w:val="00B71C39"/>
    <w:rsid w:val="00B71C48"/>
    <w:rsid w:val="00B71C4B"/>
    <w:rsid w:val="00B71F0A"/>
    <w:rsid w:val="00B71FBC"/>
    <w:rsid w:val="00B72034"/>
    <w:rsid w:val="00B72160"/>
    <w:rsid w:val="00B721C4"/>
    <w:rsid w:val="00B723ED"/>
    <w:rsid w:val="00B72421"/>
    <w:rsid w:val="00B7244D"/>
    <w:rsid w:val="00B726EF"/>
    <w:rsid w:val="00B7275E"/>
    <w:rsid w:val="00B72789"/>
    <w:rsid w:val="00B727EF"/>
    <w:rsid w:val="00B72909"/>
    <w:rsid w:val="00B7298C"/>
    <w:rsid w:val="00B72AFC"/>
    <w:rsid w:val="00B72B4B"/>
    <w:rsid w:val="00B72C43"/>
    <w:rsid w:val="00B72C4A"/>
    <w:rsid w:val="00B72C5E"/>
    <w:rsid w:val="00B72ECD"/>
    <w:rsid w:val="00B72EDF"/>
    <w:rsid w:val="00B72F53"/>
    <w:rsid w:val="00B72F94"/>
    <w:rsid w:val="00B73338"/>
    <w:rsid w:val="00B73561"/>
    <w:rsid w:val="00B735F5"/>
    <w:rsid w:val="00B73746"/>
    <w:rsid w:val="00B7391F"/>
    <w:rsid w:val="00B73A95"/>
    <w:rsid w:val="00B73C87"/>
    <w:rsid w:val="00B73D6C"/>
    <w:rsid w:val="00B73E4F"/>
    <w:rsid w:val="00B73F5E"/>
    <w:rsid w:val="00B73F8A"/>
    <w:rsid w:val="00B74088"/>
    <w:rsid w:val="00B741EE"/>
    <w:rsid w:val="00B743FE"/>
    <w:rsid w:val="00B7444C"/>
    <w:rsid w:val="00B74469"/>
    <w:rsid w:val="00B745F5"/>
    <w:rsid w:val="00B7471C"/>
    <w:rsid w:val="00B747A7"/>
    <w:rsid w:val="00B747DC"/>
    <w:rsid w:val="00B747EA"/>
    <w:rsid w:val="00B747EB"/>
    <w:rsid w:val="00B747F3"/>
    <w:rsid w:val="00B74829"/>
    <w:rsid w:val="00B74989"/>
    <w:rsid w:val="00B74AD6"/>
    <w:rsid w:val="00B74C3F"/>
    <w:rsid w:val="00B74CA2"/>
    <w:rsid w:val="00B74D70"/>
    <w:rsid w:val="00B74F0F"/>
    <w:rsid w:val="00B75059"/>
    <w:rsid w:val="00B751DE"/>
    <w:rsid w:val="00B75205"/>
    <w:rsid w:val="00B752EA"/>
    <w:rsid w:val="00B752EB"/>
    <w:rsid w:val="00B7530C"/>
    <w:rsid w:val="00B7547B"/>
    <w:rsid w:val="00B755A1"/>
    <w:rsid w:val="00B755F8"/>
    <w:rsid w:val="00B759B3"/>
    <w:rsid w:val="00B759CE"/>
    <w:rsid w:val="00B75A8F"/>
    <w:rsid w:val="00B75B88"/>
    <w:rsid w:val="00B75E76"/>
    <w:rsid w:val="00B760AC"/>
    <w:rsid w:val="00B760C3"/>
    <w:rsid w:val="00B76195"/>
    <w:rsid w:val="00B762AC"/>
    <w:rsid w:val="00B7639D"/>
    <w:rsid w:val="00B763CD"/>
    <w:rsid w:val="00B7644D"/>
    <w:rsid w:val="00B76525"/>
    <w:rsid w:val="00B76601"/>
    <w:rsid w:val="00B76819"/>
    <w:rsid w:val="00B768EE"/>
    <w:rsid w:val="00B76919"/>
    <w:rsid w:val="00B7692E"/>
    <w:rsid w:val="00B7696F"/>
    <w:rsid w:val="00B76A77"/>
    <w:rsid w:val="00B76A8D"/>
    <w:rsid w:val="00B76AB0"/>
    <w:rsid w:val="00B76AE3"/>
    <w:rsid w:val="00B76C5C"/>
    <w:rsid w:val="00B76C9A"/>
    <w:rsid w:val="00B76CAB"/>
    <w:rsid w:val="00B76D93"/>
    <w:rsid w:val="00B76E9E"/>
    <w:rsid w:val="00B76F5E"/>
    <w:rsid w:val="00B7701B"/>
    <w:rsid w:val="00B77092"/>
    <w:rsid w:val="00B7721B"/>
    <w:rsid w:val="00B77390"/>
    <w:rsid w:val="00B77396"/>
    <w:rsid w:val="00B773CF"/>
    <w:rsid w:val="00B773FD"/>
    <w:rsid w:val="00B774B2"/>
    <w:rsid w:val="00B7757B"/>
    <w:rsid w:val="00B77699"/>
    <w:rsid w:val="00B776DF"/>
    <w:rsid w:val="00B776E8"/>
    <w:rsid w:val="00B77885"/>
    <w:rsid w:val="00B77933"/>
    <w:rsid w:val="00B77AF4"/>
    <w:rsid w:val="00B77B03"/>
    <w:rsid w:val="00B77B46"/>
    <w:rsid w:val="00B77B4C"/>
    <w:rsid w:val="00B77C0E"/>
    <w:rsid w:val="00B77EB5"/>
    <w:rsid w:val="00B77F3C"/>
    <w:rsid w:val="00B77FCC"/>
    <w:rsid w:val="00B77FD0"/>
    <w:rsid w:val="00B80125"/>
    <w:rsid w:val="00B801A7"/>
    <w:rsid w:val="00B801BF"/>
    <w:rsid w:val="00B802C1"/>
    <w:rsid w:val="00B802E5"/>
    <w:rsid w:val="00B80323"/>
    <w:rsid w:val="00B8033F"/>
    <w:rsid w:val="00B803A1"/>
    <w:rsid w:val="00B803A5"/>
    <w:rsid w:val="00B803F6"/>
    <w:rsid w:val="00B8040D"/>
    <w:rsid w:val="00B80680"/>
    <w:rsid w:val="00B80801"/>
    <w:rsid w:val="00B80898"/>
    <w:rsid w:val="00B809A6"/>
    <w:rsid w:val="00B809FE"/>
    <w:rsid w:val="00B80B79"/>
    <w:rsid w:val="00B80BA0"/>
    <w:rsid w:val="00B80C16"/>
    <w:rsid w:val="00B80C1B"/>
    <w:rsid w:val="00B80CB0"/>
    <w:rsid w:val="00B80CC7"/>
    <w:rsid w:val="00B80CE0"/>
    <w:rsid w:val="00B80D3A"/>
    <w:rsid w:val="00B80D53"/>
    <w:rsid w:val="00B80E1F"/>
    <w:rsid w:val="00B80E74"/>
    <w:rsid w:val="00B81050"/>
    <w:rsid w:val="00B8115E"/>
    <w:rsid w:val="00B811B8"/>
    <w:rsid w:val="00B81245"/>
    <w:rsid w:val="00B8124A"/>
    <w:rsid w:val="00B8126A"/>
    <w:rsid w:val="00B81324"/>
    <w:rsid w:val="00B813CB"/>
    <w:rsid w:val="00B813F8"/>
    <w:rsid w:val="00B814D6"/>
    <w:rsid w:val="00B81579"/>
    <w:rsid w:val="00B815ED"/>
    <w:rsid w:val="00B81652"/>
    <w:rsid w:val="00B8167C"/>
    <w:rsid w:val="00B81757"/>
    <w:rsid w:val="00B817A3"/>
    <w:rsid w:val="00B817AB"/>
    <w:rsid w:val="00B81803"/>
    <w:rsid w:val="00B818A0"/>
    <w:rsid w:val="00B81937"/>
    <w:rsid w:val="00B81A0B"/>
    <w:rsid w:val="00B81ABF"/>
    <w:rsid w:val="00B81B52"/>
    <w:rsid w:val="00B81D86"/>
    <w:rsid w:val="00B822DB"/>
    <w:rsid w:val="00B8233B"/>
    <w:rsid w:val="00B82389"/>
    <w:rsid w:val="00B823A3"/>
    <w:rsid w:val="00B823F1"/>
    <w:rsid w:val="00B8253B"/>
    <w:rsid w:val="00B82676"/>
    <w:rsid w:val="00B82691"/>
    <w:rsid w:val="00B8269F"/>
    <w:rsid w:val="00B827F6"/>
    <w:rsid w:val="00B828D2"/>
    <w:rsid w:val="00B829B5"/>
    <w:rsid w:val="00B82AF4"/>
    <w:rsid w:val="00B82B79"/>
    <w:rsid w:val="00B82D56"/>
    <w:rsid w:val="00B82DBF"/>
    <w:rsid w:val="00B82DF1"/>
    <w:rsid w:val="00B82FA1"/>
    <w:rsid w:val="00B8305A"/>
    <w:rsid w:val="00B83168"/>
    <w:rsid w:val="00B8326F"/>
    <w:rsid w:val="00B83341"/>
    <w:rsid w:val="00B8336D"/>
    <w:rsid w:val="00B8342C"/>
    <w:rsid w:val="00B83455"/>
    <w:rsid w:val="00B835C1"/>
    <w:rsid w:val="00B835D6"/>
    <w:rsid w:val="00B835D8"/>
    <w:rsid w:val="00B8360C"/>
    <w:rsid w:val="00B836C0"/>
    <w:rsid w:val="00B83772"/>
    <w:rsid w:val="00B83802"/>
    <w:rsid w:val="00B838EE"/>
    <w:rsid w:val="00B83927"/>
    <w:rsid w:val="00B83A1B"/>
    <w:rsid w:val="00B83A9B"/>
    <w:rsid w:val="00B83B4E"/>
    <w:rsid w:val="00B83BD8"/>
    <w:rsid w:val="00B83C40"/>
    <w:rsid w:val="00B83DD3"/>
    <w:rsid w:val="00B83EFA"/>
    <w:rsid w:val="00B83F5D"/>
    <w:rsid w:val="00B83FA7"/>
    <w:rsid w:val="00B840DF"/>
    <w:rsid w:val="00B84122"/>
    <w:rsid w:val="00B841CC"/>
    <w:rsid w:val="00B843FA"/>
    <w:rsid w:val="00B84525"/>
    <w:rsid w:val="00B84530"/>
    <w:rsid w:val="00B8458B"/>
    <w:rsid w:val="00B845B1"/>
    <w:rsid w:val="00B845B8"/>
    <w:rsid w:val="00B84816"/>
    <w:rsid w:val="00B8485A"/>
    <w:rsid w:val="00B84955"/>
    <w:rsid w:val="00B8495A"/>
    <w:rsid w:val="00B849B1"/>
    <w:rsid w:val="00B84A1D"/>
    <w:rsid w:val="00B84C16"/>
    <w:rsid w:val="00B84C1D"/>
    <w:rsid w:val="00B84DC1"/>
    <w:rsid w:val="00B84E61"/>
    <w:rsid w:val="00B84F72"/>
    <w:rsid w:val="00B84F92"/>
    <w:rsid w:val="00B8506B"/>
    <w:rsid w:val="00B85172"/>
    <w:rsid w:val="00B852B8"/>
    <w:rsid w:val="00B85309"/>
    <w:rsid w:val="00B85330"/>
    <w:rsid w:val="00B854D5"/>
    <w:rsid w:val="00B855C5"/>
    <w:rsid w:val="00B855FB"/>
    <w:rsid w:val="00B856D8"/>
    <w:rsid w:val="00B85A29"/>
    <w:rsid w:val="00B85A63"/>
    <w:rsid w:val="00B85AAF"/>
    <w:rsid w:val="00B85D9F"/>
    <w:rsid w:val="00B85E00"/>
    <w:rsid w:val="00B85E5A"/>
    <w:rsid w:val="00B85ECD"/>
    <w:rsid w:val="00B85EF8"/>
    <w:rsid w:val="00B86064"/>
    <w:rsid w:val="00B86178"/>
    <w:rsid w:val="00B8618D"/>
    <w:rsid w:val="00B862E1"/>
    <w:rsid w:val="00B86598"/>
    <w:rsid w:val="00B865D9"/>
    <w:rsid w:val="00B86623"/>
    <w:rsid w:val="00B866F8"/>
    <w:rsid w:val="00B867E7"/>
    <w:rsid w:val="00B8686E"/>
    <w:rsid w:val="00B86AA6"/>
    <w:rsid w:val="00B86BAA"/>
    <w:rsid w:val="00B86DC7"/>
    <w:rsid w:val="00B86EEC"/>
    <w:rsid w:val="00B870B9"/>
    <w:rsid w:val="00B87136"/>
    <w:rsid w:val="00B87447"/>
    <w:rsid w:val="00B876B4"/>
    <w:rsid w:val="00B878C5"/>
    <w:rsid w:val="00B87995"/>
    <w:rsid w:val="00B87A09"/>
    <w:rsid w:val="00B87FF7"/>
    <w:rsid w:val="00B90037"/>
    <w:rsid w:val="00B90126"/>
    <w:rsid w:val="00B90194"/>
    <w:rsid w:val="00B901AF"/>
    <w:rsid w:val="00B901B6"/>
    <w:rsid w:val="00B901BA"/>
    <w:rsid w:val="00B90283"/>
    <w:rsid w:val="00B90301"/>
    <w:rsid w:val="00B90324"/>
    <w:rsid w:val="00B90521"/>
    <w:rsid w:val="00B905E1"/>
    <w:rsid w:val="00B90618"/>
    <w:rsid w:val="00B907F5"/>
    <w:rsid w:val="00B9082E"/>
    <w:rsid w:val="00B908B4"/>
    <w:rsid w:val="00B90926"/>
    <w:rsid w:val="00B90941"/>
    <w:rsid w:val="00B90956"/>
    <w:rsid w:val="00B909F4"/>
    <w:rsid w:val="00B90D50"/>
    <w:rsid w:val="00B90D58"/>
    <w:rsid w:val="00B90E28"/>
    <w:rsid w:val="00B90E2B"/>
    <w:rsid w:val="00B90F95"/>
    <w:rsid w:val="00B90FCA"/>
    <w:rsid w:val="00B90FD9"/>
    <w:rsid w:val="00B91083"/>
    <w:rsid w:val="00B910DE"/>
    <w:rsid w:val="00B911BB"/>
    <w:rsid w:val="00B91245"/>
    <w:rsid w:val="00B91310"/>
    <w:rsid w:val="00B9139D"/>
    <w:rsid w:val="00B913C7"/>
    <w:rsid w:val="00B91469"/>
    <w:rsid w:val="00B914B6"/>
    <w:rsid w:val="00B915EB"/>
    <w:rsid w:val="00B91631"/>
    <w:rsid w:val="00B91688"/>
    <w:rsid w:val="00B916F4"/>
    <w:rsid w:val="00B9176E"/>
    <w:rsid w:val="00B9190B"/>
    <w:rsid w:val="00B919C1"/>
    <w:rsid w:val="00B91A82"/>
    <w:rsid w:val="00B91C33"/>
    <w:rsid w:val="00B91C44"/>
    <w:rsid w:val="00B91C51"/>
    <w:rsid w:val="00B91CFB"/>
    <w:rsid w:val="00B91CFF"/>
    <w:rsid w:val="00B91E27"/>
    <w:rsid w:val="00B91E62"/>
    <w:rsid w:val="00B91F07"/>
    <w:rsid w:val="00B91F2A"/>
    <w:rsid w:val="00B91F90"/>
    <w:rsid w:val="00B9202F"/>
    <w:rsid w:val="00B9208D"/>
    <w:rsid w:val="00B920E6"/>
    <w:rsid w:val="00B92168"/>
    <w:rsid w:val="00B92308"/>
    <w:rsid w:val="00B92375"/>
    <w:rsid w:val="00B923B3"/>
    <w:rsid w:val="00B92400"/>
    <w:rsid w:val="00B92451"/>
    <w:rsid w:val="00B924BC"/>
    <w:rsid w:val="00B924D9"/>
    <w:rsid w:val="00B926A4"/>
    <w:rsid w:val="00B926A7"/>
    <w:rsid w:val="00B9281A"/>
    <w:rsid w:val="00B92AE3"/>
    <w:rsid w:val="00B92C04"/>
    <w:rsid w:val="00B92C1F"/>
    <w:rsid w:val="00B92D03"/>
    <w:rsid w:val="00B92DAA"/>
    <w:rsid w:val="00B92EB3"/>
    <w:rsid w:val="00B92EBB"/>
    <w:rsid w:val="00B92F26"/>
    <w:rsid w:val="00B92F8F"/>
    <w:rsid w:val="00B93043"/>
    <w:rsid w:val="00B93055"/>
    <w:rsid w:val="00B93300"/>
    <w:rsid w:val="00B933C8"/>
    <w:rsid w:val="00B9344A"/>
    <w:rsid w:val="00B93494"/>
    <w:rsid w:val="00B9355D"/>
    <w:rsid w:val="00B93625"/>
    <w:rsid w:val="00B9372F"/>
    <w:rsid w:val="00B93786"/>
    <w:rsid w:val="00B937CD"/>
    <w:rsid w:val="00B93917"/>
    <w:rsid w:val="00B93A7F"/>
    <w:rsid w:val="00B93A9E"/>
    <w:rsid w:val="00B93B41"/>
    <w:rsid w:val="00B93C02"/>
    <w:rsid w:val="00B93C79"/>
    <w:rsid w:val="00B93F54"/>
    <w:rsid w:val="00B94043"/>
    <w:rsid w:val="00B9409F"/>
    <w:rsid w:val="00B940E2"/>
    <w:rsid w:val="00B94184"/>
    <w:rsid w:val="00B9421A"/>
    <w:rsid w:val="00B94323"/>
    <w:rsid w:val="00B94388"/>
    <w:rsid w:val="00B94404"/>
    <w:rsid w:val="00B944B8"/>
    <w:rsid w:val="00B94663"/>
    <w:rsid w:val="00B94B0D"/>
    <w:rsid w:val="00B94B6B"/>
    <w:rsid w:val="00B94C66"/>
    <w:rsid w:val="00B94CA2"/>
    <w:rsid w:val="00B94F89"/>
    <w:rsid w:val="00B94F96"/>
    <w:rsid w:val="00B94FE9"/>
    <w:rsid w:val="00B95112"/>
    <w:rsid w:val="00B95147"/>
    <w:rsid w:val="00B9535D"/>
    <w:rsid w:val="00B95485"/>
    <w:rsid w:val="00B954E4"/>
    <w:rsid w:val="00B95556"/>
    <w:rsid w:val="00B9560E"/>
    <w:rsid w:val="00B95708"/>
    <w:rsid w:val="00B9571E"/>
    <w:rsid w:val="00B9577C"/>
    <w:rsid w:val="00B9579E"/>
    <w:rsid w:val="00B959AA"/>
    <w:rsid w:val="00B959BB"/>
    <w:rsid w:val="00B95B27"/>
    <w:rsid w:val="00B95BD9"/>
    <w:rsid w:val="00B95D0D"/>
    <w:rsid w:val="00B95D17"/>
    <w:rsid w:val="00B95D8F"/>
    <w:rsid w:val="00B95E53"/>
    <w:rsid w:val="00B95EDF"/>
    <w:rsid w:val="00B95F6F"/>
    <w:rsid w:val="00B9604A"/>
    <w:rsid w:val="00B96146"/>
    <w:rsid w:val="00B961DA"/>
    <w:rsid w:val="00B9621F"/>
    <w:rsid w:val="00B962A0"/>
    <w:rsid w:val="00B962E7"/>
    <w:rsid w:val="00B963F2"/>
    <w:rsid w:val="00B96495"/>
    <w:rsid w:val="00B9650A"/>
    <w:rsid w:val="00B965A2"/>
    <w:rsid w:val="00B9670F"/>
    <w:rsid w:val="00B96828"/>
    <w:rsid w:val="00B96835"/>
    <w:rsid w:val="00B96962"/>
    <w:rsid w:val="00B969DA"/>
    <w:rsid w:val="00B96A45"/>
    <w:rsid w:val="00B96A61"/>
    <w:rsid w:val="00B96ADF"/>
    <w:rsid w:val="00B96B7C"/>
    <w:rsid w:val="00B96C87"/>
    <w:rsid w:val="00B96CE7"/>
    <w:rsid w:val="00B96D7C"/>
    <w:rsid w:val="00B96DDD"/>
    <w:rsid w:val="00B96F00"/>
    <w:rsid w:val="00B96FA4"/>
    <w:rsid w:val="00B97111"/>
    <w:rsid w:val="00B97317"/>
    <w:rsid w:val="00B9732B"/>
    <w:rsid w:val="00B9736B"/>
    <w:rsid w:val="00B974ED"/>
    <w:rsid w:val="00B9757C"/>
    <w:rsid w:val="00B97669"/>
    <w:rsid w:val="00B9775B"/>
    <w:rsid w:val="00B9776E"/>
    <w:rsid w:val="00B977E1"/>
    <w:rsid w:val="00B97922"/>
    <w:rsid w:val="00B97925"/>
    <w:rsid w:val="00B9793D"/>
    <w:rsid w:val="00B97982"/>
    <w:rsid w:val="00B979D2"/>
    <w:rsid w:val="00B97AD4"/>
    <w:rsid w:val="00B97AF6"/>
    <w:rsid w:val="00B97B0F"/>
    <w:rsid w:val="00B97B94"/>
    <w:rsid w:val="00B97BA6"/>
    <w:rsid w:val="00B97D1F"/>
    <w:rsid w:val="00B97F6A"/>
    <w:rsid w:val="00B97F9E"/>
    <w:rsid w:val="00B97FC6"/>
    <w:rsid w:val="00BA011D"/>
    <w:rsid w:val="00BA013B"/>
    <w:rsid w:val="00BA0260"/>
    <w:rsid w:val="00BA0459"/>
    <w:rsid w:val="00BA05EE"/>
    <w:rsid w:val="00BA0780"/>
    <w:rsid w:val="00BA079B"/>
    <w:rsid w:val="00BA08A5"/>
    <w:rsid w:val="00BA0CB5"/>
    <w:rsid w:val="00BA0D5C"/>
    <w:rsid w:val="00BA0DBF"/>
    <w:rsid w:val="00BA0E8A"/>
    <w:rsid w:val="00BA0EAA"/>
    <w:rsid w:val="00BA0F94"/>
    <w:rsid w:val="00BA10DE"/>
    <w:rsid w:val="00BA113F"/>
    <w:rsid w:val="00BA11B2"/>
    <w:rsid w:val="00BA1434"/>
    <w:rsid w:val="00BA1435"/>
    <w:rsid w:val="00BA14FF"/>
    <w:rsid w:val="00BA151D"/>
    <w:rsid w:val="00BA155B"/>
    <w:rsid w:val="00BA15B8"/>
    <w:rsid w:val="00BA164C"/>
    <w:rsid w:val="00BA16C8"/>
    <w:rsid w:val="00BA16CF"/>
    <w:rsid w:val="00BA1724"/>
    <w:rsid w:val="00BA1726"/>
    <w:rsid w:val="00BA1728"/>
    <w:rsid w:val="00BA179F"/>
    <w:rsid w:val="00BA192B"/>
    <w:rsid w:val="00BA1CCC"/>
    <w:rsid w:val="00BA1DC9"/>
    <w:rsid w:val="00BA1DD1"/>
    <w:rsid w:val="00BA1DFB"/>
    <w:rsid w:val="00BA1EA3"/>
    <w:rsid w:val="00BA1EBF"/>
    <w:rsid w:val="00BA1F30"/>
    <w:rsid w:val="00BA2015"/>
    <w:rsid w:val="00BA2176"/>
    <w:rsid w:val="00BA24A8"/>
    <w:rsid w:val="00BA260F"/>
    <w:rsid w:val="00BA263E"/>
    <w:rsid w:val="00BA2B28"/>
    <w:rsid w:val="00BA2B2A"/>
    <w:rsid w:val="00BA2DDF"/>
    <w:rsid w:val="00BA2E64"/>
    <w:rsid w:val="00BA31B6"/>
    <w:rsid w:val="00BA3290"/>
    <w:rsid w:val="00BA33BD"/>
    <w:rsid w:val="00BA35CA"/>
    <w:rsid w:val="00BA35FB"/>
    <w:rsid w:val="00BA3993"/>
    <w:rsid w:val="00BA39D9"/>
    <w:rsid w:val="00BA3D1F"/>
    <w:rsid w:val="00BA3D7F"/>
    <w:rsid w:val="00BA3D8D"/>
    <w:rsid w:val="00BA3DFE"/>
    <w:rsid w:val="00BA3ED8"/>
    <w:rsid w:val="00BA3F2D"/>
    <w:rsid w:val="00BA3F35"/>
    <w:rsid w:val="00BA3F38"/>
    <w:rsid w:val="00BA3F5C"/>
    <w:rsid w:val="00BA43E6"/>
    <w:rsid w:val="00BA457E"/>
    <w:rsid w:val="00BA46C3"/>
    <w:rsid w:val="00BA4725"/>
    <w:rsid w:val="00BA472F"/>
    <w:rsid w:val="00BA476B"/>
    <w:rsid w:val="00BA478C"/>
    <w:rsid w:val="00BA47B8"/>
    <w:rsid w:val="00BA47DA"/>
    <w:rsid w:val="00BA48AE"/>
    <w:rsid w:val="00BA4992"/>
    <w:rsid w:val="00BA49C7"/>
    <w:rsid w:val="00BA4A25"/>
    <w:rsid w:val="00BA4A64"/>
    <w:rsid w:val="00BA4D75"/>
    <w:rsid w:val="00BA4FA3"/>
    <w:rsid w:val="00BA50CF"/>
    <w:rsid w:val="00BA5166"/>
    <w:rsid w:val="00BA5196"/>
    <w:rsid w:val="00BA51F0"/>
    <w:rsid w:val="00BA5200"/>
    <w:rsid w:val="00BA5226"/>
    <w:rsid w:val="00BA5241"/>
    <w:rsid w:val="00BA528C"/>
    <w:rsid w:val="00BA5309"/>
    <w:rsid w:val="00BA537C"/>
    <w:rsid w:val="00BA53FC"/>
    <w:rsid w:val="00BA551F"/>
    <w:rsid w:val="00BA562E"/>
    <w:rsid w:val="00BA563C"/>
    <w:rsid w:val="00BA56CD"/>
    <w:rsid w:val="00BA56EC"/>
    <w:rsid w:val="00BA576C"/>
    <w:rsid w:val="00BA577B"/>
    <w:rsid w:val="00BA5887"/>
    <w:rsid w:val="00BA59EC"/>
    <w:rsid w:val="00BA5C4F"/>
    <w:rsid w:val="00BA5D4B"/>
    <w:rsid w:val="00BA5D5C"/>
    <w:rsid w:val="00BA5F4B"/>
    <w:rsid w:val="00BA5F8B"/>
    <w:rsid w:val="00BA612B"/>
    <w:rsid w:val="00BA625F"/>
    <w:rsid w:val="00BA6332"/>
    <w:rsid w:val="00BA6386"/>
    <w:rsid w:val="00BA64BD"/>
    <w:rsid w:val="00BA65A6"/>
    <w:rsid w:val="00BA65D6"/>
    <w:rsid w:val="00BA66F0"/>
    <w:rsid w:val="00BA680A"/>
    <w:rsid w:val="00BA6A86"/>
    <w:rsid w:val="00BA6AF3"/>
    <w:rsid w:val="00BA6B72"/>
    <w:rsid w:val="00BA6F8C"/>
    <w:rsid w:val="00BA6FE9"/>
    <w:rsid w:val="00BA7008"/>
    <w:rsid w:val="00BA70B3"/>
    <w:rsid w:val="00BA70C0"/>
    <w:rsid w:val="00BA7212"/>
    <w:rsid w:val="00BA732A"/>
    <w:rsid w:val="00BA745D"/>
    <w:rsid w:val="00BA747F"/>
    <w:rsid w:val="00BA74E0"/>
    <w:rsid w:val="00BA7545"/>
    <w:rsid w:val="00BA760C"/>
    <w:rsid w:val="00BA763E"/>
    <w:rsid w:val="00BA795E"/>
    <w:rsid w:val="00BA7AB9"/>
    <w:rsid w:val="00BA7DC7"/>
    <w:rsid w:val="00BA7DCE"/>
    <w:rsid w:val="00BA7E17"/>
    <w:rsid w:val="00BA7E44"/>
    <w:rsid w:val="00BA7EB7"/>
    <w:rsid w:val="00BA7F3F"/>
    <w:rsid w:val="00BB002D"/>
    <w:rsid w:val="00BB0067"/>
    <w:rsid w:val="00BB00B1"/>
    <w:rsid w:val="00BB0260"/>
    <w:rsid w:val="00BB03D8"/>
    <w:rsid w:val="00BB047D"/>
    <w:rsid w:val="00BB0615"/>
    <w:rsid w:val="00BB0757"/>
    <w:rsid w:val="00BB0974"/>
    <w:rsid w:val="00BB0A4D"/>
    <w:rsid w:val="00BB0A9A"/>
    <w:rsid w:val="00BB0ADF"/>
    <w:rsid w:val="00BB0AF8"/>
    <w:rsid w:val="00BB0C23"/>
    <w:rsid w:val="00BB0EBE"/>
    <w:rsid w:val="00BB10AB"/>
    <w:rsid w:val="00BB1149"/>
    <w:rsid w:val="00BB115E"/>
    <w:rsid w:val="00BB12CD"/>
    <w:rsid w:val="00BB141D"/>
    <w:rsid w:val="00BB1478"/>
    <w:rsid w:val="00BB155B"/>
    <w:rsid w:val="00BB15F5"/>
    <w:rsid w:val="00BB1605"/>
    <w:rsid w:val="00BB16B8"/>
    <w:rsid w:val="00BB16C6"/>
    <w:rsid w:val="00BB1838"/>
    <w:rsid w:val="00BB1A3A"/>
    <w:rsid w:val="00BB1A90"/>
    <w:rsid w:val="00BB1B76"/>
    <w:rsid w:val="00BB1BA6"/>
    <w:rsid w:val="00BB20B6"/>
    <w:rsid w:val="00BB217A"/>
    <w:rsid w:val="00BB2269"/>
    <w:rsid w:val="00BB2321"/>
    <w:rsid w:val="00BB2371"/>
    <w:rsid w:val="00BB23C5"/>
    <w:rsid w:val="00BB23E8"/>
    <w:rsid w:val="00BB24A3"/>
    <w:rsid w:val="00BB265E"/>
    <w:rsid w:val="00BB26B9"/>
    <w:rsid w:val="00BB27B2"/>
    <w:rsid w:val="00BB27B4"/>
    <w:rsid w:val="00BB29E0"/>
    <w:rsid w:val="00BB2AAD"/>
    <w:rsid w:val="00BB2ACF"/>
    <w:rsid w:val="00BB2B15"/>
    <w:rsid w:val="00BB2B38"/>
    <w:rsid w:val="00BB2ED3"/>
    <w:rsid w:val="00BB2F0A"/>
    <w:rsid w:val="00BB2F33"/>
    <w:rsid w:val="00BB3040"/>
    <w:rsid w:val="00BB30B4"/>
    <w:rsid w:val="00BB310F"/>
    <w:rsid w:val="00BB33D5"/>
    <w:rsid w:val="00BB34D1"/>
    <w:rsid w:val="00BB34F1"/>
    <w:rsid w:val="00BB3564"/>
    <w:rsid w:val="00BB35BF"/>
    <w:rsid w:val="00BB36B7"/>
    <w:rsid w:val="00BB381A"/>
    <w:rsid w:val="00BB3870"/>
    <w:rsid w:val="00BB3891"/>
    <w:rsid w:val="00BB393E"/>
    <w:rsid w:val="00BB3C5A"/>
    <w:rsid w:val="00BB3DD7"/>
    <w:rsid w:val="00BB3DF2"/>
    <w:rsid w:val="00BB3FAC"/>
    <w:rsid w:val="00BB4152"/>
    <w:rsid w:val="00BB416D"/>
    <w:rsid w:val="00BB41AE"/>
    <w:rsid w:val="00BB41D6"/>
    <w:rsid w:val="00BB41E5"/>
    <w:rsid w:val="00BB43C1"/>
    <w:rsid w:val="00BB4566"/>
    <w:rsid w:val="00BB4697"/>
    <w:rsid w:val="00BB46A8"/>
    <w:rsid w:val="00BB46C2"/>
    <w:rsid w:val="00BB46E9"/>
    <w:rsid w:val="00BB4753"/>
    <w:rsid w:val="00BB487E"/>
    <w:rsid w:val="00BB4A5D"/>
    <w:rsid w:val="00BB4AD9"/>
    <w:rsid w:val="00BB4B4D"/>
    <w:rsid w:val="00BB4BD6"/>
    <w:rsid w:val="00BB4BF1"/>
    <w:rsid w:val="00BB4C0C"/>
    <w:rsid w:val="00BB4C30"/>
    <w:rsid w:val="00BB4C5F"/>
    <w:rsid w:val="00BB4D9F"/>
    <w:rsid w:val="00BB4EDD"/>
    <w:rsid w:val="00BB50AA"/>
    <w:rsid w:val="00BB511A"/>
    <w:rsid w:val="00BB512C"/>
    <w:rsid w:val="00BB54BA"/>
    <w:rsid w:val="00BB54CC"/>
    <w:rsid w:val="00BB5509"/>
    <w:rsid w:val="00BB5604"/>
    <w:rsid w:val="00BB5630"/>
    <w:rsid w:val="00BB5649"/>
    <w:rsid w:val="00BB579C"/>
    <w:rsid w:val="00BB58F0"/>
    <w:rsid w:val="00BB5A0D"/>
    <w:rsid w:val="00BB5B5E"/>
    <w:rsid w:val="00BB5C68"/>
    <w:rsid w:val="00BB5C9A"/>
    <w:rsid w:val="00BB5D8D"/>
    <w:rsid w:val="00BB5DEF"/>
    <w:rsid w:val="00BB5E1C"/>
    <w:rsid w:val="00BB5E27"/>
    <w:rsid w:val="00BB5E91"/>
    <w:rsid w:val="00BB60D5"/>
    <w:rsid w:val="00BB6139"/>
    <w:rsid w:val="00BB6149"/>
    <w:rsid w:val="00BB6280"/>
    <w:rsid w:val="00BB629F"/>
    <w:rsid w:val="00BB642F"/>
    <w:rsid w:val="00BB645B"/>
    <w:rsid w:val="00BB6478"/>
    <w:rsid w:val="00BB64C7"/>
    <w:rsid w:val="00BB6517"/>
    <w:rsid w:val="00BB6564"/>
    <w:rsid w:val="00BB660B"/>
    <w:rsid w:val="00BB669D"/>
    <w:rsid w:val="00BB67FE"/>
    <w:rsid w:val="00BB68B7"/>
    <w:rsid w:val="00BB6976"/>
    <w:rsid w:val="00BB6990"/>
    <w:rsid w:val="00BB6A32"/>
    <w:rsid w:val="00BB6A92"/>
    <w:rsid w:val="00BB6DA3"/>
    <w:rsid w:val="00BB6EDC"/>
    <w:rsid w:val="00BB6F2B"/>
    <w:rsid w:val="00BB6FEA"/>
    <w:rsid w:val="00BB704D"/>
    <w:rsid w:val="00BB719D"/>
    <w:rsid w:val="00BB7394"/>
    <w:rsid w:val="00BB73F3"/>
    <w:rsid w:val="00BB7499"/>
    <w:rsid w:val="00BB7600"/>
    <w:rsid w:val="00BB7708"/>
    <w:rsid w:val="00BB781A"/>
    <w:rsid w:val="00BB78C6"/>
    <w:rsid w:val="00BB7901"/>
    <w:rsid w:val="00BB79CB"/>
    <w:rsid w:val="00BB7AC4"/>
    <w:rsid w:val="00BB7B42"/>
    <w:rsid w:val="00BB7D50"/>
    <w:rsid w:val="00BB7DE5"/>
    <w:rsid w:val="00BB7F15"/>
    <w:rsid w:val="00BB7F2F"/>
    <w:rsid w:val="00BB7F5A"/>
    <w:rsid w:val="00BB7FA8"/>
    <w:rsid w:val="00BC0036"/>
    <w:rsid w:val="00BC0051"/>
    <w:rsid w:val="00BC0362"/>
    <w:rsid w:val="00BC03A0"/>
    <w:rsid w:val="00BC0418"/>
    <w:rsid w:val="00BC0487"/>
    <w:rsid w:val="00BC054C"/>
    <w:rsid w:val="00BC059E"/>
    <w:rsid w:val="00BC06F7"/>
    <w:rsid w:val="00BC078D"/>
    <w:rsid w:val="00BC086D"/>
    <w:rsid w:val="00BC098B"/>
    <w:rsid w:val="00BC0A28"/>
    <w:rsid w:val="00BC0BC4"/>
    <w:rsid w:val="00BC0D66"/>
    <w:rsid w:val="00BC0E19"/>
    <w:rsid w:val="00BC0E80"/>
    <w:rsid w:val="00BC0EE3"/>
    <w:rsid w:val="00BC0FD3"/>
    <w:rsid w:val="00BC10ED"/>
    <w:rsid w:val="00BC1113"/>
    <w:rsid w:val="00BC11D2"/>
    <w:rsid w:val="00BC1305"/>
    <w:rsid w:val="00BC1332"/>
    <w:rsid w:val="00BC1477"/>
    <w:rsid w:val="00BC1497"/>
    <w:rsid w:val="00BC14D9"/>
    <w:rsid w:val="00BC15B4"/>
    <w:rsid w:val="00BC1628"/>
    <w:rsid w:val="00BC17F2"/>
    <w:rsid w:val="00BC190E"/>
    <w:rsid w:val="00BC1A2F"/>
    <w:rsid w:val="00BC1A6E"/>
    <w:rsid w:val="00BC1CD8"/>
    <w:rsid w:val="00BC1D0A"/>
    <w:rsid w:val="00BC1D3C"/>
    <w:rsid w:val="00BC1DBE"/>
    <w:rsid w:val="00BC1DDA"/>
    <w:rsid w:val="00BC1E07"/>
    <w:rsid w:val="00BC2089"/>
    <w:rsid w:val="00BC2110"/>
    <w:rsid w:val="00BC21B0"/>
    <w:rsid w:val="00BC2233"/>
    <w:rsid w:val="00BC229F"/>
    <w:rsid w:val="00BC2471"/>
    <w:rsid w:val="00BC2735"/>
    <w:rsid w:val="00BC2A0F"/>
    <w:rsid w:val="00BC2A39"/>
    <w:rsid w:val="00BC2BA8"/>
    <w:rsid w:val="00BC2C38"/>
    <w:rsid w:val="00BC2EA1"/>
    <w:rsid w:val="00BC2F06"/>
    <w:rsid w:val="00BC30FA"/>
    <w:rsid w:val="00BC31DA"/>
    <w:rsid w:val="00BC32A2"/>
    <w:rsid w:val="00BC32F7"/>
    <w:rsid w:val="00BC3393"/>
    <w:rsid w:val="00BC3464"/>
    <w:rsid w:val="00BC34C1"/>
    <w:rsid w:val="00BC362D"/>
    <w:rsid w:val="00BC380D"/>
    <w:rsid w:val="00BC3850"/>
    <w:rsid w:val="00BC38C0"/>
    <w:rsid w:val="00BC3BB7"/>
    <w:rsid w:val="00BC3DD6"/>
    <w:rsid w:val="00BC3E9E"/>
    <w:rsid w:val="00BC3EE1"/>
    <w:rsid w:val="00BC3EE2"/>
    <w:rsid w:val="00BC3FDE"/>
    <w:rsid w:val="00BC412E"/>
    <w:rsid w:val="00BC4135"/>
    <w:rsid w:val="00BC4174"/>
    <w:rsid w:val="00BC4192"/>
    <w:rsid w:val="00BC41BB"/>
    <w:rsid w:val="00BC4256"/>
    <w:rsid w:val="00BC43C3"/>
    <w:rsid w:val="00BC4804"/>
    <w:rsid w:val="00BC485D"/>
    <w:rsid w:val="00BC4965"/>
    <w:rsid w:val="00BC49EE"/>
    <w:rsid w:val="00BC4B22"/>
    <w:rsid w:val="00BC4D78"/>
    <w:rsid w:val="00BC4D9A"/>
    <w:rsid w:val="00BC4E57"/>
    <w:rsid w:val="00BC4F83"/>
    <w:rsid w:val="00BC527B"/>
    <w:rsid w:val="00BC533A"/>
    <w:rsid w:val="00BC538C"/>
    <w:rsid w:val="00BC53A3"/>
    <w:rsid w:val="00BC53C3"/>
    <w:rsid w:val="00BC53F7"/>
    <w:rsid w:val="00BC541A"/>
    <w:rsid w:val="00BC5462"/>
    <w:rsid w:val="00BC546D"/>
    <w:rsid w:val="00BC5631"/>
    <w:rsid w:val="00BC5901"/>
    <w:rsid w:val="00BC5A06"/>
    <w:rsid w:val="00BC5A11"/>
    <w:rsid w:val="00BC5B0F"/>
    <w:rsid w:val="00BC5CB4"/>
    <w:rsid w:val="00BC5DA5"/>
    <w:rsid w:val="00BC5E34"/>
    <w:rsid w:val="00BC5EE8"/>
    <w:rsid w:val="00BC5F71"/>
    <w:rsid w:val="00BC5F9C"/>
    <w:rsid w:val="00BC5FCC"/>
    <w:rsid w:val="00BC609B"/>
    <w:rsid w:val="00BC60D3"/>
    <w:rsid w:val="00BC61C2"/>
    <w:rsid w:val="00BC6362"/>
    <w:rsid w:val="00BC63A3"/>
    <w:rsid w:val="00BC646B"/>
    <w:rsid w:val="00BC6570"/>
    <w:rsid w:val="00BC6605"/>
    <w:rsid w:val="00BC6919"/>
    <w:rsid w:val="00BC69D4"/>
    <w:rsid w:val="00BC69F2"/>
    <w:rsid w:val="00BC6C57"/>
    <w:rsid w:val="00BC6C93"/>
    <w:rsid w:val="00BC6E92"/>
    <w:rsid w:val="00BC6EF2"/>
    <w:rsid w:val="00BC6F62"/>
    <w:rsid w:val="00BC6F78"/>
    <w:rsid w:val="00BC7076"/>
    <w:rsid w:val="00BC70F4"/>
    <w:rsid w:val="00BC7251"/>
    <w:rsid w:val="00BC737B"/>
    <w:rsid w:val="00BC7389"/>
    <w:rsid w:val="00BC7433"/>
    <w:rsid w:val="00BC7573"/>
    <w:rsid w:val="00BC763D"/>
    <w:rsid w:val="00BC77D0"/>
    <w:rsid w:val="00BC7A12"/>
    <w:rsid w:val="00BC7BE1"/>
    <w:rsid w:val="00BC7C0E"/>
    <w:rsid w:val="00BC7D24"/>
    <w:rsid w:val="00BC7E7C"/>
    <w:rsid w:val="00BC7E82"/>
    <w:rsid w:val="00BC7EDA"/>
    <w:rsid w:val="00BD000B"/>
    <w:rsid w:val="00BD01B6"/>
    <w:rsid w:val="00BD0232"/>
    <w:rsid w:val="00BD02E0"/>
    <w:rsid w:val="00BD0400"/>
    <w:rsid w:val="00BD0410"/>
    <w:rsid w:val="00BD063E"/>
    <w:rsid w:val="00BD064A"/>
    <w:rsid w:val="00BD06B9"/>
    <w:rsid w:val="00BD0757"/>
    <w:rsid w:val="00BD0869"/>
    <w:rsid w:val="00BD0C74"/>
    <w:rsid w:val="00BD0E33"/>
    <w:rsid w:val="00BD10D9"/>
    <w:rsid w:val="00BD1197"/>
    <w:rsid w:val="00BD12E7"/>
    <w:rsid w:val="00BD1300"/>
    <w:rsid w:val="00BD1407"/>
    <w:rsid w:val="00BD1521"/>
    <w:rsid w:val="00BD1691"/>
    <w:rsid w:val="00BD17FC"/>
    <w:rsid w:val="00BD19F1"/>
    <w:rsid w:val="00BD1A4C"/>
    <w:rsid w:val="00BD1B77"/>
    <w:rsid w:val="00BD1BA7"/>
    <w:rsid w:val="00BD1BB2"/>
    <w:rsid w:val="00BD1D0B"/>
    <w:rsid w:val="00BD1F0F"/>
    <w:rsid w:val="00BD1F5C"/>
    <w:rsid w:val="00BD2054"/>
    <w:rsid w:val="00BD20FE"/>
    <w:rsid w:val="00BD2135"/>
    <w:rsid w:val="00BD226E"/>
    <w:rsid w:val="00BD22AB"/>
    <w:rsid w:val="00BD24CD"/>
    <w:rsid w:val="00BD24F4"/>
    <w:rsid w:val="00BD2543"/>
    <w:rsid w:val="00BD256C"/>
    <w:rsid w:val="00BD25BD"/>
    <w:rsid w:val="00BD267C"/>
    <w:rsid w:val="00BD279F"/>
    <w:rsid w:val="00BD2A73"/>
    <w:rsid w:val="00BD2BCA"/>
    <w:rsid w:val="00BD2BCC"/>
    <w:rsid w:val="00BD2BCF"/>
    <w:rsid w:val="00BD2E28"/>
    <w:rsid w:val="00BD2E80"/>
    <w:rsid w:val="00BD2F84"/>
    <w:rsid w:val="00BD2F91"/>
    <w:rsid w:val="00BD2FEE"/>
    <w:rsid w:val="00BD3117"/>
    <w:rsid w:val="00BD3174"/>
    <w:rsid w:val="00BD324C"/>
    <w:rsid w:val="00BD32CF"/>
    <w:rsid w:val="00BD3393"/>
    <w:rsid w:val="00BD33D8"/>
    <w:rsid w:val="00BD3485"/>
    <w:rsid w:val="00BD35DF"/>
    <w:rsid w:val="00BD3620"/>
    <w:rsid w:val="00BD362A"/>
    <w:rsid w:val="00BD3685"/>
    <w:rsid w:val="00BD369E"/>
    <w:rsid w:val="00BD37CC"/>
    <w:rsid w:val="00BD37F1"/>
    <w:rsid w:val="00BD3933"/>
    <w:rsid w:val="00BD39B9"/>
    <w:rsid w:val="00BD39E5"/>
    <w:rsid w:val="00BD3CF1"/>
    <w:rsid w:val="00BD3D0B"/>
    <w:rsid w:val="00BD3D5A"/>
    <w:rsid w:val="00BD3E5F"/>
    <w:rsid w:val="00BD3F0A"/>
    <w:rsid w:val="00BD3FBD"/>
    <w:rsid w:val="00BD3FBE"/>
    <w:rsid w:val="00BD40D9"/>
    <w:rsid w:val="00BD4121"/>
    <w:rsid w:val="00BD4140"/>
    <w:rsid w:val="00BD41AF"/>
    <w:rsid w:val="00BD41BE"/>
    <w:rsid w:val="00BD42D0"/>
    <w:rsid w:val="00BD4310"/>
    <w:rsid w:val="00BD443C"/>
    <w:rsid w:val="00BD4584"/>
    <w:rsid w:val="00BD4657"/>
    <w:rsid w:val="00BD46F9"/>
    <w:rsid w:val="00BD46FC"/>
    <w:rsid w:val="00BD4788"/>
    <w:rsid w:val="00BD47EF"/>
    <w:rsid w:val="00BD47FF"/>
    <w:rsid w:val="00BD4AB8"/>
    <w:rsid w:val="00BD4B07"/>
    <w:rsid w:val="00BD4B3C"/>
    <w:rsid w:val="00BD4CC6"/>
    <w:rsid w:val="00BD4DBA"/>
    <w:rsid w:val="00BD4E91"/>
    <w:rsid w:val="00BD4EE4"/>
    <w:rsid w:val="00BD4F7F"/>
    <w:rsid w:val="00BD5132"/>
    <w:rsid w:val="00BD517E"/>
    <w:rsid w:val="00BD5299"/>
    <w:rsid w:val="00BD5384"/>
    <w:rsid w:val="00BD53DE"/>
    <w:rsid w:val="00BD5466"/>
    <w:rsid w:val="00BD54A7"/>
    <w:rsid w:val="00BD55D9"/>
    <w:rsid w:val="00BD56B9"/>
    <w:rsid w:val="00BD57A8"/>
    <w:rsid w:val="00BD589A"/>
    <w:rsid w:val="00BD58A6"/>
    <w:rsid w:val="00BD59A5"/>
    <w:rsid w:val="00BD59D1"/>
    <w:rsid w:val="00BD5AD7"/>
    <w:rsid w:val="00BD5B7A"/>
    <w:rsid w:val="00BD5C0B"/>
    <w:rsid w:val="00BD5E16"/>
    <w:rsid w:val="00BD5E99"/>
    <w:rsid w:val="00BD5F04"/>
    <w:rsid w:val="00BD5F4D"/>
    <w:rsid w:val="00BD5FB8"/>
    <w:rsid w:val="00BD6046"/>
    <w:rsid w:val="00BD625C"/>
    <w:rsid w:val="00BD62A1"/>
    <w:rsid w:val="00BD62AD"/>
    <w:rsid w:val="00BD6326"/>
    <w:rsid w:val="00BD63CD"/>
    <w:rsid w:val="00BD645C"/>
    <w:rsid w:val="00BD650B"/>
    <w:rsid w:val="00BD65A1"/>
    <w:rsid w:val="00BD6693"/>
    <w:rsid w:val="00BD66C6"/>
    <w:rsid w:val="00BD6841"/>
    <w:rsid w:val="00BD686B"/>
    <w:rsid w:val="00BD6A21"/>
    <w:rsid w:val="00BD6B80"/>
    <w:rsid w:val="00BD6BB4"/>
    <w:rsid w:val="00BD6BD0"/>
    <w:rsid w:val="00BD6D8A"/>
    <w:rsid w:val="00BD6F1A"/>
    <w:rsid w:val="00BD6F6A"/>
    <w:rsid w:val="00BD7053"/>
    <w:rsid w:val="00BD72E2"/>
    <w:rsid w:val="00BD730C"/>
    <w:rsid w:val="00BD7388"/>
    <w:rsid w:val="00BD73D9"/>
    <w:rsid w:val="00BD74E9"/>
    <w:rsid w:val="00BD77A3"/>
    <w:rsid w:val="00BD7854"/>
    <w:rsid w:val="00BD7999"/>
    <w:rsid w:val="00BD7A5E"/>
    <w:rsid w:val="00BD7A6A"/>
    <w:rsid w:val="00BD7BAA"/>
    <w:rsid w:val="00BD7D81"/>
    <w:rsid w:val="00BD7DF8"/>
    <w:rsid w:val="00BD7E33"/>
    <w:rsid w:val="00BD7EB9"/>
    <w:rsid w:val="00BE0070"/>
    <w:rsid w:val="00BE02F8"/>
    <w:rsid w:val="00BE041E"/>
    <w:rsid w:val="00BE0484"/>
    <w:rsid w:val="00BE04D5"/>
    <w:rsid w:val="00BE04F4"/>
    <w:rsid w:val="00BE0539"/>
    <w:rsid w:val="00BE079B"/>
    <w:rsid w:val="00BE07CD"/>
    <w:rsid w:val="00BE07CF"/>
    <w:rsid w:val="00BE07DB"/>
    <w:rsid w:val="00BE082D"/>
    <w:rsid w:val="00BE087E"/>
    <w:rsid w:val="00BE0960"/>
    <w:rsid w:val="00BE0A47"/>
    <w:rsid w:val="00BE0BA7"/>
    <w:rsid w:val="00BE0D1D"/>
    <w:rsid w:val="00BE0D3E"/>
    <w:rsid w:val="00BE0D46"/>
    <w:rsid w:val="00BE114A"/>
    <w:rsid w:val="00BE126A"/>
    <w:rsid w:val="00BE1402"/>
    <w:rsid w:val="00BE1564"/>
    <w:rsid w:val="00BE15B5"/>
    <w:rsid w:val="00BE169E"/>
    <w:rsid w:val="00BE16EF"/>
    <w:rsid w:val="00BE16F9"/>
    <w:rsid w:val="00BE178C"/>
    <w:rsid w:val="00BE18C7"/>
    <w:rsid w:val="00BE194E"/>
    <w:rsid w:val="00BE1982"/>
    <w:rsid w:val="00BE1AD8"/>
    <w:rsid w:val="00BE1AE8"/>
    <w:rsid w:val="00BE1B21"/>
    <w:rsid w:val="00BE1B4E"/>
    <w:rsid w:val="00BE1E6C"/>
    <w:rsid w:val="00BE1EC7"/>
    <w:rsid w:val="00BE1F6F"/>
    <w:rsid w:val="00BE1FE5"/>
    <w:rsid w:val="00BE1FED"/>
    <w:rsid w:val="00BE2031"/>
    <w:rsid w:val="00BE2046"/>
    <w:rsid w:val="00BE20DF"/>
    <w:rsid w:val="00BE21B1"/>
    <w:rsid w:val="00BE24C0"/>
    <w:rsid w:val="00BE2598"/>
    <w:rsid w:val="00BE25B3"/>
    <w:rsid w:val="00BE25E7"/>
    <w:rsid w:val="00BE25F0"/>
    <w:rsid w:val="00BE2691"/>
    <w:rsid w:val="00BE2880"/>
    <w:rsid w:val="00BE28BD"/>
    <w:rsid w:val="00BE2994"/>
    <w:rsid w:val="00BE29F5"/>
    <w:rsid w:val="00BE2A31"/>
    <w:rsid w:val="00BE2CF7"/>
    <w:rsid w:val="00BE2D96"/>
    <w:rsid w:val="00BE2D9C"/>
    <w:rsid w:val="00BE2DBF"/>
    <w:rsid w:val="00BE2EF3"/>
    <w:rsid w:val="00BE2EFA"/>
    <w:rsid w:val="00BE3053"/>
    <w:rsid w:val="00BE3067"/>
    <w:rsid w:val="00BE30A1"/>
    <w:rsid w:val="00BE323B"/>
    <w:rsid w:val="00BE35CF"/>
    <w:rsid w:val="00BE3703"/>
    <w:rsid w:val="00BE37D4"/>
    <w:rsid w:val="00BE3905"/>
    <w:rsid w:val="00BE3A80"/>
    <w:rsid w:val="00BE3ABC"/>
    <w:rsid w:val="00BE3B57"/>
    <w:rsid w:val="00BE3BD8"/>
    <w:rsid w:val="00BE3BFF"/>
    <w:rsid w:val="00BE3C17"/>
    <w:rsid w:val="00BE3CD9"/>
    <w:rsid w:val="00BE3D8F"/>
    <w:rsid w:val="00BE3DAB"/>
    <w:rsid w:val="00BE40C7"/>
    <w:rsid w:val="00BE4184"/>
    <w:rsid w:val="00BE41E1"/>
    <w:rsid w:val="00BE4234"/>
    <w:rsid w:val="00BE42E9"/>
    <w:rsid w:val="00BE431F"/>
    <w:rsid w:val="00BE432A"/>
    <w:rsid w:val="00BE433B"/>
    <w:rsid w:val="00BE43A2"/>
    <w:rsid w:val="00BE46A9"/>
    <w:rsid w:val="00BE4814"/>
    <w:rsid w:val="00BE4A37"/>
    <w:rsid w:val="00BE4BD5"/>
    <w:rsid w:val="00BE4BE1"/>
    <w:rsid w:val="00BE4C4D"/>
    <w:rsid w:val="00BE4C61"/>
    <w:rsid w:val="00BE4E08"/>
    <w:rsid w:val="00BE4E50"/>
    <w:rsid w:val="00BE4EA2"/>
    <w:rsid w:val="00BE50BC"/>
    <w:rsid w:val="00BE50FE"/>
    <w:rsid w:val="00BE51ED"/>
    <w:rsid w:val="00BE51F9"/>
    <w:rsid w:val="00BE5234"/>
    <w:rsid w:val="00BE52A8"/>
    <w:rsid w:val="00BE53E8"/>
    <w:rsid w:val="00BE547F"/>
    <w:rsid w:val="00BE5785"/>
    <w:rsid w:val="00BE57BA"/>
    <w:rsid w:val="00BE58C6"/>
    <w:rsid w:val="00BE5A41"/>
    <w:rsid w:val="00BE5A92"/>
    <w:rsid w:val="00BE5AAC"/>
    <w:rsid w:val="00BE5B0E"/>
    <w:rsid w:val="00BE5BFF"/>
    <w:rsid w:val="00BE5CA4"/>
    <w:rsid w:val="00BE5E11"/>
    <w:rsid w:val="00BE5F3E"/>
    <w:rsid w:val="00BE5F90"/>
    <w:rsid w:val="00BE5FA3"/>
    <w:rsid w:val="00BE605D"/>
    <w:rsid w:val="00BE6113"/>
    <w:rsid w:val="00BE61A2"/>
    <w:rsid w:val="00BE61F1"/>
    <w:rsid w:val="00BE624F"/>
    <w:rsid w:val="00BE64A3"/>
    <w:rsid w:val="00BE653A"/>
    <w:rsid w:val="00BE6903"/>
    <w:rsid w:val="00BE6C68"/>
    <w:rsid w:val="00BE6DC4"/>
    <w:rsid w:val="00BE6E23"/>
    <w:rsid w:val="00BE6FCE"/>
    <w:rsid w:val="00BE7015"/>
    <w:rsid w:val="00BE7237"/>
    <w:rsid w:val="00BE72BD"/>
    <w:rsid w:val="00BE73E4"/>
    <w:rsid w:val="00BE767A"/>
    <w:rsid w:val="00BE79B5"/>
    <w:rsid w:val="00BE79B9"/>
    <w:rsid w:val="00BE7AB3"/>
    <w:rsid w:val="00BE7ACB"/>
    <w:rsid w:val="00BE7BD0"/>
    <w:rsid w:val="00BE7D65"/>
    <w:rsid w:val="00BE7D90"/>
    <w:rsid w:val="00BE7E0B"/>
    <w:rsid w:val="00BE7EBB"/>
    <w:rsid w:val="00BE7F34"/>
    <w:rsid w:val="00BF0079"/>
    <w:rsid w:val="00BF00AE"/>
    <w:rsid w:val="00BF00F8"/>
    <w:rsid w:val="00BF01BD"/>
    <w:rsid w:val="00BF01D2"/>
    <w:rsid w:val="00BF066A"/>
    <w:rsid w:val="00BF06A5"/>
    <w:rsid w:val="00BF0700"/>
    <w:rsid w:val="00BF086C"/>
    <w:rsid w:val="00BF0888"/>
    <w:rsid w:val="00BF08CC"/>
    <w:rsid w:val="00BF0974"/>
    <w:rsid w:val="00BF099A"/>
    <w:rsid w:val="00BF0B90"/>
    <w:rsid w:val="00BF0BE8"/>
    <w:rsid w:val="00BF0CC9"/>
    <w:rsid w:val="00BF0D41"/>
    <w:rsid w:val="00BF0ED1"/>
    <w:rsid w:val="00BF0F83"/>
    <w:rsid w:val="00BF1235"/>
    <w:rsid w:val="00BF125E"/>
    <w:rsid w:val="00BF137A"/>
    <w:rsid w:val="00BF13CC"/>
    <w:rsid w:val="00BF1443"/>
    <w:rsid w:val="00BF146B"/>
    <w:rsid w:val="00BF1593"/>
    <w:rsid w:val="00BF16AC"/>
    <w:rsid w:val="00BF16EB"/>
    <w:rsid w:val="00BF1717"/>
    <w:rsid w:val="00BF1874"/>
    <w:rsid w:val="00BF1916"/>
    <w:rsid w:val="00BF195C"/>
    <w:rsid w:val="00BF1A30"/>
    <w:rsid w:val="00BF1A84"/>
    <w:rsid w:val="00BF1B69"/>
    <w:rsid w:val="00BF1BF6"/>
    <w:rsid w:val="00BF1C2A"/>
    <w:rsid w:val="00BF1CF4"/>
    <w:rsid w:val="00BF1D13"/>
    <w:rsid w:val="00BF1E4E"/>
    <w:rsid w:val="00BF1FD0"/>
    <w:rsid w:val="00BF2062"/>
    <w:rsid w:val="00BF2088"/>
    <w:rsid w:val="00BF20FF"/>
    <w:rsid w:val="00BF221F"/>
    <w:rsid w:val="00BF2235"/>
    <w:rsid w:val="00BF237D"/>
    <w:rsid w:val="00BF23AE"/>
    <w:rsid w:val="00BF23B0"/>
    <w:rsid w:val="00BF23F4"/>
    <w:rsid w:val="00BF255A"/>
    <w:rsid w:val="00BF257A"/>
    <w:rsid w:val="00BF2617"/>
    <w:rsid w:val="00BF2652"/>
    <w:rsid w:val="00BF265E"/>
    <w:rsid w:val="00BF2773"/>
    <w:rsid w:val="00BF2907"/>
    <w:rsid w:val="00BF298D"/>
    <w:rsid w:val="00BF2B40"/>
    <w:rsid w:val="00BF2BC5"/>
    <w:rsid w:val="00BF2D1B"/>
    <w:rsid w:val="00BF2D6A"/>
    <w:rsid w:val="00BF2F39"/>
    <w:rsid w:val="00BF2FDC"/>
    <w:rsid w:val="00BF30EE"/>
    <w:rsid w:val="00BF3218"/>
    <w:rsid w:val="00BF32AC"/>
    <w:rsid w:val="00BF344C"/>
    <w:rsid w:val="00BF349E"/>
    <w:rsid w:val="00BF34A8"/>
    <w:rsid w:val="00BF3694"/>
    <w:rsid w:val="00BF3767"/>
    <w:rsid w:val="00BF382C"/>
    <w:rsid w:val="00BF3864"/>
    <w:rsid w:val="00BF38DB"/>
    <w:rsid w:val="00BF395E"/>
    <w:rsid w:val="00BF39BA"/>
    <w:rsid w:val="00BF3AC9"/>
    <w:rsid w:val="00BF3BD5"/>
    <w:rsid w:val="00BF3C3A"/>
    <w:rsid w:val="00BF3E45"/>
    <w:rsid w:val="00BF3ECA"/>
    <w:rsid w:val="00BF418D"/>
    <w:rsid w:val="00BF41FD"/>
    <w:rsid w:val="00BF4214"/>
    <w:rsid w:val="00BF421E"/>
    <w:rsid w:val="00BF432F"/>
    <w:rsid w:val="00BF4366"/>
    <w:rsid w:val="00BF43C0"/>
    <w:rsid w:val="00BF44FE"/>
    <w:rsid w:val="00BF450E"/>
    <w:rsid w:val="00BF46A6"/>
    <w:rsid w:val="00BF4707"/>
    <w:rsid w:val="00BF4843"/>
    <w:rsid w:val="00BF4880"/>
    <w:rsid w:val="00BF492D"/>
    <w:rsid w:val="00BF49AB"/>
    <w:rsid w:val="00BF4BBF"/>
    <w:rsid w:val="00BF4C0C"/>
    <w:rsid w:val="00BF4C6C"/>
    <w:rsid w:val="00BF4D71"/>
    <w:rsid w:val="00BF4DDB"/>
    <w:rsid w:val="00BF4E07"/>
    <w:rsid w:val="00BF4ED3"/>
    <w:rsid w:val="00BF4F11"/>
    <w:rsid w:val="00BF53AD"/>
    <w:rsid w:val="00BF5404"/>
    <w:rsid w:val="00BF5560"/>
    <w:rsid w:val="00BF5602"/>
    <w:rsid w:val="00BF569E"/>
    <w:rsid w:val="00BF5761"/>
    <w:rsid w:val="00BF5833"/>
    <w:rsid w:val="00BF5928"/>
    <w:rsid w:val="00BF5963"/>
    <w:rsid w:val="00BF5A02"/>
    <w:rsid w:val="00BF5BD3"/>
    <w:rsid w:val="00BF5CB6"/>
    <w:rsid w:val="00BF5CD4"/>
    <w:rsid w:val="00BF5F36"/>
    <w:rsid w:val="00BF5FEB"/>
    <w:rsid w:val="00BF605E"/>
    <w:rsid w:val="00BF61B5"/>
    <w:rsid w:val="00BF62C7"/>
    <w:rsid w:val="00BF62E8"/>
    <w:rsid w:val="00BF65D5"/>
    <w:rsid w:val="00BF65F9"/>
    <w:rsid w:val="00BF67A3"/>
    <w:rsid w:val="00BF6CBD"/>
    <w:rsid w:val="00BF6CE7"/>
    <w:rsid w:val="00BF6DEC"/>
    <w:rsid w:val="00BF6EA6"/>
    <w:rsid w:val="00BF6F3B"/>
    <w:rsid w:val="00BF6F74"/>
    <w:rsid w:val="00BF6F9B"/>
    <w:rsid w:val="00BF7039"/>
    <w:rsid w:val="00BF7042"/>
    <w:rsid w:val="00BF70C4"/>
    <w:rsid w:val="00BF70E0"/>
    <w:rsid w:val="00BF7118"/>
    <w:rsid w:val="00BF74C5"/>
    <w:rsid w:val="00BF75DA"/>
    <w:rsid w:val="00BF7614"/>
    <w:rsid w:val="00BF76A7"/>
    <w:rsid w:val="00BF77FF"/>
    <w:rsid w:val="00BF78D1"/>
    <w:rsid w:val="00BF7935"/>
    <w:rsid w:val="00BF799E"/>
    <w:rsid w:val="00BF79B3"/>
    <w:rsid w:val="00BF7B01"/>
    <w:rsid w:val="00BF7B96"/>
    <w:rsid w:val="00BF7DA6"/>
    <w:rsid w:val="00BF7E6B"/>
    <w:rsid w:val="00BF7EDC"/>
    <w:rsid w:val="00C00005"/>
    <w:rsid w:val="00C00216"/>
    <w:rsid w:val="00C00242"/>
    <w:rsid w:val="00C002BB"/>
    <w:rsid w:val="00C00302"/>
    <w:rsid w:val="00C0032F"/>
    <w:rsid w:val="00C0039C"/>
    <w:rsid w:val="00C0046E"/>
    <w:rsid w:val="00C00565"/>
    <w:rsid w:val="00C005BA"/>
    <w:rsid w:val="00C005C9"/>
    <w:rsid w:val="00C005F6"/>
    <w:rsid w:val="00C00674"/>
    <w:rsid w:val="00C0089C"/>
    <w:rsid w:val="00C008FD"/>
    <w:rsid w:val="00C00968"/>
    <w:rsid w:val="00C00BD9"/>
    <w:rsid w:val="00C00BF0"/>
    <w:rsid w:val="00C00C60"/>
    <w:rsid w:val="00C00D84"/>
    <w:rsid w:val="00C00D90"/>
    <w:rsid w:val="00C00F75"/>
    <w:rsid w:val="00C0104B"/>
    <w:rsid w:val="00C01106"/>
    <w:rsid w:val="00C01158"/>
    <w:rsid w:val="00C0116D"/>
    <w:rsid w:val="00C012B2"/>
    <w:rsid w:val="00C012E3"/>
    <w:rsid w:val="00C01348"/>
    <w:rsid w:val="00C015B9"/>
    <w:rsid w:val="00C01665"/>
    <w:rsid w:val="00C01B69"/>
    <w:rsid w:val="00C01DF4"/>
    <w:rsid w:val="00C01E39"/>
    <w:rsid w:val="00C01F1C"/>
    <w:rsid w:val="00C0201E"/>
    <w:rsid w:val="00C02121"/>
    <w:rsid w:val="00C02459"/>
    <w:rsid w:val="00C024E7"/>
    <w:rsid w:val="00C025D2"/>
    <w:rsid w:val="00C027DC"/>
    <w:rsid w:val="00C02846"/>
    <w:rsid w:val="00C0286D"/>
    <w:rsid w:val="00C02929"/>
    <w:rsid w:val="00C02B30"/>
    <w:rsid w:val="00C02BD5"/>
    <w:rsid w:val="00C02BE8"/>
    <w:rsid w:val="00C02C4D"/>
    <w:rsid w:val="00C02D46"/>
    <w:rsid w:val="00C02DB5"/>
    <w:rsid w:val="00C02E1D"/>
    <w:rsid w:val="00C02F5C"/>
    <w:rsid w:val="00C02FA0"/>
    <w:rsid w:val="00C030FB"/>
    <w:rsid w:val="00C032E9"/>
    <w:rsid w:val="00C03534"/>
    <w:rsid w:val="00C036CD"/>
    <w:rsid w:val="00C03756"/>
    <w:rsid w:val="00C03829"/>
    <w:rsid w:val="00C038BA"/>
    <w:rsid w:val="00C038C4"/>
    <w:rsid w:val="00C0391B"/>
    <w:rsid w:val="00C03981"/>
    <w:rsid w:val="00C03B23"/>
    <w:rsid w:val="00C03BAF"/>
    <w:rsid w:val="00C03CBF"/>
    <w:rsid w:val="00C03CC4"/>
    <w:rsid w:val="00C03D6F"/>
    <w:rsid w:val="00C03EBA"/>
    <w:rsid w:val="00C03EDC"/>
    <w:rsid w:val="00C03F4B"/>
    <w:rsid w:val="00C04199"/>
    <w:rsid w:val="00C0419F"/>
    <w:rsid w:val="00C04599"/>
    <w:rsid w:val="00C04653"/>
    <w:rsid w:val="00C04729"/>
    <w:rsid w:val="00C0476B"/>
    <w:rsid w:val="00C047AA"/>
    <w:rsid w:val="00C047BE"/>
    <w:rsid w:val="00C04AC1"/>
    <w:rsid w:val="00C04B1B"/>
    <w:rsid w:val="00C04B22"/>
    <w:rsid w:val="00C04D6C"/>
    <w:rsid w:val="00C04E0B"/>
    <w:rsid w:val="00C04E40"/>
    <w:rsid w:val="00C04E67"/>
    <w:rsid w:val="00C04FB3"/>
    <w:rsid w:val="00C050AB"/>
    <w:rsid w:val="00C05190"/>
    <w:rsid w:val="00C051AB"/>
    <w:rsid w:val="00C051B8"/>
    <w:rsid w:val="00C052A0"/>
    <w:rsid w:val="00C052F8"/>
    <w:rsid w:val="00C05325"/>
    <w:rsid w:val="00C053C4"/>
    <w:rsid w:val="00C053E7"/>
    <w:rsid w:val="00C0549F"/>
    <w:rsid w:val="00C054B1"/>
    <w:rsid w:val="00C054D0"/>
    <w:rsid w:val="00C0558F"/>
    <w:rsid w:val="00C055E0"/>
    <w:rsid w:val="00C05605"/>
    <w:rsid w:val="00C0567C"/>
    <w:rsid w:val="00C0588A"/>
    <w:rsid w:val="00C058C7"/>
    <w:rsid w:val="00C059DE"/>
    <w:rsid w:val="00C05A38"/>
    <w:rsid w:val="00C05ABD"/>
    <w:rsid w:val="00C05AC8"/>
    <w:rsid w:val="00C05B36"/>
    <w:rsid w:val="00C05BE8"/>
    <w:rsid w:val="00C05C13"/>
    <w:rsid w:val="00C05C65"/>
    <w:rsid w:val="00C05CB5"/>
    <w:rsid w:val="00C05D7F"/>
    <w:rsid w:val="00C05F57"/>
    <w:rsid w:val="00C061F8"/>
    <w:rsid w:val="00C06259"/>
    <w:rsid w:val="00C0641B"/>
    <w:rsid w:val="00C06481"/>
    <w:rsid w:val="00C065DB"/>
    <w:rsid w:val="00C0669F"/>
    <w:rsid w:val="00C066ED"/>
    <w:rsid w:val="00C06767"/>
    <w:rsid w:val="00C068B0"/>
    <w:rsid w:val="00C06A18"/>
    <w:rsid w:val="00C06B18"/>
    <w:rsid w:val="00C06DF5"/>
    <w:rsid w:val="00C06F27"/>
    <w:rsid w:val="00C06F89"/>
    <w:rsid w:val="00C07056"/>
    <w:rsid w:val="00C07078"/>
    <w:rsid w:val="00C0712F"/>
    <w:rsid w:val="00C0717B"/>
    <w:rsid w:val="00C07354"/>
    <w:rsid w:val="00C073EC"/>
    <w:rsid w:val="00C0740D"/>
    <w:rsid w:val="00C07423"/>
    <w:rsid w:val="00C07449"/>
    <w:rsid w:val="00C076B3"/>
    <w:rsid w:val="00C07748"/>
    <w:rsid w:val="00C077C9"/>
    <w:rsid w:val="00C07825"/>
    <w:rsid w:val="00C07845"/>
    <w:rsid w:val="00C07A3D"/>
    <w:rsid w:val="00C07C94"/>
    <w:rsid w:val="00C07C99"/>
    <w:rsid w:val="00C07CB0"/>
    <w:rsid w:val="00C07CD0"/>
    <w:rsid w:val="00C07D93"/>
    <w:rsid w:val="00C07DBF"/>
    <w:rsid w:val="00C07E17"/>
    <w:rsid w:val="00C07EE2"/>
    <w:rsid w:val="00C07EE3"/>
    <w:rsid w:val="00C1026E"/>
    <w:rsid w:val="00C103BF"/>
    <w:rsid w:val="00C1043B"/>
    <w:rsid w:val="00C10545"/>
    <w:rsid w:val="00C10594"/>
    <w:rsid w:val="00C106D9"/>
    <w:rsid w:val="00C1071B"/>
    <w:rsid w:val="00C1095E"/>
    <w:rsid w:val="00C10997"/>
    <w:rsid w:val="00C10A29"/>
    <w:rsid w:val="00C10A52"/>
    <w:rsid w:val="00C10B5D"/>
    <w:rsid w:val="00C10B6C"/>
    <w:rsid w:val="00C10D1A"/>
    <w:rsid w:val="00C1103B"/>
    <w:rsid w:val="00C1104D"/>
    <w:rsid w:val="00C1108F"/>
    <w:rsid w:val="00C110EF"/>
    <w:rsid w:val="00C1111B"/>
    <w:rsid w:val="00C113DE"/>
    <w:rsid w:val="00C1140B"/>
    <w:rsid w:val="00C11525"/>
    <w:rsid w:val="00C11693"/>
    <w:rsid w:val="00C11701"/>
    <w:rsid w:val="00C11728"/>
    <w:rsid w:val="00C11850"/>
    <w:rsid w:val="00C118DF"/>
    <w:rsid w:val="00C11ADD"/>
    <w:rsid w:val="00C11B18"/>
    <w:rsid w:val="00C11B62"/>
    <w:rsid w:val="00C11C11"/>
    <w:rsid w:val="00C11C7E"/>
    <w:rsid w:val="00C11C8C"/>
    <w:rsid w:val="00C11CA5"/>
    <w:rsid w:val="00C11CD8"/>
    <w:rsid w:val="00C11E61"/>
    <w:rsid w:val="00C11E8D"/>
    <w:rsid w:val="00C11F24"/>
    <w:rsid w:val="00C12089"/>
    <w:rsid w:val="00C1224D"/>
    <w:rsid w:val="00C12347"/>
    <w:rsid w:val="00C1239A"/>
    <w:rsid w:val="00C12458"/>
    <w:rsid w:val="00C12552"/>
    <w:rsid w:val="00C12674"/>
    <w:rsid w:val="00C12808"/>
    <w:rsid w:val="00C128B9"/>
    <w:rsid w:val="00C128FF"/>
    <w:rsid w:val="00C1290D"/>
    <w:rsid w:val="00C1299D"/>
    <w:rsid w:val="00C12AAC"/>
    <w:rsid w:val="00C12B3A"/>
    <w:rsid w:val="00C12CA8"/>
    <w:rsid w:val="00C12DBF"/>
    <w:rsid w:val="00C12F84"/>
    <w:rsid w:val="00C12FD2"/>
    <w:rsid w:val="00C1308D"/>
    <w:rsid w:val="00C1335B"/>
    <w:rsid w:val="00C133A1"/>
    <w:rsid w:val="00C133F0"/>
    <w:rsid w:val="00C13420"/>
    <w:rsid w:val="00C13544"/>
    <w:rsid w:val="00C1387B"/>
    <w:rsid w:val="00C138A3"/>
    <w:rsid w:val="00C138D4"/>
    <w:rsid w:val="00C1396C"/>
    <w:rsid w:val="00C13B10"/>
    <w:rsid w:val="00C13BD7"/>
    <w:rsid w:val="00C13D76"/>
    <w:rsid w:val="00C13E66"/>
    <w:rsid w:val="00C13E8D"/>
    <w:rsid w:val="00C13F14"/>
    <w:rsid w:val="00C13F69"/>
    <w:rsid w:val="00C13F72"/>
    <w:rsid w:val="00C1418F"/>
    <w:rsid w:val="00C141E5"/>
    <w:rsid w:val="00C142BD"/>
    <w:rsid w:val="00C143DC"/>
    <w:rsid w:val="00C143E8"/>
    <w:rsid w:val="00C1444A"/>
    <w:rsid w:val="00C14563"/>
    <w:rsid w:val="00C1457D"/>
    <w:rsid w:val="00C1464C"/>
    <w:rsid w:val="00C14673"/>
    <w:rsid w:val="00C14693"/>
    <w:rsid w:val="00C14713"/>
    <w:rsid w:val="00C14761"/>
    <w:rsid w:val="00C148C7"/>
    <w:rsid w:val="00C1499D"/>
    <w:rsid w:val="00C14A1E"/>
    <w:rsid w:val="00C14A41"/>
    <w:rsid w:val="00C14B0D"/>
    <w:rsid w:val="00C14B48"/>
    <w:rsid w:val="00C14B6D"/>
    <w:rsid w:val="00C14BE0"/>
    <w:rsid w:val="00C14C6A"/>
    <w:rsid w:val="00C14E87"/>
    <w:rsid w:val="00C14EAE"/>
    <w:rsid w:val="00C15173"/>
    <w:rsid w:val="00C15197"/>
    <w:rsid w:val="00C15237"/>
    <w:rsid w:val="00C15338"/>
    <w:rsid w:val="00C15386"/>
    <w:rsid w:val="00C15635"/>
    <w:rsid w:val="00C15714"/>
    <w:rsid w:val="00C1586C"/>
    <w:rsid w:val="00C1592F"/>
    <w:rsid w:val="00C1594B"/>
    <w:rsid w:val="00C15ABA"/>
    <w:rsid w:val="00C15AE9"/>
    <w:rsid w:val="00C15CF1"/>
    <w:rsid w:val="00C15D78"/>
    <w:rsid w:val="00C15D93"/>
    <w:rsid w:val="00C15E06"/>
    <w:rsid w:val="00C15E2E"/>
    <w:rsid w:val="00C16027"/>
    <w:rsid w:val="00C1603D"/>
    <w:rsid w:val="00C16128"/>
    <w:rsid w:val="00C162AB"/>
    <w:rsid w:val="00C164BB"/>
    <w:rsid w:val="00C164BE"/>
    <w:rsid w:val="00C16584"/>
    <w:rsid w:val="00C16715"/>
    <w:rsid w:val="00C168AF"/>
    <w:rsid w:val="00C168E9"/>
    <w:rsid w:val="00C16992"/>
    <w:rsid w:val="00C16A46"/>
    <w:rsid w:val="00C16A9A"/>
    <w:rsid w:val="00C16C07"/>
    <w:rsid w:val="00C16C0D"/>
    <w:rsid w:val="00C16CD3"/>
    <w:rsid w:val="00C16D97"/>
    <w:rsid w:val="00C16E5A"/>
    <w:rsid w:val="00C16E68"/>
    <w:rsid w:val="00C16EA0"/>
    <w:rsid w:val="00C16EEB"/>
    <w:rsid w:val="00C16FB7"/>
    <w:rsid w:val="00C17115"/>
    <w:rsid w:val="00C1712E"/>
    <w:rsid w:val="00C17157"/>
    <w:rsid w:val="00C17265"/>
    <w:rsid w:val="00C17345"/>
    <w:rsid w:val="00C17366"/>
    <w:rsid w:val="00C17460"/>
    <w:rsid w:val="00C174E3"/>
    <w:rsid w:val="00C1750E"/>
    <w:rsid w:val="00C1757D"/>
    <w:rsid w:val="00C17798"/>
    <w:rsid w:val="00C178A6"/>
    <w:rsid w:val="00C17A85"/>
    <w:rsid w:val="00C17B8C"/>
    <w:rsid w:val="00C17BE6"/>
    <w:rsid w:val="00C17C48"/>
    <w:rsid w:val="00C17C52"/>
    <w:rsid w:val="00C17CB3"/>
    <w:rsid w:val="00C17FE1"/>
    <w:rsid w:val="00C20164"/>
    <w:rsid w:val="00C2029E"/>
    <w:rsid w:val="00C203C7"/>
    <w:rsid w:val="00C204D1"/>
    <w:rsid w:val="00C20510"/>
    <w:rsid w:val="00C205D0"/>
    <w:rsid w:val="00C2079B"/>
    <w:rsid w:val="00C2086B"/>
    <w:rsid w:val="00C2089E"/>
    <w:rsid w:val="00C20904"/>
    <w:rsid w:val="00C20964"/>
    <w:rsid w:val="00C20973"/>
    <w:rsid w:val="00C209AC"/>
    <w:rsid w:val="00C20A6B"/>
    <w:rsid w:val="00C20AAD"/>
    <w:rsid w:val="00C20C79"/>
    <w:rsid w:val="00C20C8E"/>
    <w:rsid w:val="00C20CD2"/>
    <w:rsid w:val="00C20E23"/>
    <w:rsid w:val="00C20E50"/>
    <w:rsid w:val="00C20E83"/>
    <w:rsid w:val="00C20EC1"/>
    <w:rsid w:val="00C21037"/>
    <w:rsid w:val="00C213F8"/>
    <w:rsid w:val="00C2149A"/>
    <w:rsid w:val="00C214B0"/>
    <w:rsid w:val="00C21530"/>
    <w:rsid w:val="00C215C4"/>
    <w:rsid w:val="00C2165D"/>
    <w:rsid w:val="00C21795"/>
    <w:rsid w:val="00C217E6"/>
    <w:rsid w:val="00C21936"/>
    <w:rsid w:val="00C21CC4"/>
    <w:rsid w:val="00C21CCC"/>
    <w:rsid w:val="00C21D4A"/>
    <w:rsid w:val="00C21E2C"/>
    <w:rsid w:val="00C22081"/>
    <w:rsid w:val="00C220C6"/>
    <w:rsid w:val="00C22112"/>
    <w:rsid w:val="00C2216B"/>
    <w:rsid w:val="00C2224A"/>
    <w:rsid w:val="00C22288"/>
    <w:rsid w:val="00C2232F"/>
    <w:rsid w:val="00C22388"/>
    <w:rsid w:val="00C22413"/>
    <w:rsid w:val="00C22466"/>
    <w:rsid w:val="00C226D9"/>
    <w:rsid w:val="00C2273C"/>
    <w:rsid w:val="00C2274C"/>
    <w:rsid w:val="00C228A4"/>
    <w:rsid w:val="00C228A9"/>
    <w:rsid w:val="00C22928"/>
    <w:rsid w:val="00C2294C"/>
    <w:rsid w:val="00C229F5"/>
    <w:rsid w:val="00C22CBC"/>
    <w:rsid w:val="00C22CBD"/>
    <w:rsid w:val="00C22E43"/>
    <w:rsid w:val="00C22F81"/>
    <w:rsid w:val="00C22F8D"/>
    <w:rsid w:val="00C22FFB"/>
    <w:rsid w:val="00C230AA"/>
    <w:rsid w:val="00C230FA"/>
    <w:rsid w:val="00C23155"/>
    <w:rsid w:val="00C23185"/>
    <w:rsid w:val="00C231B5"/>
    <w:rsid w:val="00C23244"/>
    <w:rsid w:val="00C23460"/>
    <w:rsid w:val="00C236C2"/>
    <w:rsid w:val="00C23780"/>
    <w:rsid w:val="00C237C1"/>
    <w:rsid w:val="00C238DC"/>
    <w:rsid w:val="00C2395F"/>
    <w:rsid w:val="00C23981"/>
    <w:rsid w:val="00C23A50"/>
    <w:rsid w:val="00C23ACB"/>
    <w:rsid w:val="00C23B2A"/>
    <w:rsid w:val="00C23B96"/>
    <w:rsid w:val="00C23BFE"/>
    <w:rsid w:val="00C23CB9"/>
    <w:rsid w:val="00C23D8C"/>
    <w:rsid w:val="00C23F02"/>
    <w:rsid w:val="00C23F61"/>
    <w:rsid w:val="00C240EF"/>
    <w:rsid w:val="00C240FE"/>
    <w:rsid w:val="00C2412E"/>
    <w:rsid w:val="00C24219"/>
    <w:rsid w:val="00C24248"/>
    <w:rsid w:val="00C24292"/>
    <w:rsid w:val="00C2439B"/>
    <w:rsid w:val="00C24555"/>
    <w:rsid w:val="00C245CB"/>
    <w:rsid w:val="00C2463A"/>
    <w:rsid w:val="00C248F4"/>
    <w:rsid w:val="00C24919"/>
    <w:rsid w:val="00C24BC8"/>
    <w:rsid w:val="00C24BEA"/>
    <w:rsid w:val="00C24FA2"/>
    <w:rsid w:val="00C24FC6"/>
    <w:rsid w:val="00C25186"/>
    <w:rsid w:val="00C2521B"/>
    <w:rsid w:val="00C2524D"/>
    <w:rsid w:val="00C252F3"/>
    <w:rsid w:val="00C25309"/>
    <w:rsid w:val="00C254AC"/>
    <w:rsid w:val="00C2572E"/>
    <w:rsid w:val="00C25A2D"/>
    <w:rsid w:val="00C25B4E"/>
    <w:rsid w:val="00C25BC6"/>
    <w:rsid w:val="00C25C0D"/>
    <w:rsid w:val="00C25CB4"/>
    <w:rsid w:val="00C25D73"/>
    <w:rsid w:val="00C25F26"/>
    <w:rsid w:val="00C264F9"/>
    <w:rsid w:val="00C264FD"/>
    <w:rsid w:val="00C26717"/>
    <w:rsid w:val="00C2672D"/>
    <w:rsid w:val="00C26AA1"/>
    <w:rsid w:val="00C26ABF"/>
    <w:rsid w:val="00C26F40"/>
    <w:rsid w:val="00C27056"/>
    <w:rsid w:val="00C2712B"/>
    <w:rsid w:val="00C271C4"/>
    <w:rsid w:val="00C2721E"/>
    <w:rsid w:val="00C272CD"/>
    <w:rsid w:val="00C2747F"/>
    <w:rsid w:val="00C275BB"/>
    <w:rsid w:val="00C275CA"/>
    <w:rsid w:val="00C275F2"/>
    <w:rsid w:val="00C2767D"/>
    <w:rsid w:val="00C276D8"/>
    <w:rsid w:val="00C27752"/>
    <w:rsid w:val="00C27776"/>
    <w:rsid w:val="00C277BB"/>
    <w:rsid w:val="00C278B7"/>
    <w:rsid w:val="00C27A23"/>
    <w:rsid w:val="00C27A27"/>
    <w:rsid w:val="00C27AB1"/>
    <w:rsid w:val="00C27B13"/>
    <w:rsid w:val="00C27B4C"/>
    <w:rsid w:val="00C27B5A"/>
    <w:rsid w:val="00C27C9A"/>
    <w:rsid w:val="00C27CA6"/>
    <w:rsid w:val="00C27D3A"/>
    <w:rsid w:val="00C27D5E"/>
    <w:rsid w:val="00C27D83"/>
    <w:rsid w:val="00C27E71"/>
    <w:rsid w:val="00C27F2C"/>
    <w:rsid w:val="00C30107"/>
    <w:rsid w:val="00C3015F"/>
    <w:rsid w:val="00C3021D"/>
    <w:rsid w:val="00C30326"/>
    <w:rsid w:val="00C3035F"/>
    <w:rsid w:val="00C303E5"/>
    <w:rsid w:val="00C30413"/>
    <w:rsid w:val="00C30425"/>
    <w:rsid w:val="00C30446"/>
    <w:rsid w:val="00C305A3"/>
    <w:rsid w:val="00C30749"/>
    <w:rsid w:val="00C30826"/>
    <w:rsid w:val="00C30834"/>
    <w:rsid w:val="00C30A50"/>
    <w:rsid w:val="00C30A68"/>
    <w:rsid w:val="00C30A90"/>
    <w:rsid w:val="00C30B65"/>
    <w:rsid w:val="00C30BE4"/>
    <w:rsid w:val="00C30D19"/>
    <w:rsid w:val="00C30D95"/>
    <w:rsid w:val="00C30E69"/>
    <w:rsid w:val="00C30EC2"/>
    <w:rsid w:val="00C30F26"/>
    <w:rsid w:val="00C3104B"/>
    <w:rsid w:val="00C311D5"/>
    <w:rsid w:val="00C31398"/>
    <w:rsid w:val="00C313F7"/>
    <w:rsid w:val="00C31418"/>
    <w:rsid w:val="00C31482"/>
    <w:rsid w:val="00C315C0"/>
    <w:rsid w:val="00C3163A"/>
    <w:rsid w:val="00C31705"/>
    <w:rsid w:val="00C3172D"/>
    <w:rsid w:val="00C31793"/>
    <w:rsid w:val="00C31B0B"/>
    <w:rsid w:val="00C31B36"/>
    <w:rsid w:val="00C31BD4"/>
    <w:rsid w:val="00C31C8F"/>
    <w:rsid w:val="00C31D91"/>
    <w:rsid w:val="00C31D9F"/>
    <w:rsid w:val="00C31E18"/>
    <w:rsid w:val="00C31ED8"/>
    <w:rsid w:val="00C32055"/>
    <w:rsid w:val="00C320D5"/>
    <w:rsid w:val="00C320E8"/>
    <w:rsid w:val="00C3215D"/>
    <w:rsid w:val="00C32169"/>
    <w:rsid w:val="00C321A6"/>
    <w:rsid w:val="00C3224C"/>
    <w:rsid w:val="00C322C5"/>
    <w:rsid w:val="00C32302"/>
    <w:rsid w:val="00C3238A"/>
    <w:rsid w:val="00C323D0"/>
    <w:rsid w:val="00C3247C"/>
    <w:rsid w:val="00C325DD"/>
    <w:rsid w:val="00C326B2"/>
    <w:rsid w:val="00C32771"/>
    <w:rsid w:val="00C327B6"/>
    <w:rsid w:val="00C32910"/>
    <w:rsid w:val="00C32927"/>
    <w:rsid w:val="00C3296F"/>
    <w:rsid w:val="00C32A1F"/>
    <w:rsid w:val="00C32CDC"/>
    <w:rsid w:val="00C32E56"/>
    <w:rsid w:val="00C32E6E"/>
    <w:rsid w:val="00C32EF3"/>
    <w:rsid w:val="00C32FBF"/>
    <w:rsid w:val="00C32FEB"/>
    <w:rsid w:val="00C3300C"/>
    <w:rsid w:val="00C332D0"/>
    <w:rsid w:val="00C333E8"/>
    <w:rsid w:val="00C3347F"/>
    <w:rsid w:val="00C33494"/>
    <w:rsid w:val="00C33577"/>
    <w:rsid w:val="00C335C0"/>
    <w:rsid w:val="00C33665"/>
    <w:rsid w:val="00C336A4"/>
    <w:rsid w:val="00C33772"/>
    <w:rsid w:val="00C33805"/>
    <w:rsid w:val="00C338C5"/>
    <w:rsid w:val="00C338E1"/>
    <w:rsid w:val="00C338EB"/>
    <w:rsid w:val="00C3398F"/>
    <w:rsid w:val="00C33A09"/>
    <w:rsid w:val="00C33A42"/>
    <w:rsid w:val="00C33B6B"/>
    <w:rsid w:val="00C33BC1"/>
    <w:rsid w:val="00C33C0E"/>
    <w:rsid w:val="00C33D7B"/>
    <w:rsid w:val="00C33DA8"/>
    <w:rsid w:val="00C33FAB"/>
    <w:rsid w:val="00C3402D"/>
    <w:rsid w:val="00C340B4"/>
    <w:rsid w:val="00C3419F"/>
    <w:rsid w:val="00C341B9"/>
    <w:rsid w:val="00C341F4"/>
    <w:rsid w:val="00C34292"/>
    <w:rsid w:val="00C34595"/>
    <w:rsid w:val="00C3459B"/>
    <w:rsid w:val="00C34611"/>
    <w:rsid w:val="00C348F1"/>
    <w:rsid w:val="00C34900"/>
    <w:rsid w:val="00C349CB"/>
    <w:rsid w:val="00C34B0B"/>
    <w:rsid w:val="00C34B62"/>
    <w:rsid w:val="00C34B81"/>
    <w:rsid w:val="00C34B83"/>
    <w:rsid w:val="00C34D04"/>
    <w:rsid w:val="00C34D78"/>
    <w:rsid w:val="00C34E26"/>
    <w:rsid w:val="00C34F2D"/>
    <w:rsid w:val="00C35055"/>
    <w:rsid w:val="00C350AC"/>
    <w:rsid w:val="00C35188"/>
    <w:rsid w:val="00C35324"/>
    <w:rsid w:val="00C353B5"/>
    <w:rsid w:val="00C3549B"/>
    <w:rsid w:val="00C35613"/>
    <w:rsid w:val="00C356E5"/>
    <w:rsid w:val="00C3580A"/>
    <w:rsid w:val="00C35945"/>
    <w:rsid w:val="00C35956"/>
    <w:rsid w:val="00C35A17"/>
    <w:rsid w:val="00C35A5A"/>
    <w:rsid w:val="00C35B15"/>
    <w:rsid w:val="00C35B6F"/>
    <w:rsid w:val="00C35B92"/>
    <w:rsid w:val="00C35C16"/>
    <w:rsid w:val="00C35C34"/>
    <w:rsid w:val="00C35C8B"/>
    <w:rsid w:val="00C35CDE"/>
    <w:rsid w:val="00C35D3A"/>
    <w:rsid w:val="00C35D59"/>
    <w:rsid w:val="00C35D7F"/>
    <w:rsid w:val="00C35DBE"/>
    <w:rsid w:val="00C35E7F"/>
    <w:rsid w:val="00C35F3F"/>
    <w:rsid w:val="00C35F79"/>
    <w:rsid w:val="00C360CC"/>
    <w:rsid w:val="00C3610E"/>
    <w:rsid w:val="00C36215"/>
    <w:rsid w:val="00C36457"/>
    <w:rsid w:val="00C36516"/>
    <w:rsid w:val="00C365D1"/>
    <w:rsid w:val="00C365F1"/>
    <w:rsid w:val="00C36606"/>
    <w:rsid w:val="00C36C4F"/>
    <w:rsid w:val="00C36C96"/>
    <w:rsid w:val="00C36CC2"/>
    <w:rsid w:val="00C36EC3"/>
    <w:rsid w:val="00C36F08"/>
    <w:rsid w:val="00C36FDA"/>
    <w:rsid w:val="00C3704C"/>
    <w:rsid w:val="00C37079"/>
    <w:rsid w:val="00C3707F"/>
    <w:rsid w:val="00C37345"/>
    <w:rsid w:val="00C373D8"/>
    <w:rsid w:val="00C3762C"/>
    <w:rsid w:val="00C37662"/>
    <w:rsid w:val="00C377B1"/>
    <w:rsid w:val="00C378AC"/>
    <w:rsid w:val="00C379AB"/>
    <w:rsid w:val="00C379B9"/>
    <w:rsid w:val="00C37A00"/>
    <w:rsid w:val="00C37A4D"/>
    <w:rsid w:val="00C37C4C"/>
    <w:rsid w:val="00C37C9E"/>
    <w:rsid w:val="00C37E27"/>
    <w:rsid w:val="00C37E54"/>
    <w:rsid w:val="00C37EE6"/>
    <w:rsid w:val="00C401D1"/>
    <w:rsid w:val="00C4026A"/>
    <w:rsid w:val="00C402BE"/>
    <w:rsid w:val="00C402DF"/>
    <w:rsid w:val="00C4031C"/>
    <w:rsid w:val="00C4031E"/>
    <w:rsid w:val="00C4045E"/>
    <w:rsid w:val="00C404C0"/>
    <w:rsid w:val="00C404D6"/>
    <w:rsid w:val="00C405D6"/>
    <w:rsid w:val="00C4066F"/>
    <w:rsid w:val="00C40677"/>
    <w:rsid w:val="00C407EB"/>
    <w:rsid w:val="00C408D0"/>
    <w:rsid w:val="00C40972"/>
    <w:rsid w:val="00C409FA"/>
    <w:rsid w:val="00C40BD4"/>
    <w:rsid w:val="00C40C78"/>
    <w:rsid w:val="00C40D68"/>
    <w:rsid w:val="00C40D96"/>
    <w:rsid w:val="00C40F6C"/>
    <w:rsid w:val="00C4106F"/>
    <w:rsid w:val="00C412D4"/>
    <w:rsid w:val="00C4134E"/>
    <w:rsid w:val="00C413A2"/>
    <w:rsid w:val="00C4148B"/>
    <w:rsid w:val="00C415D1"/>
    <w:rsid w:val="00C4167E"/>
    <w:rsid w:val="00C41750"/>
    <w:rsid w:val="00C417E3"/>
    <w:rsid w:val="00C41816"/>
    <w:rsid w:val="00C4188E"/>
    <w:rsid w:val="00C418B8"/>
    <w:rsid w:val="00C4193B"/>
    <w:rsid w:val="00C419F1"/>
    <w:rsid w:val="00C41AE1"/>
    <w:rsid w:val="00C41AE7"/>
    <w:rsid w:val="00C41AEA"/>
    <w:rsid w:val="00C41B5A"/>
    <w:rsid w:val="00C41CDD"/>
    <w:rsid w:val="00C41D78"/>
    <w:rsid w:val="00C41E65"/>
    <w:rsid w:val="00C41EC5"/>
    <w:rsid w:val="00C41F35"/>
    <w:rsid w:val="00C42025"/>
    <w:rsid w:val="00C42390"/>
    <w:rsid w:val="00C42409"/>
    <w:rsid w:val="00C425CD"/>
    <w:rsid w:val="00C4266B"/>
    <w:rsid w:val="00C4269D"/>
    <w:rsid w:val="00C4276A"/>
    <w:rsid w:val="00C42800"/>
    <w:rsid w:val="00C4295B"/>
    <w:rsid w:val="00C42992"/>
    <w:rsid w:val="00C429F0"/>
    <w:rsid w:val="00C42A38"/>
    <w:rsid w:val="00C42D9C"/>
    <w:rsid w:val="00C42E6C"/>
    <w:rsid w:val="00C42EA5"/>
    <w:rsid w:val="00C43004"/>
    <w:rsid w:val="00C430FC"/>
    <w:rsid w:val="00C43180"/>
    <w:rsid w:val="00C43294"/>
    <w:rsid w:val="00C43352"/>
    <w:rsid w:val="00C4342D"/>
    <w:rsid w:val="00C4344D"/>
    <w:rsid w:val="00C43470"/>
    <w:rsid w:val="00C43490"/>
    <w:rsid w:val="00C43532"/>
    <w:rsid w:val="00C4393C"/>
    <w:rsid w:val="00C439F5"/>
    <w:rsid w:val="00C43B0E"/>
    <w:rsid w:val="00C43C5D"/>
    <w:rsid w:val="00C43D28"/>
    <w:rsid w:val="00C43D67"/>
    <w:rsid w:val="00C43D68"/>
    <w:rsid w:val="00C44113"/>
    <w:rsid w:val="00C44284"/>
    <w:rsid w:val="00C44313"/>
    <w:rsid w:val="00C4433C"/>
    <w:rsid w:val="00C44364"/>
    <w:rsid w:val="00C443B6"/>
    <w:rsid w:val="00C443BB"/>
    <w:rsid w:val="00C4462B"/>
    <w:rsid w:val="00C44698"/>
    <w:rsid w:val="00C44924"/>
    <w:rsid w:val="00C44932"/>
    <w:rsid w:val="00C44A0B"/>
    <w:rsid w:val="00C44B21"/>
    <w:rsid w:val="00C44B34"/>
    <w:rsid w:val="00C44BDA"/>
    <w:rsid w:val="00C44BE5"/>
    <w:rsid w:val="00C44F8D"/>
    <w:rsid w:val="00C4503F"/>
    <w:rsid w:val="00C45263"/>
    <w:rsid w:val="00C452B9"/>
    <w:rsid w:val="00C45503"/>
    <w:rsid w:val="00C45694"/>
    <w:rsid w:val="00C457D9"/>
    <w:rsid w:val="00C457DD"/>
    <w:rsid w:val="00C457FE"/>
    <w:rsid w:val="00C45AAF"/>
    <w:rsid w:val="00C45B10"/>
    <w:rsid w:val="00C45B58"/>
    <w:rsid w:val="00C45CF4"/>
    <w:rsid w:val="00C45D84"/>
    <w:rsid w:val="00C45E15"/>
    <w:rsid w:val="00C45E96"/>
    <w:rsid w:val="00C45F7D"/>
    <w:rsid w:val="00C45FC5"/>
    <w:rsid w:val="00C4604E"/>
    <w:rsid w:val="00C46092"/>
    <w:rsid w:val="00C46239"/>
    <w:rsid w:val="00C46327"/>
    <w:rsid w:val="00C4636A"/>
    <w:rsid w:val="00C46419"/>
    <w:rsid w:val="00C464F1"/>
    <w:rsid w:val="00C46619"/>
    <w:rsid w:val="00C46650"/>
    <w:rsid w:val="00C466BB"/>
    <w:rsid w:val="00C466E2"/>
    <w:rsid w:val="00C467B9"/>
    <w:rsid w:val="00C46A0C"/>
    <w:rsid w:val="00C46A78"/>
    <w:rsid w:val="00C46B07"/>
    <w:rsid w:val="00C46BC7"/>
    <w:rsid w:val="00C46BE0"/>
    <w:rsid w:val="00C46C61"/>
    <w:rsid w:val="00C46CA2"/>
    <w:rsid w:val="00C46CC2"/>
    <w:rsid w:val="00C46D27"/>
    <w:rsid w:val="00C46DF4"/>
    <w:rsid w:val="00C46EC7"/>
    <w:rsid w:val="00C46F9C"/>
    <w:rsid w:val="00C46FD4"/>
    <w:rsid w:val="00C4733D"/>
    <w:rsid w:val="00C473C3"/>
    <w:rsid w:val="00C47429"/>
    <w:rsid w:val="00C474BF"/>
    <w:rsid w:val="00C4768A"/>
    <w:rsid w:val="00C47768"/>
    <w:rsid w:val="00C4791D"/>
    <w:rsid w:val="00C4791E"/>
    <w:rsid w:val="00C4793C"/>
    <w:rsid w:val="00C479F2"/>
    <w:rsid w:val="00C47B36"/>
    <w:rsid w:val="00C47B67"/>
    <w:rsid w:val="00C47C19"/>
    <w:rsid w:val="00C47C1D"/>
    <w:rsid w:val="00C47C50"/>
    <w:rsid w:val="00C47D09"/>
    <w:rsid w:val="00C47D16"/>
    <w:rsid w:val="00C47E11"/>
    <w:rsid w:val="00C47EFA"/>
    <w:rsid w:val="00C47FE4"/>
    <w:rsid w:val="00C47FEF"/>
    <w:rsid w:val="00C50117"/>
    <w:rsid w:val="00C501B9"/>
    <w:rsid w:val="00C50299"/>
    <w:rsid w:val="00C5030B"/>
    <w:rsid w:val="00C504A6"/>
    <w:rsid w:val="00C504FA"/>
    <w:rsid w:val="00C50764"/>
    <w:rsid w:val="00C50817"/>
    <w:rsid w:val="00C50A9B"/>
    <w:rsid w:val="00C50BAE"/>
    <w:rsid w:val="00C50C35"/>
    <w:rsid w:val="00C50C4E"/>
    <w:rsid w:val="00C50D8A"/>
    <w:rsid w:val="00C50DD5"/>
    <w:rsid w:val="00C50DD7"/>
    <w:rsid w:val="00C50DF2"/>
    <w:rsid w:val="00C50F6A"/>
    <w:rsid w:val="00C50F9E"/>
    <w:rsid w:val="00C510F6"/>
    <w:rsid w:val="00C5117B"/>
    <w:rsid w:val="00C512D1"/>
    <w:rsid w:val="00C5158A"/>
    <w:rsid w:val="00C515C0"/>
    <w:rsid w:val="00C51638"/>
    <w:rsid w:val="00C5177C"/>
    <w:rsid w:val="00C517F2"/>
    <w:rsid w:val="00C51838"/>
    <w:rsid w:val="00C51A43"/>
    <w:rsid w:val="00C51BE4"/>
    <w:rsid w:val="00C51C6C"/>
    <w:rsid w:val="00C51D37"/>
    <w:rsid w:val="00C51F72"/>
    <w:rsid w:val="00C51FB7"/>
    <w:rsid w:val="00C520BA"/>
    <w:rsid w:val="00C52141"/>
    <w:rsid w:val="00C5214A"/>
    <w:rsid w:val="00C521AB"/>
    <w:rsid w:val="00C521D2"/>
    <w:rsid w:val="00C523B4"/>
    <w:rsid w:val="00C52533"/>
    <w:rsid w:val="00C52537"/>
    <w:rsid w:val="00C52648"/>
    <w:rsid w:val="00C527EE"/>
    <w:rsid w:val="00C528A4"/>
    <w:rsid w:val="00C52903"/>
    <w:rsid w:val="00C52A3C"/>
    <w:rsid w:val="00C52BA2"/>
    <w:rsid w:val="00C52CA8"/>
    <w:rsid w:val="00C52D5D"/>
    <w:rsid w:val="00C52E45"/>
    <w:rsid w:val="00C52E4A"/>
    <w:rsid w:val="00C53019"/>
    <w:rsid w:val="00C53050"/>
    <w:rsid w:val="00C53117"/>
    <w:rsid w:val="00C5312D"/>
    <w:rsid w:val="00C53182"/>
    <w:rsid w:val="00C53199"/>
    <w:rsid w:val="00C531D2"/>
    <w:rsid w:val="00C5323D"/>
    <w:rsid w:val="00C53277"/>
    <w:rsid w:val="00C53293"/>
    <w:rsid w:val="00C532B7"/>
    <w:rsid w:val="00C53372"/>
    <w:rsid w:val="00C533B5"/>
    <w:rsid w:val="00C533FD"/>
    <w:rsid w:val="00C534F3"/>
    <w:rsid w:val="00C534FD"/>
    <w:rsid w:val="00C53517"/>
    <w:rsid w:val="00C53A7C"/>
    <w:rsid w:val="00C53AFB"/>
    <w:rsid w:val="00C53D39"/>
    <w:rsid w:val="00C53D96"/>
    <w:rsid w:val="00C53DB8"/>
    <w:rsid w:val="00C53E87"/>
    <w:rsid w:val="00C53EB9"/>
    <w:rsid w:val="00C54232"/>
    <w:rsid w:val="00C5439A"/>
    <w:rsid w:val="00C5452D"/>
    <w:rsid w:val="00C5459C"/>
    <w:rsid w:val="00C54622"/>
    <w:rsid w:val="00C54663"/>
    <w:rsid w:val="00C5468E"/>
    <w:rsid w:val="00C54768"/>
    <w:rsid w:val="00C54796"/>
    <w:rsid w:val="00C548C3"/>
    <w:rsid w:val="00C548D4"/>
    <w:rsid w:val="00C5496F"/>
    <w:rsid w:val="00C549D3"/>
    <w:rsid w:val="00C54B74"/>
    <w:rsid w:val="00C54BA9"/>
    <w:rsid w:val="00C54D0F"/>
    <w:rsid w:val="00C54D9F"/>
    <w:rsid w:val="00C54E80"/>
    <w:rsid w:val="00C54EA8"/>
    <w:rsid w:val="00C54F39"/>
    <w:rsid w:val="00C55037"/>
    <w:rsid w:val="00C55230"/>
    <w:rsid w:val="00C55262"/>
    <w:rsid w:val="00C553D2"/>
    <w:rsid w:val="00C553E8"/>
    <w:rsid w:val="00C553EE"/>
    <w:rsid w:val="00C55582"/>
    <w:rsid w:val="00C5558B"/>
    <w:rsid w:val="00C555CE"/>
    <w:rsid w:val="00C55781"/>
    <w:rsid w:val="00C557D6"/>
    <w:rsid w:val="00C55A4F"/>
    <w:rsid w:val="00C55BA9"/>
    <w:rsid w:val="00C55DE5"/>
    <w:rsid w:val="00C55E6A"/>
    <w:rsid w:val="00C55E6E"/>
    <w:rsid w:val="00C55E83"/>
    <w:rsid w:val="00C55E99"/>
    <w:rsid w:val="00C55FCE"/>
    <w:rsid w:val="00C56044"/>
    <w:rsid w:val="00C56099"/>
    <w:rsid w:val="00C56207"/>
    <w:rsid w:val="00C562DB"/>
    <w:rsid w:val="00C563CC"/>
    <w:rsid w:val="00C56437"/>
    <w:rsid w:val="00C564AC"/>
    <w:rsid w:val="00C564C3"/>
    <w:rsid w:val="00C56534"/>
    <w:rsid w:val="00C565F4"/>
    <w:rsid w:val="00C5668D"/>
    <w:rsid w:val="00C56773"/>
    <w:rsid w:val="00C568F6"/>
    <w:rsid w:val="00C569A3"/>
    <w:rsid w:val="00C56A25"/>
    <w:rsid w:val="00C56B40"/>
    <w:rsid w:val="00C56B9D"/>
    <w:rsid w:val="00C56D0E"/>
    <w:rsid w:val="00C56D83"/>
    <w:rsid w:val="00C56E07"/>
    <w:rsid w:val="00C56E82"/>
    <w:rsid w:val="00C56FC7"/>
    <w:rsid w:val="00C5713B"/>
    <w:rsid w:val="00C571EE"/>
    <w:rsid w:val="00C57214"/>
    <w:rsid w:val="00C57243"/>
    <w:rsid w:val="00C572E2"/>
    <w:rsid w:val="00C57349"/>
    <w:rsid w:val="00C573FE"/>
    <w:rsid w:val="00C5745F"/>
    <w:rsid w:val="00C5754E"/>
    <w:rsid w:val="00C57619"/>
    <w:rsid w:val="00C5764D"/>
    <w:rsid w:val="00C577F7"/>
    <w:rsid w:val="00C578AE"/>
    <w:rsid w:val="00C578D4"/>
    <w:rsid w:val="00C57A8A"/>
    <w:rsid w:val="00C57BC4"/>
    <w:rsid w:val="00C57DE5"/>
    <w:rsid w:val="00C57EC6"/>
    <w:rsid w:val="00C57ECB"/>
    <w:rsid w:val="00C6016C"/>
    <w:rsid w:val="00C601C6"/>
    <w:rsid w:val="00C6023C"/>
    <w:rsid w:val="00C6029E"/>
    <w:rsid w:val="00C60375"/>
    <w:rsid w:val="00C603C7"/>
    <w:rsid w:val="00C6063E"/>
    <w:rsid w:val="00C60715"/>
    <w:rsid w:val="00C607A4"/>
    <w:rsid w:val="00C607B8"/>
    <w:rsid w:val="00C60C2F"/>
    <w:rsid w:val="00C60D2A"/>
    <w:rsid w:val="00C60F90"/>
    <w:rsid w:val="00C60F9A"/>
    <w:rsid w:val="00C6105D"/>
    <w:rsid w:val="00C6114B"/>
    <w:rsid w:val="00C611DA"/>
    <w:rsid w:val="00C61229"/>
    <w:rsid w:val="00C6130E"/>
    <w:rsid w:val="00C6131A"/>
    <w:rsid w:val="00C61400"/>
    <w:rsid w:val="00C6150E"/>
    <w:rsid w:val="00C615FB"/>
    <w:rsid w:val="00C61773"/>
    <w:rsid w:val="00C6180B"/>
    <w:rsid w:val="00C61962"/>
    <w:rsid w:val="00C61965"/>
    <w:rsid w:val="00C61A53"/>
    <w:rsid w:val="00C61A82"/>
    <w:rsid w:val="00C61BBC"/>
    <w:rsid w:val="00C61BF7"/>
    <w:rsid w:val="00C61C63"/>
    <w:rsid w:val="00C61C75"/>
    <w:rsid w:val="00C61E95"/>
    <w:rsid w:val="00C6205A"/>
    <w:rsid w:val="00C62064"/>
    <w:rsid w:val="00C620D6"/>
    <w:rsid w:val="00C621A8"/>
    <w:rsid w:val="00C6228A"/>
    <w:rsid w:val="00C62433"/>
    <w:rsid w:val="00C624B7"/>
    <w:rsid w:val="00C624E1"/>
    <w:rsid w:val="00C62538"/>
    <w:rsid w:val="00C626C7"/>
    <w:rsid w:val="00C6272F"/>
    <w:rsid w:val="00C62757"/>
    <w:rsid w:val="00C62807"/>
    <w:rsid w:val="00C62857"/>
    <w:rsid w:val="00C62910"/>
    <w:rsid w:val="00C62955"/>
    <w:rsid w:val="00C62EC2"/>
    <w:rsid w:val="00C62EEB"/>
    <w:rsid w:val="00C62F0B"/>
    <w:rsid w:val="00C62FB0"/>
    <w:rsid w:val="00C630E8"/>
    <w:rsid w:val="00C63146"/>
    <w:rsid w:val="00C6331F"/>
    <w:rsid w:val="00C63464"/>
    <w:rsid w:val="00C6349B"/>
    <w:rsid w:val="00C6351C"/>
    <w:rsid w:val="00C63610"/>
    <w:rsid w:val="00C63696"/>
    <w:rsid w:val="00C637D3"/>
    <w:rsid w:val="00C63A6C"/>
    <w:rsid w:val="00C63ABF"/>
    <w:rsid w:val="00C63AFE"/>
    <w:rsid w:val="00C63BCA"/>
    <w:rsid w:val="00C63D09"/>
    <w:rsid w:val="00C63DAA"/>
    <w:rsid w:val="00C63DC1"/>
    <w:rsid w:val="00C63E7C"/>
    <w:rsid w:val="00C63F86"/>
    <w:rsid w:val="00C63F89"/>
    <w:rsid w:val="00C63F98"/>
    <w:rsid w:val="00C6401B"/>
    <w:rsid w:val="00C640D1"/>
    <w:rsid w:val="00C64235"/>
    <w:rsid w:val="00C64262"/>
    <w:rsid w:val="00C64268"/>
    <w:rsid w:val="00C6431C"/>
    <w:rsid w:val="00C64385"/>
    <w:rsid w:val="00C6440A"/>
    <w:rsid w:val="00C64520"/>
    <w:rsid w:val="00C64603"/>
    <w:rsid w:val="00C64763"/>
    <w:rsid w:val="00C647EB"/>
    <w:rsid w:val="00C649DB"/>
    <w:rsid w:val="00C64A7E"/>
    <w:rsid w:val="00C64AC5"/>
    <w:rsid w:val="00C64BC6"/>
    <w:rsid w:val="00C64BFB"/>
    <w:rsid w:val="00C64CD2"/>
    <w:rsid w:val="00C64CE2"/>
    <w:rsid w:val="00C64D32"/>
    <w:rsid w:val="00C64E60"/>
    <w:rsid w:val="00C64E85"/>
    <w:rsid w:val="00C65032"/>
    <w:rsid w:val="00C6516D"/>
    <w:rsid w:val="00C651BE"/>
    <w:rsid w:val="00C65269"/>
    <w:rsid w:val="00C653DA"/>
    <w:rsid w:val="00C65510"/>
    <w:rsid w:val="00C65548"/>
    <w:rsid w:val="00C655A9"/>
    <w:rsid w:val="00C657C3"/>
    <w:rsid w:val="00C657EF"/>
    <w:rsid w:val="00C65A09"/>
    <w:rsid w:val="00C65CFC"/>
    <w:rsid w:val="00C65E87"/>
    <w:rsid w:val="00C65E8F"/>
    <w:rsid w:val="00C66082"/>
    <w:rsid w:val="00C66108"/>
    <w:rsid w:val="00C66197"/>
    <w:rsid w:val="00C661D9"/>
    <w:rsid w:val="00C66228"/>
    <w:rsid w:val="00C66290"/>
    <w:rsid w:val="00C66396"/>
    <w:rsid w:val="00C66402"/>
    <w:rsid w:val="00C66443"/>
    <w:rsid w:val="00C665C6"/>
    <w:rsid w:val="00C6671B"/>
    <w:rsid w:val="00C668C5"/>
    <w:rsid w:val="00C66A8A"/>
    <w:rsid w:val="00C66B14"/>
    <w:rsid w:val="00C66B3E"/>
    <w:rsid w:val="00C66E19"/>
    <w:rsid w:val="00C66F18"/>
    <w:rsid w:val="00C66FA6"/>
    <w:rsid w:val="00C6701C"/>
    <w:rsid w:val="00C672B1"/>
    <w:rsid w:val="00C67402"/>
    <w:rsid w:val="00C67571"/>
    <w:rsid w:val="00C675B5"/>
    <w:rsid w:val="00C67623"/>
    <w:rsid w:val="00C6779B"/>
    <w:rsid w:val="00C678BE"/>
    <w:rsid w:val="00C67983"/>
    <w:rsid w:val="00C67AD7"/>
    <w:rsid w:val="00C67C71"/>
    <w:rsid w:val="00C67C9C"/>
    <w:rsid w:val="00C67D7B"/>
    <w:rsid w:val="00C67D8B"/>
    <w:rsid w:val="00C67DBE"/>
    <w:rsid w:val="00C67DD3"/>
    <w:rsid w:val="00C67E0B"/>
    <w:rsid w:val="00C702D4"/>
    <w:rsid w:val="00C702E5"/>
    <w:rsid w:val="00C70462"/>
    <w:rsid w:val="00C70480"/>
    <w:rsid w:val="00C70550"/>
    <w:rsid w:val="00C70670"/>
    <w:rsid w:val="00C70777"/>
    <w:rsid w:val="00C707EA"/>
    <w:rsid w:val="00C70A4C"/>
    <w:rsid w:val="00C70C92"/>
    <w:rsid w:val="00C70EF5"/>
    <w:rsid w:val="00C70F6B"/>
    <w:rsid w:val="00C70F8C"/>
    <w:rsid w:val="00C70F97"/>
    <w:rsid w:val="00C710F4"/>
    <w:rsid w:val="00C71160"/>
    <w:rsid w:val="00C71189"/>
    <w:rsid w:val="00C711CF"/>
    <w:rsid w:val="00C71457"/>
    <w:rsid w:val="00C714B9"/>
    <w:rsid w:val="00C71618"/>
    <w:rsid w:val="00C716B3"/>
    <w:rsid w:val="00C719F9"/>
    <w:rsid w:val="00C71A66"/>
    <w:rsid w:val="00C71ACF"/>
    <w:rsid w:val="00C71AEB"/>
    <w:rsid w:val="00C71B24"/>
    <w:rsid w:val="00C71B62"/>
    <w:rsid w:val="00C71C55"/>
    <w:rsid w:val="00C71CB3"/>
    <w:rsid w:val="00C71DB2"/>
    <w:rsid w:val="00C71DBD"/>
    <w:rsid w:val="00C71F04"/>
    <w:rsid w:val="00C71F74"/>
    <w:rsid w:val="00C72120"/>
    <w:rsid w:val="00C72401"/>
    <w:rsid w:val="00C72415"/>
    <w:rsid w:val="00C725CF"/>
    <w:rsid w:val="00C72610"/>
    <w:rsid w:val="00C7261D"/>
    <w:rsid w:val="00C72674"/>
    <w:rsid w:val="00C726BD"/>
    <w:rsid w:val="00C72879"/>
    <w:rsid w:val="00C729CB"/>
    <w:rsid w:val="00C729D1"/>
    <w:rsid w:val="00C72A1B"/>
    <w:rsid w:val="00C72B2C"/>
    <w:rsid w:val="00C72BD0"/>
    <w:rsid w:val="00C72C23"/>
    <w:rsid w:val="00C72D89"/>
    <w:rsid w:val="00C72D95"/>
    <w:rsid w:val="00C72DC8"/>
    <w:rsid w:val="00C73239"/>
    <w:rsid w:val="00C73279"/>
    <w:rsid w:val="00C73517"/>
    <w:rsid w:val="00C73537"/>
    <w:rsid w:val="00C7353B"/>
    <w:rsid w:val="00C7358F"/>
    <w:rsid w:val="00C7364C"/>
    <w:rsid w:val="00C73774"/>
    <w:rsid w:val="00C73A76"/>
    <w:rsid w:val="00C73BAF"/>
    <w:rsid w:val="00C73CC6"/>
    <w:rsid w:val="00C73D37"/>
    <w:rsid w:val="00C73EAE"/>
    <w:rsid w:val="00C73F6F"/>
    <w:rsid w:val="00C73F87"/>
    <w:rsid w:val="00C74000"/>
    <w:rsid w:val="00C74201"/>
    <w:rsid w:val="00C743C7"/>
    <w:rsid w:val="00C744DE"/>
    <w:rsid w:val="00C74702"/>
    <w:rsid w:val="00C747F0"/>
    <w:rsid w:val="00C7487B"/>
    <w:rsid w:val="00C74897"/>
    <w:rsid w:val="00C74993"/>
    <w:rsid w:val="00C74A91"/>
    <w:rsid w:val="00C74ADA"/>
    <w:rsid w:val="00C74BB1"/>
    <w:rsid w:val="00C74CBA"/>
    <w:rsid w:val="00C74CC6"/>
    <w:rsid w:val="00C74E24"/>
    <w:rsid w:val="00C74EEB"/>
    <w:rsid w:val="00C74F8E"/>
    <w:rsid w:val="00C75124"/>
    <w:rsid w:val="00C75190"/>
    <w:rsid w:val="00C7523B"/>
    <w:rsid w:val="00C754C9"/>
    <w:rsid w:val="00C755AA"/>
    <w:rsid w:val="00C75692"/>
    <w:rsid w:val="00C7593C"/>
    <w:rsid w:val="00C759AA"/>
    <w:rsid w:val="00C75A9C"/>
    <w:rsid w:val="00C75B7A"/>
    <w:rsid w:val="00C75D4B"/>
    <w:rsid w:val="00C75F29"/>
    <w:rsid w:val="00C75F65"/>
    <w:rsid w:val="00C76012"/>
    <w:rsid w:val="00C7605D"/>
    <w:rsid w:val="00C76253"/>
    <w:rsid w:val="00C76288"/>
    <w:rsid w:val="00C7631F"/>
    <w:rsid w:val="00C7663F"/>
    <w:rsid w:val="00C7678D"/>
    <w:rsid w:val="00C767C0"/>
    <w:rsid w:val="00C76919"/>
    <w:rsid w:val="00C76960"/>
    <w:rsid w:val="00C76AFC"/>
    <w:rsid w:val="00C76B86"/>
    <w:rsid w:val="00C76BD6"/>
    <w:rsid w:val="00C76CC2"/>
    <w:rsid w:val="00C76CF6"/>
    <w:rsid w:val="00C76E21"/>
    <w:rsid w:val="00C76E24"/>
    <w:rsid w:val="00C76E91"/>
    <w:rsid w:val="00C76F61"/>
    <w:rsid w:val="00C77043"/>
    <w:rsid w:val="00C77054"/>
    <w:rsid w:val="00C770A8"/>
    <w:rsid w:val="00C772A5"/>
    <w:rsid w:val="00C7734D"/>
    <w:rsid w:val="00C773C6"/>
    <w:rsid w:val="00C775FE"/>
    <w:rsid w:val="00C7770F"/>
    <w:rsid w:val="00C77720"/>
    <w:rsid w:val="00C77A0E"/>
    <w:rsid w:val="00C77AF7"/>
    <w:rsid w:val="00C77B34"/>
    <w:rsid w:val="00C77BA2"/>
    <w:rsid w:val="00C77C33"/>
    <w:rsid w:val="00C77CA3"/>
    <w:rsid w:val="00C77CD5"/>
    <w:rsid w:val="00C77F33"/>
    <w:rsid w:val="00C8003E"/>
    <w:rsid w:val="00C800FC"/>
    <w:rsid w:val="00C80165"/>
    <w:rsid w:val="00C80230"/>
    <w:rsid w:val="00C8024C"/>
    <w:rsid w:val="00C8066A"/>
    <w:rsid w:val="00C806CB"/>
    <w:rsid w:val="00C80827"/>
    <w:rsid w:val="00C8083C"/>
    <w:rsid w:val="00C8085A"/>
    <w:rsid w:val="00C80866"/>
    <w:rsid w:val="00C80A4B"/>
    <w:rsid w:val="00C80A74"/>
    <w:rsid w:val="00C80AA0"/>
    <w:rsid w:val="00C80C3A"/>
    <w:rsid w:val="00C80C62"/>
    <w:rsid w:val="00C80CB1"/>
    <w:rsid w:val="00C80CC1"/>
    <w:rsid w:val="00C80E09"/>
    <w:rsid w:val="00C80F7E"/>
    <w:rsid w:val="00C81110"/>
    <w:rsid w:val="00C81181"/>
    <w:rsid w:val="00C81320"/>
    <w:rsid w:val="00C8149C"/>
    <w:rsid w:val="00C814DB"/>
    <w:rsid w:val="00C81512"/>
    <w:rsid w:val="00C8166E"/>
    <w:rsid w:val="00C816CD"/>
    <w:rsid w:val="00C81706"/>
    <w:rsid w:val="00C817B8"/>
    <w:rsid w:val="00C817F8"/>
    <w:rsid w:val="00C81816"/>
    <w:rsid w:val="00C81825"/>
    <w:rsid w:val="00C818B6"/>
    <w:rsid w:val="00C81938"/>
    <w:rsid w:val="00C8198B"/>
    <w:rsid w:val="00C81B23"/>
    <w:rsid w:val="00C81D53"/>
    <w:rsid w:val="00C81E01"/>
    <w:rsid w:val="00C81E2A"/>
    <w:rsid w:val="00C81E38"/>
    <w:rsid w:val="00C81E5B"/>
    <w:rsid w:val="00C81EF0"/>
    <w:rsid w:val="00C81F85"/>
    <w:rsid w:val="00C820CD"/>
    <w:rsid w:val="00C820E1"/>
    <w:rsid w:val="00C820E7"/>
    <w:rsid w:val="00C82154"/>
    <w:rsid w:val="00C82223"/>
    <w:rsid w:val="00C82319"/>
    <w:rsid w:val="00C824C9"/>
    <w:rsid w:val="00C82505"/>
    <w:rsid w:val="00C825E3"/>
    <w:rsid w:val="00C82607"/>
    <w:rsid w:val="00C826E3"/>
    <w:rsid w:val="00C82709"/>
    <w:rsid w:val="00C828A8"/>
    <w:rsid w:val="00C828B4"/>
    <w:rsid w:val="00C82955"/>
    <w:rsid w:val="00C8296B"/>
    <w:rsid w:val="00C82A0C"/>
    <w:rsid w:val="00C82B79"/>
    <w:rsid w:val="00C82D34"/>
    <w:rsid w:val="00C82DAE"/>
    <w:rsid w:val="00C82E0A"/>
    <w:rsid w:val="00C82F82"/>
    <w:rsid w:val="00C82FF3"/>
    <w:rsid w:val="00C831A2"/>
    <w:rsid w:val="00C8336F"/>
    <w:rsid w:val="00C833EE"/>
    <w:rsid w:val="00C8345B"/>
    <w:rsid w:val="00C834BB"/>
    <w:rsid w:val="00C83540"/>
    <w:rsid w:val="00C835BD"/>
    <w:rsid w:val="00C83604"/>
    <w:rsid w:val="00C836D1"/>
    <w:rsid w:val="00C839B2"/>
    <w:rsid w:val="00C83A02"/>
    <w:rsid w:val="00C83AC4"/>
    <w:rsid w:val="00C83C73"/>
    <w:rsid w:val="00C83CDA"/>
    <w:rsid w:val="00C83DC0"/>
    <w:rsid w:val="00C83EB3"/>
    <w:rsid w:val="00C8400C"/>
    <w:rsid w:val="00C840E1"/>
    <w:rsid w:val="00C84117"/>
    <w:rsid w:val="00C842AA"/>
    <w:rsid w:val="00C84402"/>
    <w:rsid w:val="00C844A1"/>
    <w:rsid w:val="00C84593"/>
    <w:rsid w:val="00C8472C"/>
    <w:rsid w:val="00C84781"/>
    <w:rsid w:val="00C84818"/>
    <w:rsid w:val="00C84888"/>
    <w:rsid w:val="00C848AA"/>
    <w:rsid w:val="00C8490C"/>
    <w:rsid w:val="00C849D4"/>
    <w:rsid w:val="00C84A0D"/>
    <w:rsid w:val="00C84A1B"/>
    <w:rsid w:val="00C84B73"/>
    <w:rsid w:val="00C84C9F"/>
    <w:rsid w:val="00C84D1B"/>
    <w:rsid w:val="00C84D1D"/>
    <w:rsid w:val="00C84D5B"/>
    <w:rsid w:val="00C84E16"/>
    <w:rsid w:val="00C84ED0"/>
    <w:rsid w:val="00C84F13"/>
    <w:rsid w:val="00C84FD4"/>
    <w:rsid w:val="00C85017"/>
    <w:rsid w:val="00C85150"/>
    <w:rsid w:val="00C85396"/>
    <w:rsid w:val="00C853DB"/>
    <w:rsid w:val="00C85469"/>
    <w:rsid w:val="00C85573"/>
    <w:rsid w:val="00C855C6"/>
    <w:rsid w:val="00C856FB"/>
    <w:rsid w:val="00C857B3"/>
    <w:rsid w:val="00C85968"/>
    <w:rsid w:val="00C859C5"/>
    <w:rsid w:val="00C85A06"/>
    <w:rsid w:val="00C85A81"/>
    <w:rsid w:val="00C85AAC"/>
    <w:rsid w:val="00C85B57"/>
    <w:rsid w:val="00C85B6C"/>
    <w:rsid w:val="00C85BFF"/>
    <w:rsid w:val="00C85C64"/>
    <w:rsid w:val="00C85CD0"/>
    <w:rsid w:val="00C85DA6"/>
    <w:rsid w:val="00C85E2A"/>
    <w:rsid w:val="00C8600F"/>
    <w:rsid w:val="00C86013"/>
    <w:rsid w:val="00C86223"/>
    <w:rsid w:val="00C865AE"/>
    <w:rsid w:val="00C8661D"/>
    <w:rsid w:val="00C86630"/>
    <w:rsid w:val="00C86805"/>
    <w:rsid w:val="00C8688E"/>
    <w:rsid w:val="00C868B7"/>
    <w:rsid w:val="00C8694A"/>
    <w:rsid w:val="00C869E8"/>
    <w:rsid w:val="00C869EF"/>
    <w:rsid w:val="00C86A86"/>
    <w:rsid w:val="00C86C2F"/>
    <w:rsid w:val="00C86C4A"/>
    <w:rsid w:val="00C86D9D"/>
    <w:rsid w:val="00C86E15"/>
    <w:rsid w:val="00C86E35"/>
    <w:rsid w:val="00C86EEE"/>
    <w:rsid w:val="00C87087"/>
    <w:rsid w:val="00C870BA"/>
    <w:rsid w:val="00C8712D"/>
    <w:rsid w:val="00C87158"/>
    <w:rsid w:val="00C8719F"/>
    <w:rsid w:val="00C871B2"/>
    <w:rsid w:val="00C871BA"/>
    <w:rsid w:val="00C87258"/>
    <w:rsid w:val="00C87509"/>
    <w:rsid w:val="00C875C3"/>
    <w:rsid w:val="00C8760C"/>
    <w:rsid w:val="00C87894"/>
    <w:rsid w:val="00C87897"/>
    <w:rsid w:val="00C87994"/>
    <w:rsid w:val="00C87A84"/>
    <w:rsid w:val="00C87AA6"/>
    <w:rsid w:val="00C87B93"/>
    <w:rsid w:val="00C87C8B"/>
    <w:rsid w:val="00C87D73"/>
    <w:rsid w:val="00C87D84"/>
    <w:rsid w:val="00C87DED"/>
    <w:rsid w:val="00C87E20"/>
    <w:rsid w:val="00C90176"/>
    <w:rsid w:val="00C901CF"/>
    <w:rsid w:val="00C90203"/>
    <w:rsid w:val="00C90405"/>
    <w:rsid w:val="00C90469"/>
    <w:rsid w:val="00C904D3"/>
    <w:rsid w:val="00C90513"/>
    <w:rsid w:val="00C9072D"/>
    <w:rsid w:val="00C90735"/>
    <w:rsid w:val="00C9082F"/>
    <w:rsid w:val="00C909AD"/>
    <w:rsid w:val="00C90A68"/>
    <w:rsid w:val="00C90D12"/>
    <w:rsid w:val="00C90F11"/>
    <w:rsid w:val="00C90F4F"/>
    <w:rsid w:val="00C90F7A"/>
    <w:rsid w:val="00C910E4"/>
    <w:rsid w:val="00C9116E"/>
    <w:rsid w:val="00C911BD"/>
    <w:rsid w:val="00C911BE"/>
    <w:rsid w:val="00C9122C"/>
    <w:rsid w:val="00C91233"/>
    <w:rsid w:val="00C91285"/>
    <w:rsid w:val="00C912FB"/>
    <w:rsid w:val="00C914EC"/>
    <w:rsid w:val="00C914F8"/>
    <w:rsid w:val="00C914F9"/>
    <w:rsid w:val="00C91589"/>
    <w:rsid w:val="00C9166F"/>
    <w:rsid w:val="00C91672"/>
    <w:rsid w:val="00C916D5"/>
    <w:rsid w:val="00C9170B"/>
    <w:rsid w:val="00C91851"/>
    <w:rsid w:val="00C919AD"/>
    <w:rsid w:val="00C91A0C"/>
    <w:rsid w:val="00C91AEF"/>
    <w:rsid w:val="00C91C0B"/>
    <w:rsid w:val="00C91C8C"/>
    <w:rsid w:val="00C91D27"/>
    <w:rsid w:val="00C91D2A"/>
    <w:rsid w:val="00C91DE8"/>
    <w:rsid w:val="00C91EC4"/>
    <w:rsid w:val="00C91F88"/>
    <w:rsid w:val="00C9208D"/>
    <w:rsid w:val="00C920D1"/>
    <w:rsid w:val="00C9222A"/>
    <w:rsid w:val="00C9224E"/>
    <w:rsid w:val="00C92563"/>
    <w:rsid w:val="00C925A6"/>
    <w:rsid w:val="00C9274B"/>
    <w:rsid w:val="00C92772"/>
    <w:rsid w:val="00C927DF"/>
    <w:rsid w:val="00C928D3"/>
    <w:rsid w:val="00C928E6"/>
    <w:rsid w:val="00C928EB"/>
    <w:rsid w:val="00C928F8"/>
    <w:rsid w:val="00C9291E"/>
    <w:rsid w:val="00C92931"/>
    <w:rsid w:val="00C92ADF"/>
    <w:rsid w:val="00C92B74"/>
    <w:rsid w:val="00C92BDB"/>
    <w:rsid w:val="00C92D9D"/>
    <w:rsid w:val="00C92E23"/>
    <w:rsid w:val="00C92E39"/>
    <w:rsid w:val="00C92F2A"/>
    <w:rsid w:val="00C92FC2"/>
    <w:rsid w:val="00C92FEF"/>
    <w:rsid w:val="00C9307C"/>
    <w:rsid w:val="00C93103"/>
    <w:rsid w:val="00C93289"/>
    <w:rsid w:val="00C9382E"/>
    <w:rsid w:val="00C93A7D"/>
    <w:rsid w:val="00C93C82"/>
    <w:rsid w:val="00C93CC9"/>
    <w:rsid w:val="00C93CFB"/>
    <w:rsid w:val="00C93D91"/>
    <w:rsid w:val="00C93D98"/>
    <w:rsid w:val="00C93E4E"/>
    <w:rsid w:val="00C93F34"/>
    <w:rsid w:val="00C94011"/>
    <w:rsid w:val="00C9403C"/>
    <w:rsid w:val="00C9408D"/>
    <w:rsid w:val="00C940CB"/>
    <w:rsid w:val="00C940D9"/>
    <w:rsid w:val="00C941DE"/>
    <w:rsid w:val="00C941EE"/>
    <w:rsid w:val="00C941FD"/>
    <w:rsid w:val="00C94275"/>
    <w:rsid w:val="00C94293"/>
    <w:rsid w:val="00C9430D"/>
    <w:rsid w:val="00C94332"/>
    <w:rsid w:val="00C94342"/>
    <w:rsid w:val="00C94544"/>
    <w:rsid w:val="00C94687"/>
    <w:rsid w:val="00C947AF"/>
    <w:rsid w:val="00C947D8"/>
    <w:rsid w:val="00C948AF"/>
    <w:rsid w:val="00C94942"/>
    <w:rsid w:val="00C949B8"/>
    <w:rsid w:val="00C94AB5"/>
    <w:rsid w:val="00C94AEE"/>
    <w:rsid w:val="00C94B5C"/>
    <w:rsid w:val="00C94B93"/>
    <w:rsid w:val="00C94BE2"/>
    <w:rsid w:val="00C94C1F"/>
    <w:rsid w:val="00C94CE3"/>
    <w:rsid w:val="00C94D2F"/>
    <w:rsid w:val="00C94E74"/>
    <w:rsid w:val="00C94ECB"/>
    <w:rsid w:val="00C94FBE"/>
    <w:rsid w:val="00C950CA"/>
    <w:rsid w:val="00C950E0"/>
    <w:rsid w:val="00C9524B"/>
    <w:rsid w:val="00C952F8"/>
    <w:rsid w:val="00C95358"/>
    <w:rsid w:val="00C95398"/>
    <w:rsid w:val="00C953FE"/>
    <w:rsid w:val="00C954A4"/>
    <w:rsid w:val="00C95526"/>
    <w:rsid w:val="00C9552A"/>
    <w:rsid w:val="00C956DF"/>
    <w:rsid w:val="00C9578D"/>
    <w:rsid w:val="00C95A5E"/>
    <w:rsid w:val="00C95EBE"/>
    <w:rsid w:val="00C95F0F"/>
    <w:rsid w:val="00C95F81"/>
    <w:rsid w:val="00C96253"/>
    <w:rsid w:val="00C96281"/>
    <w:rsid w:val="00C963E0"/>
    <w:rsid w:val="00C96504"/>
    <w:rsid w:val="00C96508"/>
    <w:rsid w:val="00C965FE"/>
    <w:rsid w:val="00C96634"/>
    <w:rsid w:val="00C96681"/>
    <w:rsid w:val="00C966BC"/>
    <w:rsid w:val="00C967C9"/>
    <w:rsid w:val="00C96849"/>
    <w:rsid w:val="00C9692B"/>
    <w:rsid w:val="00C969DD"/>
    <w:rsid w:val="00C96BA7"/>
    <w:rsid w:val="00C96BEB"/>
    <w:rsid w:val="00C96D1B"/>
    <w:rsid w:val="00C96E05"/>
    <w:rsid w:val="00C96E47"/>
    <w:rsid w:val="00C96E8A"/>
    <w:rsid w:val="00C96EEA"/>
    <w:rsid w:val="00C970EE"/>
    <w:rsid w:val="00C971C8"/>
    <w:rsid w:val="00C97211"/>
    <w:rsid w:val="00C97363"/>
    <w:rsid w:val="00C976A0"/>
    <w:rsid w:val="00C976A7"/>
    <w:rsid w:val="00C9770C"/>
    <w:rsid w:val="00C977DF"/>
    <w:rsid w:val="00C97853"/>
    <w:rsid w:val="00C978E1"/>
    <w:rsid w:val="00C97970"/>
    <w:rsid w:val="00C979B6"/>
    <w:rsid w:val="00C97A41"/>
    <w:rsid w:val="00C97AA9"/>
    <w:rsid w:val="00C97AC7"/>
    <w:rsid w:val="00C97D0B"/>
    <w:rsid w:val="00CA0080"/>
    <w:rsid w:val="00CA00B9"/>
    <w:rsid w:val="00CA01F8"/>
    <w:rsid w:val="00CA02FE"/>
    <w:rsid w:val="00CA0413"/>
    <w:rsid w:val="00CA04FD"/>
    <w:rsid w:val="00CA0846"/>
    <w:rsid w:val="00CA091B"/>
    <w:rsid w:val="00CA0AC7"/>
    <w:rsid w:val="00CA0B10"/>
    <w:rsid w:val="00CA0B61"/>
    <w:rsid w:val="00CA0B9F"/>
    <w:rsid w:val="00CA0BC8"/>
    <w:rsid w:val="00CA0E15"/>
    <w:rsid w:val="00CA0E64"/>
    <w:rsid w:val="00CA0F7D"/>
    <w:rsid w:val="00CA0F90"/>
    <w:rsid w:val="00CA11A4"/>
    <w:rsid w:val="00CA1323"/>
    <w:rsid w:val="00CA138B"/>
    <w:rsid w:val="00CA14DC"/>
    <w:rsid w:val="00CA1545"/>
    <w:rsid w:val="00CA1745"/>
    <w:rsid w:val="00CA17CA"/>
    <w:rsid w:val="00CA17FE"/>
    <w:rsid w:val="00CA180B"/>
    <w:rsid w:val="00CA1825"/>
    <w:rsid w:val="00CA184C"/>
    <w:rsid w:val="00CA1914"/>
    <w:rsid w:val="00CA19D7"/>
    <w:rsid w:val="00CA19FE"/>
    <w:rsid w:val="00CA1A7F"/>
    <w:rsid w:val="00CA1B86"/>
    <w:rsid w:val="00CA1BD1"/>
    <w:rsid w:val="00CA1C0B"/>
    <w:rsid w:val="00CA1C49"/>
    <w:rsid w:val="00CA1EC3"/>
    <w:rsid w:val="00CA1EE3"/>
    <w:rsid w:val="00CA20BC"/>
    <w:rsid w:val="00CA219B"/>
    <w:rsid w:val="00CA2288"/>
    <w:rsid w:val="00CA2313"/>
    <w:rsid w:val="00CA2496"/>
    <w:rsid w:val="00CA261A"/>
    <w:rsid w:val="00CA271D"/>
    <w:rsid w:val="00CA27DD"/>
    <w:rsid w:val="00CA28FA"/>
    <w:rsid w:val="00CA291F"/>
    <w:rsid w:val="00CA2993"/>
    <w:rsid w:val="00CA2A03"/>
    <w:rsid w:val="00CA2A7A"/>
    <w:rsid w:val="00CA2ABD"/>
    <w:rsid w:val="00CA2C0F"/>
    <w:rsid w:val="00CA2C26"/>
    <w:rsid w:val="00CA2CB6"/>
    <w:rsid w:val="00CA2E93"/>
    <w:rsid w:val="00CA2ECE"/>
    <w:rsid w:val="00CA2F4D"/>
    <w:rsid w:val="00CA303C"/>
    <w:rsid w:val="00CA318D"/>
    <w:rsid w:val="00CA31C4"/>
    <w:rsid w:val="00CA3300"/>
    <w:rsid w:val="00CA33C1"/>
    <w:rsid w:val="00CA33FE"/>
    <w:rsid w:val="00CA34BA"/>
    <w:rsid w:val="00CA3502"/>
    <w:rsid w:val="00CA36FC"/>
    <w:rsid w:val="00CA39BC"/>
    <w:rsid w:val="00CA3C37"/>
    <w:rsid w:val="00CA3C3B"/>
    <w:rsid w:val="00CA3CCF"/>
    <w:rsid w:val="00CA3E22"/>
    <w:rsid w:val="00CA3E29"/>
    <w:rsid w:val="00CA3EC3"/>
    <w:rsid w:val="00CA3F27"/>
    <w:rsid w:val="00CA400D"/>
    <w:rsid w:val="00CA4040"/>
    <w:rsid w:val="00CA40B1"/>
    <w:rsid w:val="00CA40CD"/>
    <w:rsid w:val="00CA4149"/>
    <w:rsid w:val="00CA41ED"/>
    <w:rsid w:val="00CA423E"/>
    <w:rsid w:val="00CA4245"/>
    <w:rsid w:val="00CA432F"/>
    <w:rsid w:val="00CA43E8"/>
    <w:rsid w:val="00CA460E"/>
    <w:rsid w:val="00CA46C2"/>
    <w:rsid w:val="00CA475D"/>
    <w:rsid w:val="00CA47D6"/>
    <w:rsid w:val="00CA48BD"/>
    <w:rsid w:val="00CA491A"/>
    <w:rsid w:val="00CA4A30"/>
    <w:rsid w:val="00CA4A3F"/>
    <w:rsid w:val="00CA4A59"/>
    <w:rsid w:val="00CA4BC3"/>
    <w:rsid w:val="00CA4C00"/>
    <w:rsid w:val="00CA4C09"/>
    <w:rsid w:val="00CA4C3F"/>
    <w:rsid w:val="00CA4C75"/>
    <w:rsid w:val="00CA4CF9"/>
    <w:rsid w:val="00CA4CFC"/>
    <w:rsid w:val="00CA4E38"/>
    <w:rsid w:val="00CA4E49"/>
    <w:rsid w:val="00CA4F13"/>
    <w:rsid w:val="00CA4F73"/>
    <w:rsid w:val="00CA51E7"/>
    <w:rsid w:val="00CA5287"/>
    <w:rsid w:val="00CA5336"/>
    <w:rsid w:val="00CA545E"/>
    <w:rsid w:val="00CA54FF"/>
    <w:rsid w:val="00CA5542"/>
    <w:rsid w:val="00CA568F"/>
    <w:rsid w:val="00CA5840"/>
    <w:rsid w:val="00CA5943"/>
    <w:rsid w:val="00CA5994"/>
    <w:rsid w:val="00CA5AAC"/>
    <w:rsid w:val="00CA5D50"/>
    <w:rsid w:val="00CA5D8F"/>
    <w:rsid w:val="00CA5DDC"/>
    <w:rsid w:val="00CA5E95"/>
    <w:rsid w:val="00CA5EA7"/>
    <w:rsid w:val="00CA5F42"/>
    <w:rsid w:val="00CA5FA5"/>
    <w:rsid w:val="00CA5FEF"/>
    <w:rsid w:val="00CA6003"/>
    <w:rsid w:val="00CA60DD"/>
    <w:rsid w:val="00CA60F2"/>
    <w:rsid w:val="00CA610F"/>
    <w:rsid w:val="00CA6110"/>
    <w:rsid w:val="00CA618C"/>
    <w:rsid w:val="00CA629E"/>
    <w:rsid w:val="00CA6391"/>
    <w:rsid w:val="00CA641F"/>
    <w:rsid w:val="00CA6708"/>
    <w:rsid w:val="00CA67CA"/>
    <w:rsid w:val="00CA6832"/>
    <w:rsid w:val="00CA683A"/>
    <w:rsid w:val="00CA69CA"/>
    <w:rsid w:val="00CA69EE"/>
    <w:rsid w:val="00CA6A31"/>
    <w:rsid w:val="00CA6AEE"/>
    <w:rsid w:val="00CA6AF0"/>
    <w:rsid w:val="00CA6B5F"/>
    <w:rsid w:val="00CA6BDD"/>
    <w:rsid w:val="00CA6E31"/>
    <w:rsid w:val="00CA6E5E"/>
    <w:rsid w:val="00CA6F77"/>
    <w:rsid w:val="00CA6FFB"/>
    <w:rsid w:val="00CA7021"/>
    <w:rsid w:val="00CA706A"/>
    <w:rsid w:val="00CA72D3"/>
    <w:rsid w:val="00CA7559"/>
    <w:rsid w:val="00CA75C6"/>
    <w:rsid w:val="00CA78A0"/>
    <w:rsid w:val="00CA78A4"/>
    <w:rsid w:val="00CA7930"/>
    <w:rsid w:val="00CA79C0"/>
    <w:rsid w:val="00CA7A5C"/>
    <w:rsid w:val="00CA7A6F"/>
    <w:rsid w:val="00CA7DA3"/>
    <w:rsid w:val="00CA7E6D"/>
    <w:rsid w:val="00CA7F6C"/>
    <w:rsid w:val="00CA7F8E"/>
    <w:rsid w:val="00CB008D"/>
    <w:rsid w:val="00CB00C3"/>
    <w:rsid w:val="00CB0163"/>
    <w:rsid w:val="00CB0180"/>
    <w:rsid w:val="00CB018A"/>
    <w:rsid w:val="00CB03CC"/>
    <w:rsid w:val="00CB0498"/>
    <w:rsid w:val="00CB05C0"/>
    <w:rsid w:val="00CB0616"/>
    <w:rsid w:val="00CB0624"/>
    <w:rsid w:val="00CB0A2B"/>
    <w:rsid w:val="00CB0AA7"/>
    <w:rsid w:val="00CB0AFA"/>
    <w:rsid w:val="00CB0BA5"/>
    <w:rsid w:val="00CB0BEB"/>
    <w:rsid w:val="00CB0F28"/>
    <w:rsid w:val="00CB1015"/>
    <w:rsid w:val="00CB1022"/>
    <w:rsid w:val="00CB1085"/>
    <w:rsid w:val="00CB1094"/>
    <w:rsid w:val="00CB10A0"/>
    <w:rsid w:val="00CB10AB"/>
    <w:rsid w:val="00CB1125"/>
    <w:rsid w:val="00CB11CA"/>
    <w:rsid w:val="00CB1244"/>
    <w:rsid w:val="00CB12AB"/>
    <w:rsid w:val="00CB1560"/>
    <w:rsid w:val="00CB15AC"/>
    <w:rsid w:val="00CB1615"/>
    <w:rsid w:val="00CB1675"/>
    <w:rsid w:val="00CB1867"/>
    <w:rsid w:val="00CB1B54"/>
    <w:rsid w:val="00CB1B5D"/>
    <w:rsid w:val="00CB1BED"/>
    <w:rsid w:val="00CB1CDC"/>
    <w:rsid w:val="00CB1DCE"/>
    <w:rsid w:val="00CB1E86"/>
    <w:rsid w:val="00CB1E8D"/>
    <w:rsid w:val="00CB20C0"/>
    <w:rsid w:val="00CB23E4"/>
    <w:rsid w:val="00CB23E9"/>
    <w:rsid w:val="00CB2466"/>
    <w:rsid w:val="00CB24D0"/>
    <w:rsid w:val="00CB253D"/>
    <w:rsid w:val="00CB254E"/>
    <w:rsid w:val="00CB2552"/>
    <w:rsid w:val="00CB2568"/>
    <w:rsid w:val="00CB26B8"/>
    <w:rsid w:val="00CB26E5"/>
    <w:rsid w:val="00CB2752"/>
    <w:rsid w:val="00CB28E4"/>
    <w:rsid w:val="00CB2924"/>
    <w:rsid w:val="00CB299D"/>
    <w:rsid w:val="00CB2A79"/>
    <w:rsid w:val="00CB2B93"/>
    <w:rsid w:val="00CB2C6D"/>
    <w:rsid w:val="00CB2E0C"/>
    <w:rsid w:val="00CB2E21"/>
    <w:rsid w:val="00CB2FB1"/>
    <w:rsid w:val="00CB3144"/>
    <w:rsid w:val="00CB31C7"/>
    <w:rsid w:val="00CB33E1"/>
    <w:rsid w:val="00CB3409"/>
    <w:rsid w:val="00CB340A"/>
    <w:rsid w:val="00CB3695"/>
    <w:rsid w:val="00CB3934"/>
    <w:rsid w:val="00CB39A1"/>
    <w:rsid w:val="00CB3A8A"/>
    <w:rsid w:val="00CB3BA2"/>
    <w:rsid w:val="00CB3C3F"/>
    <w:rsid w:val="00CB3C46"/>
    <w:rsid w:val="00CB3CD0"/>
    <w:rsid w:val="00CB3CDC"/>
    <w:rsid w:val="00CB3D1D"/>
    <w:rsid w:val="00CB3E95"/>
    <w:rsid w:val="00CB3F0A"/>
    <w:rsid w:val="00CB4054"/>
    <w:rsid w:val="00CB414F"/>
    <w:rsid w:val="00CB41C4"/>
    <w:rsid w:val="00CB43AF"/>
    <w:rsid w:val="00CB444D"/>
    <w:rsid w:val="00CB4459"/>
    <w:rsid w:val="00CB44CA"/>
    <w:rsid w:val="00CB45B4"/>
    <w:rsid w:val="00CB4746"/>
    <w:rsid w:val="00CB4836"/>
    <w:rsid w:val="00CB48BB"/>
    <w:rsid w:val="00CB493C"/>
    <w:rsid w:val="00CB4D59"/>
    <w:rsid w:val="00CB4E28"/>
    <w:rsid w:val="00CB4EB9"/>
    <w:rsid w:val="00CB4F87"/>
    <w:rsid w:val="00CB5094"/>
    <w:rsid w:val="00CB50A3"/>
    <w:rsid w:val="00CB5103"/>
    <w:rsid w:val="00CB54CD"/>
    <w:rsid w:val="00CB54E6"/>
    <w:rsid w:val="00CB5514"/>
    <w:rsid w:val="00CB55CF"/>
    <w:rsid w:val="00CB5726"/>
    <w:rsid w:val="00CB57B9"/>
    <w:rsid w:val="00CB5873"/>
    <w:rsid w:val="00CB5A25"/>
    <w:rsid w:val="00CB5B20"/>
    <w:rsid w:val="00CB5BD0"/>
    <w:rsid w:val="00CB5CFC"/>
    <w:rsid w:val="00CB5D53"/>
    <w:rsid w:val="00CB5D9C"/>
    <w:rsid w:val="00CB600E"/>
    <w:rsid w:val="00CB6097"/>
    <w:rsid w:val="00CB617C"/>
    <w:rsid w:val="00CB61C6"/>
    <w:rsid w:val="00CB6410"/>
    <w:rsid w:val="00CB6499"/>
    <w:rsid w:val="00CB6670"/>
    <w:rsid w:val="00CB66D6"/>
    <w:rsid w:val="00CB6775"/>
    <w:rsid w:val="00CB67A0"/>
    <w:rsid w:val="00CB6830"/>
    <w:rsid w:val="00CB6A2B"/>
    <w:rsid w:val="00CB6A87"/>
    <w:rsid w:val="00CB6AD4"/>
    <w:rsid w:val="00CB6C99"/>
    <w:rsid w:val="00CB6F41"/>
    <w:rsid w:val="00CB6F4F"/>
    <w:rsid w:val="00CB6FC1"/>
    <w:rsid w:val="00CB7022"/>
    <w:rsid w:val="00CB709C"/>
    <w:rsid w:val="00CB73B8"/>
    <w:rsid w:val="00CB73F4"/>
    <w:rsid w:val="00CB74AF"/>
    <w:rsid w:val="00CB75B0"/>
    <w:rsid w:val="00CB76A0"/>
    <w:rsid w:val="00CB7813"/>
    <w:rsid w:val="00CB782A"/>
    <w:rsid w:val="00CB7989"/>
    <w:rsid w:val="00CB79A3"/>
    <w:rsid w:val="00CB7A6A"/>
    <w:rsid w:val="00CB7ADA"/>
    <w:rsid w:val="00CB7CAC"/>
    <w:rsid w:val="00CB7D12"/>
    <w:rsid w:val="00CB7DAB"/>
    <w:rsid w:val="00CB7E2A"/>
    <w:rsid w:val="00CB7F25"/>
    <w:rsid w:val="00CB7FCF"/>
    <w:rsid w:val="00CC0292"/>
    <w:rsid w:val="00CC0364"/>
    <w:rsid w:val="00CC0396"/>
    <w:rsid w:val="00CC0438"/>
    <w:rsid w:val="00CC0516"/>
    <w:rsid w:val="00CC0563"/>
    <w:rsid w:val="00CC087C"/>
    <w:rsid w:val="00CC0AEE"/>
    <w:rsid w:val="00CC0B18"/>
    <w:rsid w:val="00CC0B29"/>
    <w:rsid w:val="00CC0BDF"/>
    <w:rsid w:val="00CC0C16"/>
    <w:rsid w:val="00CC0D42"/>
    <w:rsid w:val="00CC0D74"/>
    <w:rsid w:val="00CC0DD4"/>
    <w:rsid w:val="00CC0E52"/>
    <w:rsid w:val="00CC0F5A"/>
    <w:rsid w:val="00CC1068"/>
    <w:rsid w:val="00CC119F"/>
    <w:rsid w:val="00CC1279"/>
    <w:rsid w:val="00CC12CB"/>
    <w:rsid w:val="00CC1439"/>
    <w:rsid w:val="00CC14D7"/>
    <w:rsid w:val="00CC1792"/>
    <w:rsid w:val="00CC17D3"/>
    <w:rsid w:val="00CC19EA"/>
    <w:rsid w:val="00CC1AD1"/>
    <w:rsid w:val="00CC1B17"/>
    <w:rsid w:val="00CC1B70"/>
    <w:rsid w:val="00CC1D9C"/>
    <w:rsid w:val="00CC1E76"/>
    <w:rsid w:val="00CC1EA7"/>
    <w:rsid w:val="00CC1FDA"/>
    <w:rsid w:val="00CC209F"/>
    <w:rsid w:val="00CC20CF"/>
    <w:rsid w:val="00CC21AB"/>
    <w:rsid w:val="00CC21AC"/>
    <w:rsid w:val="00CC220A"/>
    <w:rsid w:val="00CC2243"/>
    <w:rsid w:val="00CC225D"/>
    <w:rsid w:val="00CC22C5"/>
    <w:rsid w:val="00CC2476"/>
    <w:rsid w:val="00CC25A4"/>
    <w:rsid w:val="00CC25AB"/>
    <w:rsid w:val="00CC25D5"/>
    <w:rsid w:val="00CC2603"/>
    <w:rsid w:val="00CC2663"/>
    <w:rsid w:val="00CC275E"/>
    <w:rsid w:val="00CC27E6"/>
    <w:rsid w:val="00CC2837"/>
    <w:rsid w:val="00CC288E"/>
    <w:rsid w:val="00CC2A8B"/>
    <w:rsid w:val="00CC2C10"/>
    <w:rsid w:val="00CC2C30"/>
    <w:rsid w:val="00CC2CC6"/>
    <w:rsid w:val="00CC2D12"/>
    <w:rsid w:val="00CC2DCF"/>
    <w:rsid w:val="00CC2E01"/>
    <w:rsid w:val="00CC2E46"/>
    <w:rsid w:val="00CC2E8E"/>
    <w:rsid w:val="00CC2F8F"/>
    <w:rsid w:val="00CC2FB6"/>
    <w:rsid w:val="00CC30C2"/>
    <w:rsid w:val="00CC32A6"/>
    <w:rsid w:val="00CC33D9"/>
    <w:rsid w:val="00CC34BF"/>
    <w:rsid w:val="00CC359C"/>
    <w:rsid w:val="00CC3649"/>
    <w:rsid w:val="00CC36CF"/>
    <w:rsid w:val="00CC378D"/>
    <w:rsid w:val="00CC3841"/>
    <w:rsid w:val="00CC387E"/>
    <w:rsid w:val="00CC3A57"/>
    <w:rsid w:val="00CC3B48"/>
    <w:rsid w:val="00CC3BDE"/>
    <w:rsid w:val="00CC3CC3"/>
    <w:rsid w:val="00CC3D18"/>
    <w:rsid w:val="00CC3D86"/>
    <w:rsid w:val="00CC3E02"/>
    <w:rsid w:val="00CC3E54"/>
    <w:rsid w:val="00CC407A"/>
    <w:rsid w:val="00CC40D7"/>
    <w:rsid w:val="00CC4341"/>
    <w:rsid w:val="00CC4393"/>
    <w:rsid w:val="00CC4418"/>
    <w:rsid w:val="00CC448D"/>
    <w:rsid w:val="00CC44D5"/>
    <w:rsid w:val="00CC45B1"/>
    <w:rsid w:val="00CC46AF"/>
    <w:rsid w:val="00CC47BC"/>
    <w:rsid w:val="00CC47F7"/>
    <w:rsid w:val="00CC4977"/>
    <w:rsid w:val="00CC4AA4"/>
    <w:rsid w:val="00CC4ACA"/>
    <w:rsid w:val="00CC4C68"/>
    <w:rsid w:val="00CC4E5C"/>
    <w:rsid w:val="00CC4E71"/>
    <w:rsid w:val="00CC4EFA"/>
    <w:rsid w:val="00CC50B0"/>
    <w:rsid w:val="00CC540B"/>
    <w:rsid w:val="00CC549D"/>
    <w:rsid w:val="00CC57D7"/>
    <w:rsid w:val="00CC58E2"/>
    <w:rsid w:val="00CC5A9E"/>
    <w:rsid w:val="00CC5AAF"/>
    <w:rsid w:val="00CC5ABC"/>
    <w:rsid w:val="00CC5AC9"/>
    <w:rsid w:val="00CC5B11"/>
    <w:rsid w:val="00CC5B1E"/>
    <w:rsid w:val="00CC5C35"/>
    <w:rsid w:val="00CC5D33"/>
    <w:rsid w:val="00CC5D85"/>
    <w:rsid w:val="00CC5F66"/>
    <w:rsid w:val="00CC6077"/>
    <w:rsid w:val="00CC60FB"/>
    <w:rsid w:val="00CC61F4"/>
    <w:rsid w:val="00CC625E"/>
    <w:rsid w:val="00CC62EA"/>
    <w:rsid w:val="00CC6325"/>
    <w:rsid w:val="00CC638A"/>
    <w:rsid w:val="00CC6407"/>
    <w:rsid w:val="00CC654F"/>
    <w:rsid w:val="00CC6628"/>
    <w:rsid w:val="00CC6771"/>
    <w:rsid w:val="00CC6947"/>
    <w:rsid w:val="00CC6952"/>
    <w:rsid w:val="00CC69EB"/>
    <w:rsid w:val="00CC69FF"/>
    <w:rsid w:val="00CC6B35"/>
    <w:rsid w:val="00CC6C28"/>
    <w:rsid w:val="00CC6D49"/>
    <w:rsid w:val="00CC6E0A"/>
    <w:rsid w:val="00CC6EA2"/>
    <w:rsid w:val="00CC6F32"/>
    <w:rsid w:val="00CC6FC5"/>
    <w:rsid w:val="00CC7103"/>
    <w:rsid w:val="00CC71D2"/>
    <w:rsid w:val="00CC72FD"/>
    <w:rsid w:val="00CC7340"/>
    <w:rsid w:val="00CC73C4"/>
    <w:rsid w:val="00CC74BB"/>
    <w:rsid w:val="00CC777D"/>
    <w:rsid w:val="00CC779C"/>
    <w:rsid w:val="00CC78C0"/>
    <w:rsid w:val="00CC78E5"/>
    <w:rsid w:val="00CC79A9"/>
    <w:rsid w:val="00CC7A9F"/>
    <w:rsid w:val="00CC7C23"/>
    <w:rsid w:val="00CC7C98"/>
    <w:rsid w:val="00CC7C9C"/>
    <w:rsid w:val="00CC7CA0"/>
    <w:rsid w:val="00CC7DB1"/>
    <w:rsid w:val="00CC7EED"/>
    <w:rsid w:val="00CD00F9"/>
    <w:rsid w:val="00CD010D"/>
    <w:rsid w:val="00CD01B8"/>
    <w:rsid w:val="00CD0441"/>
    <w:rsid w:val="00CD0593"/>
    <w:rsid w:val="00CD0622"/>
    <w:rsid w:val="00CD0698"/>
    <w:rsid w:val="00CD06E5"/>
    <w:rsid w:val="00CD0710"/>
    <w:rsid w:val="00CD0730"/>
    <w:rsid w:val="00CD0788"/>
    <w:rsid w:val="00CD0917"/>
    <w:rsid w:val="00CD0929"/>
    <w:rsid w:val="00CD0A26"/>
    <w:rsid w:val="00CD0B16"/>
    <w:rsid w:val="00CD0B33"/>
    <w:rsid w:val="00CD0B8B"/>
    <w:rsid w:val="00CD0CDE"/>
    <w:rsid w:val="00CD0D71"/>
    <w:rsid w:val="00CD0E0B"/>
    <w:rsid w:val="00CD0E6E"/>
    <w:rsid w:val="00CD0F23"/>
    <w:rsid w:val="00CD0F3D"/>
    <w:rsid w:val="00CD0FFF"/>
    <w:rsid w:val="00CD114F"/>
    <w:rsid w:val="00CD11BD"/>
    <w:rsid w:val="00CD123B"/>
    <w:rsid w:val="00CD1257"/>
    <w:rsid w:val="00CD1392"/>
    <w:rsid w:val="00CD147E"/>
    <w:rsid w:val="00CD14C6"/>
    <w:rsid w:val="00CD15EE"/>
    <w:rsid w:val="00CD163B"/>
    <w:rsid w:val="00CD1649"/>
    <w:rsid w:val="00CD16EC"/>
    <w:rsid w:val="00CD1734"/>
    <w:rsid w:val="00CD17DF"/>
    <w:rsid w:val="00CD17EF"/>
    <w:rsid w:val="00CD1908"/>
    <w:rsid w:val="00CD1931"/>
    <w:rsid w:val="00CD1992"/>
    <w:rsid w:val="00CD1AB5"/>
    <w:rsid w:val="00CD1B08"/>
    <w:rsid w:val="00CD1C9C"/>
    <w:rsid w:val="00CD1DCE"/>
    <w:rsid w:val="00CD1DEF"/>
    <w:rsid w:val="00CD1E13"/>
    <w:rsid w:val="00CD1E18"/>
    <w:rsid w:val="00CD1E3B"/>
    <w:rsid w:val="00CD1EB4"/>
    <w:rsid w:val="00CD1F86"/>
    <w:rsid w:val="00CD2054"/>
    <w:rsid w:val="00CD21B7"/>
    <w:rsid w:val="00CD22C7"/>
    <w:rsid w:val="00CD24E5"/>
    <w:rsid w:val="00CD2567"/>
    <w:rsid w:val="00CD269C"/>
    <w:rsid w:val="00CD275B"/>
    <w:rsid w:val="00CD27B4"/>
    <w:rsid w:val="00CD2983"/>
    <w:rsid w:val="00CD2999"/>
    <w:rsid w:val="00CD29F1"/>
    <w:rsid w:val="00CD2AA8"/>
    <w:rsid w:val="00CD2B70"/>
    <w:rsid w:val="00CD2B81"/>
    <w:rsid w:val="00CD2C76"/>
    <w:rsid w:val="00CD2C98"/>
    <w:rsid w:val="00CD2CEC"/>
    <w:rsid w:val="00CD2F0F"/>
    <w:rsid w:val="00CD2F1C"/>
    <w:rsid w:val="00CD2F39"/>
    <w:rsid w:val="00CD2F3F"/>
    <w:rsid w:val="00CD2F64"/>
    <w:rsid w:val="00CD307C"/>
    <w:rsid w:val="00CD31B9"/>
    <w:rsid w:val="00CD31F2"/>
    <w:rsid w:val="00CD3291"/>
    <w:rsid w:val="00CD3496"/>
    <w:rsid w:val="00CD34ED"/>
    <w:rsid w:val="00CD360C"/>
    <w:rsid w:val="00CD365A"/>
    <w:rsid w:val="00CD3688"/>
    <w:rsid w:val="00CD36C7"/>
    <w:rsid w:val="00CD3754"/>
    <w:rsid w:val="00CD3A05"/>
    <w:rsid w:val="00CD3AAB"/>
    <w:rsid w:val="00CD3B54"/>
    <w:rsid w:val="00CD3B55"/>
    <w:rsid w:val="00CD3C9D"/>
    <w:rsid w:val="00CD3D03"/>
    <w:rsid w:val="00CD3EC7"/>
    <w:rsid w:val="00CD4183"/>
    <w:rsid w:val="00CD41CC"/>
    <w:rsid w:val="00CD42CD"/>
    <w:rsid w:val="00CD4521"/>
    <w:rsid w:val="00CD45C3"/>
    <w:rsid w:val="00CD493B"/>
    <w:rsid w:val="00CD4978"/>
    <w:rsid w:val="00CD4A52"/>
    <w:rsid w:val="00CD4ADA"/>
    <w:rsid w:val="00CD4B5C"/>
    <w:rsid w:val="00CD4EBA"/>
    <w:rsid w:val="00CD4EC2"/>
    <w:rsid w:val="00CD4F16"/>
    <w:rsid w:val="00CD513A"/>
    <w:rsid w:val="00CD51B8"/>
    <w:rsid w:val="00CD5331"/>
    <w:rsid w:val="00CD55DE"/>
    <w:rsid w:val="00CD57A9"/>
    <w:rsid w:val="00CD57D5"/>
    <w:rsid w:val="00CD57F9"/>
    <w:rsid w:val="00CD59F6"/>
    <w:rsid w:val="00CD5C6F"/>
    <w:rsid w:val="00CD5D58"/>
    <w:rsid w:val="00CD5E2D"/>
    <w:rsid w:val="00CD5E93"/>
    <w:rsid w:val="00CD5F44"/>
    <w:rsid w:val="00CD5F82"/>
    <w:rsid w:val="00CD603F"/>
    <w:rsid w:val="00CD6198"/>
    <w:rsid w:val="00CD647E"/>
    <w:rsid w:val="00CD64B7"/>
    <w:rsid w:val="00CD6524"/>
    <w:rsid w:val="00CD652F"/>
    <w:rsid w:val="00CD65A6"/>
    <w:rsid w:val="00CD65CD"/>
    <w:rsid w:val="00CD6609"/>
    <w:rsid w:val="00CD6666"/>
    <w:rsid w:val="00CD676D"/>
    <w:rsid w:val="00CD68BE"/>
    <w:rsid w:val="00CD68D5"/>
    <w:rsid w:val="00CD6957"/>
    <w:rsid w:val="00CD6B70"/>
    <w:rsid w:val="00CD6BCD"/>
    <w:rsid w:val="00CD6CC0"/>
    <w:rsid w:val="00CD6CF1"/>
    <w:rsid w:val="00CD6D31"/>
    <w:rsid w:val="00CD6D5E"/>
    <w:rsid w:val="00CD6D74"/>
    <w:rsid w:val="00CD6D9A"/>
    <w:rsid w:val="00CD6DBF"/>
    <w:rsid w:val="00CD6EEA"/>
    <w:rsid w:val="00CD6FA8"/>
    <w:rsid w:val="00CD6FBF"/>
    <w:rsid w:val="00CD705A"/>
    <w:rsid w:val="00CD70BF"/>
    <w:rsid w:val="00CD7136"/>
    <w:rsid w:val="00CD7208"/>
    <w:rsid w:val="00CD7213"/>
    <w:rsid w:val="00CD7224"/>
    <w:rsid w:val="00CD7226"/>
    <w:rsid w:val="00CD726F"/>
    <w:rsid w:val="00CD7516"/>
    <w:rsid w:val="00CD7536"/>
    <w:rsid w:val="00CD75C0"/>
    <w:rsid w:val="00CD7789"/>
    <w:rsid w:val="00CD7811"/>
    <w:rsid w:val="00CD794A"/>
    <w:rsid w:val="00CD79DE"/>
    <w:rsid w:val="00CD7A1F"/>
    <w:rsid w:val="00CD7A47"/>
    <w:rsid w:val="00CD7B77"/>
    <w:rsid w:val="00CD7C24"/>
    <w:rsid w:val="00CD7C86"/>
    <w:rsid w:val="00CD7CA0"/>
    <w:rsid w:val="00CD7DB1"/>
    <w:rsid w:val="00CD7DCA"/>
    <w:rsid w:val="00CD7E25"/>
    <w:rsid w:val="00CD7F46"/>
    <w:rsid w:val="00CE0040"/>
    <w:rsid w:val="00CE0062"/>
    <w:rsid w:val="00CE0108"/>
    <w:rsid w:val="00CE0200"/>
    <w:rsid w:val="00CE020D"/>
    <w:rsid w:val="00CE028F"/>
    <w:rsid w:val="00CE03B3"/>
    <w:rsid w:val="00CE04FB"/>
    <w:rsid w:val="00CE0579"/>
    <w:rsid w:val="00CE07AD"/>
    <w:rsid w:val="00CE07EB"/>
    <w:rsid w:val="00CE0809"/>
    <w:rsid w:val="00CE083B"/>
    <w:rsid w:val="00CE0858"/>
    <w:rsid w:val="00CE08EA"/>
    <w:rsid w:val="00CE08FB"/>
    <w:rsid w:val="00CE0971"/>
    <w:rsid w:val="00CE09A5"/>
    <w:rsid w:val="00CE0AB9"/>
    <w:rsid w:val="00CE0B3C"/>
    <w:rsid w:val="00CE0C41"/>
    <w:rsid w:val="00CE0C5C"/>
    <w:rsid w:val="00CE0CCD"/>
    <w:rsid w:val="00CE0D1B"/>
    <w:rsid w:val="00CE0D5A"/>
    <w:rsid w:val="00CE0E3D"/>
    <w:rsid w:val="00CE0E5C"/>
    <w:rsid w:val="00CE0FB5"/>
    <w:rsid w:val="00CE1110"/>
    <w:rsid w:val="00CE11EF"/>
    <w:rsid w:val="00CE1293"/>
    <w:rsid w:val="00CE137C"/>
    <w:rsid w:val="00CE148C"/>
    <w:rsid w:val="00CE1546"/>
    <w:rsid w:val="00CE156E"/>
    <w:rsid w:val="00CE169B"/>
    <w:rsid w:val="00CE16D4"/>
    <w:rsid w:val="00CE1716"/>
    <w:rsid w:val="00CE17E6"/>
    <w:rsid w:val="00CE1801"/>
    <w:rsid w:val="00CE18B7"/>
    <w:rsid w:val="00CE19B6"/>
    <w:rsid w:val="00CE1A7C"/>
    <w:rsid w:val="00CE1A8A"/>
    <w:rsid w:val="00CE1B14"/>
    <w:rsid w:val="00CE1C1C"/>
    <w:rsid w:val="00CE1DBC"/>
    <w:rsid w:val="00CE1EEE"/>
    <w:rsid w:val="00CE1F9A"/>
    <w:rsid w:val="00CE20FC"/>
    <w:rsid w:val="00CE2289"/>
    <w:rsid w:val="00CE22F4"/>
    <w:rsid w:val="00CE24CC"/>
    <w:rsid w:val="00CE251A"/>
    <w:rsid w:val="00CE2520"/>
    <w:rsid w:val="00CE253D"/>
    <w:rsid w:val="00CE2550"/>
    <w:rsid w:val="00CE2598"/>
    <w:rsid w:val="00CE286E"/>
    <w:rsid w:val="00CE29C5"/>
    <w:rsid w:val="00CE29D1"/>
    <w:rsid w:val="00CE2AC4"/>
    <w:rsid w:val="00CE2ACB"/>
    <w:rsid w:val="00CE2BF4"/>
    <w:rsid w:val="00CE2CEF"/>
    <w:rsid w:val="00CE2CFB"/>
    <w:rsid w:val="00CE2D3D"/>
    <w:rsid w:val="00CE2D3F"/>
    <w:rsid w:val="00CE2E9A"/>
    <w:rsid w:val="00CE2F9B"/>
    <w:rsid w:val="00CE307D"/>
    <w:rsid w:val="00CE3150"/>
    <w:rsid w:val="00CE31A8"/>
    <w:rsid w:val="00CE31BD"/>
    <w:rsid w:val="00CE324B"/>
    <w:rsid w:val="00CE324C"/>
    <w:rsid w:val="00CE3254"/>
    <w:rsid w:val="00CE32CF"/>
    <w:rsid w:val="00CE3312"/>
    <w:rsid w:val="00CE34F7"/>
    <w:rsid w:val="00CE35EC"/>
    <w:rsid w:val="00CE3630"/>
    <w:rsid w:val="00CE372C"/>
    <w:rsid w:val="00CE38C3"/>
    <w:rsid w:val="00CE39F2"/>
    <w:rsid w:val="00CE3B64"/>
    <w:rsid w:val="00CE3BBE"/>
    <w:rsid w:val="00CE3C5E"/>
    <w:rsid w:val="00CE3CCF"/>
    <w:rsid w:val="00CE3EFE"/>
    <w:rsid w:val="00CE40C9"/>
    <w:rsid w:val="00CE4165"/>
    <w:rsid w:val="00CE417D"/>
    <w:rsid w:val="00CE440A"/>
    <w:rsid w:val="00CE4481"/>
    <w:rsid w:val="00CE44BF"/>
    <w:rsid w:val="00CE4516"/>
    <w:rsid w:val="00CE45A4"/>
    <w:rsid w:val="00CE4779"/>
    <w:rsid w:val="00CE4CBD"/>
    <w:rsid w:val="00CE4CF1"/>
    <w:rsid w:val="00CE4F62"/>
    <w:rsid w:val="00CE5042"/>
    <w:rsid w:val="00CE50E6"/>
    <w:rsid w:val="00CE51B3"/>
    <w:rsid w:val="00CE539B"/>
    <w:rsid w:val="00CE540C"/>
    <w:rsid w:val="00CE54C5"/>
    <w:rsid w:val="00CE5776"/>
    <w:rsid w:val="00CE5826"/>
    <w:rsid w:val="00CE58C8"/>
    <w:rsid w:val="00CE58D0"/>
    <w:rsid w:val="00CE591C"/>
    <w:rsid w:val="00CE59D1"/>
    <w:rsid w:val="00CE59E4"/>
    <w:rsid w:val="00CE5C2F"/>
    <w:rsid w:val="00CE5D96"/>
    <w:rsid w:val="00CE6067"/>
    <w:rsid w:val="00CE6134"/>
    <w:rsid w:val="00CE6241"/>
    <w:rsid w:val="00CE6248"/>
    <w:rsid w:val="00CE62AC"/>
    <w:rsid w:val="00CE62EA"/>
    <w:rsid w:val="00CE6307"/>
    <w:rsid w:val="00CE6333"/>
    <w:rsid w:val="00CE6349"/>
    <w:rsid w:val="00CE63F4"/>
    <w:rsid w:val="00CE640A"/>
    <w:rsid w:val="00CE6467"/>
    <w:rsid w:val="00CE6500"/>
    <w:rsid w:val="00CE660A"/>
    <w:rsid w:val="00CE66F3"/>
    <w:rsid w:val="00CE6AAC"/>
    <w:rsid w:val="00CE6B40"/>
    <w:rsid w:val="00CE6B97"/>
    <w:rsid w:val="00CE6C05"/>
    <w:rsid w:val="00CE6C47"/>
    <w:rsid w:val="00CE6CB7"/>
    <w:rsid w:val="00CE6D80"/>
    <w:rsid w:val="00CE6F52"/>
    <w:rsid w:val="00CE6FFE"/>
    <w:rsid w:val="00CE701A"/>
    <w:rsid w:val="00CE702A"/>
    <w:rsid w:val="00CE717B"/>
    <w:rsid w:val="00CE71AE"/>
    <w:rsid w:val="00CE7286"/>
    <w:rsid w:val="00CE728D"/>
    <w:rsid w:val="00CE74A7"/>
    <w:rsid w:val="00CE751C"/>
    <w:rsid w:val="00CE76FC"/>
    <w:rsid w:val="00CE7938"/>
    <w:rsid w:val="00CE7998"/>
    <w:rsid w:val="00CE79FE"/>
    <w:rsid w:val="00CE7A2D"/>
    <w:rsid w:val="00CE7A69"/>
    <w:rsid w:val="00CE7AF4"/>
    <w:rsid w:val="00CE7BA0"/>
    <w:rsid w:val="00CE7BDD"/>
    <w:rsid w:val="00CE7BF7"/>
    <w:rsid w:val="00CE7C09"/>
    <w:rsid w:val="00CE7CE7"/>
    <w:rsid w:val="00CE7CF4"/>
    <w:rsid w:val="00CE7D69"/>
    <w:rsid w:val="00CE7E2F"/>
    <w:rsid w:val="00CE7F41"/>
    <w:rsid w:val="00CF00BA"/>
    <w:rsid w:val="00CF0102"/>
    <w:rsid w:val="00CF012A"/>
    <w:rsid w:val="00CF0197"/>
    <w:rsid w:val="00CF0383"/>
    <w:rsid w:val="00CF0428"/>
    <w:rsid w:val="00CF059A"/>
    <w:rsid w:val="00CF06C0"/>
    <w:rsid w:val="00CF0710"/>
    <w:rsid w:val="00CF0810"/>
    <w:rsid w:val="00CF0811"/>
    <w:rsid w:val="00CF08E9"/>
    <w:rsid w:val="00CF0A56"/>
    <w:rsid w:val="00CF0A5E"/>
    <w:rsid w:val="00CF0AD4"/>
    <w:rsid w:val="00CF0B44"/>
    <w:rsid w:val="00CF0BF1"/>
    <w:rsid w:val="00CF0C9B"/>
    <w:rsid w:val="00CF0D9F"/>
    <w:rsid w:val="00CF0E41"/>
    <w:rsid w:val="00CF0E4E"/>
    <w:rsid w:val="00CF0F76"/>
    <w:rsid w:val="00CF111D"/>
    <w:rsid w:val="00CF12B7"/>
    <w:rsid w:val="00CF13AB"/>
    <w:rsid w:val="00CF1415"/>
    <w:rsid w:val="00CF1475"/>
    <w:rsid w:val="00CF15D2"/>
    <w:rsid w:val="00CF15DD"/>
    <w:rsid w:val="00CF16C1"/>
    <w:rsid w:val="00CF1C46"/>
    <w:rsid w:val="00CF1C79"/>
    <w:rsid w:val="00CF1D94"/>
    <w:rsid w:val="00CF1DBE"/>
    <w:rsid w:val="00CF1E27"/>
    <w:rsid w:val="00CF1F8D"/>
    <w:rsid w:val="00CF20E9"/>
    <w:rsid w:val="00CF217F"/>
    <w:rsid w:val="00CF21E9"/>
    <w:rsid w:val="00CF2323"/>
    <w:rsid w:val="00CF2432"/>
    <w:rsid w:val="00CF2547"/>
    <w:rsid w:val="00CF25C6"/>
    <w:rsid w:val="00CF267C"/>
    <w:rsid w:val="00CF26FB"/>
    <w:rsid w:val="00CF2819"/>
    <w:rsid w:val="00CF289C"/>
    <w:rsid w:val="00CF29EA"/>
    <w:rsid w:val="00CF2C49"/>
    <w:rsid w:val="00CF2CBD"/>
    <w:rsid w:val="00CF2CCB"/>
    <w:rsid w:val="00CF2F4F"/>
    <w:rsid w:val="00CF321D"/>
    <w:rsid w:val="00CF326E"/>
    <w:rsid w:val="00CF345D"/>
    <w:rsid w:val="00CF370E"/>
    <w:rsid w:val="00CF3769"/>
    <w:rsid w:val="00CF3874"/>
    <w:rsid w:val="00CF39FE"/>
    <w:rsid w:val="00CF3BDC"/>
    <w:rsid w:val="00CF3D5A"/>
    <w:rsid w:val="00CF3E34"/>
    <w:rsid w:val="00CF3E57"/>
    <w:rsid w:val="00CF400E"/>
    <w:rsid w:val="00CF4280"/>
    <w:rsid w:val="00CF42D8"/>
    <w:rsid w:val="00CF42FB"/>
    <w:rsid w:val="00CF4340"/>
    <w:rsid w:val="00CF4432"/>
    <w:rsid w:val="00CF459B"/>
    <w:rsid w:val="00CF460D"/>
    <w:rsid w:val="00CF462B"/>
    <w:rsid w:val="00CF4642"/>
    <w:rsid w:val="00CF479E"/>
    <w:rsid w:val="00CF488C"/>
    <w:rsid w:val="00CF48D7"/>
    <w:rsid w:val="00CF48E0"/>
    <w:rsid w:val="00CF49B0"/>
    <w:rsid w:val="00CF49BF"/>
    <w:rsid w:val="00CF4B93"/>
    <w:rsid w:val="00CF4CC8"/>
    <w:rsid w:val="00CF4E8D"/>
    <w:rsid w:val="00CF5212"/>
    <w:rsid w:val="00CF547C"/>
    <w:rsid w:val="00CF5500"/>
    <w:rsid w:val="00CF55B5"/>
    <w:rsid w:val="00CF55C2"/>
    <w:rsid w:val="00CF55F0"/>
    <w:rsid w:val="00CF5615"/>
    <w:rsid w:val="00CF5666"/>
    <w:rsid w:val="00CF57DD"/>
    <w:rsid w:val="00CF5A38"/>
    <w:rsid w:val="00CF5BE8"/>
    <w:rsid w:val="00CF5C20"/>
    <w:rsid w:val="00CF5CD0"/>
    <w:rsid w:val="00CF5F06"/>
    <w:rsid w:val="00CF5F4D"/>
    <w:rsid w:val="00CF5F50"/>
    <w:rsid w:val="00CF61A1"/>
    <w:rsid w:val="00CF6235"/>
    <w:rsid w:val="00CF6294"/>
    <w:rsid w:val="00CF62A0"/>
    <w:rsid w:val="00CF63B3"/>
    <w:rsid w:val="00CF643F"/>
    <w:rsid w:val="00CF651D"/>
    <w:rsid w:val="00CF66A0"/>
    <w:rsid w:val="00CF66FC"/>
    <w:rsid w:val="00CF6876"/>
    <w:rsid w:val="00CF688E"/>
    <w:rsid w:val="00CF68D6"/>
    <w:rsid w:val="00CF6925"/>
    <w:rsid w:val="00CF6BA1"/>
    <w:rsid w:val="00CF6C3F"/>
    <w:rsid w:val="00CF6EBF"/>
    <w:rsid w:val="00CF6F57"/>
    <w:rsid w:val="00CF6FC8"/>
    <w:rsid w:val="00CF70C8"/>
    <w:rsid w:val="00CF7139"/>
    <w:rsid w:val="00CF71FD"/>
    <w:rsid w:val="00CF72A0"/>
    <w:rsid w:val="00CF7350"/>
    <w:rsid w:val="00CF73D5"/>
    <w:rsid w:val="00CF749D"/>
    <w:rsid w:val="00CF75FD"/>
    <w:rsid w:val="00CF796B"/>
    <w:rsid w:val="00CF7C7C"/>
    <w:rsid w:val="00CF7EE3"/>
    <w:rsid w:val="00CF7FF0"/>
    <w:rsid w:val="00D0025C"/>
    <w:rsid w:val="00D002AD"/>
    <w:rsid w:val="00D00307"/>
    <w:rsid w:val="00D00358"/>
    <w:rsid w:val="00D00455"/>
    <w:rsid w:val="00D004E4"/>
    <w:rsid w:val="00D00510"/>
    <w:rsid w:val="00D00680"/>
    <w:rsid w:val="00D00719"/>
    <w:rsid w:val="00D008EC"/>
    <w:rsid w:val="00D008F8"/>
    <w:rsid w:val="00D00916"/>
    <w:rsid w:val="00D009A4"/>
    <w:rsid w:val="00D009F9"/>
    <w:rsid w:val="00D00E82"/>
    <w:rsid w:val="00D00F55"/>
    <w:rsid w:val="00D00F69"/>
    <w:rsid w:val="00D01249"/>
    <w:rsid w:val="00D013A2"/>
    <w:rsid w:val="00D0154E"/>
    <w:rsid w:val="00D01556"/>
    <w:rsid w:val="00D0159B"/>
    <w:rsid w:val="00D015F0"/>
    <w:rsid w:val="00D01740"/>
    <w:rsid w:val="00D01A2D"/>
    <w:rsid w:val="00D01A57"/>
    <w:rsid w:val="00D01B1C"/>
    <w:rsid w:val="00D01C3D"/>
    <w:rsid w:val="00D01C9C"/>
    <w:rsid w:val="00D01CA2"/>
    <w:rsid w:val="00D01D30"/>
    <w:rsid w:val="00D01D47"/>
    <w:rsid w:val="00D01EB2"/>
    <w:rsid w:val="00D01EDA"/>
    <w:rsid w:val="00D01F3E"/>
    <w:rsid w:val="00D01F8F"/>
    <w:rsid w:val="00D02007"/>
    <w:rsid w:val="00D0216F"/>
    <w:rsid w:val="00D0217C"/>
    <w:rsid w:val="00D0219C"/>
    <w:rsid w:val="00D02262"/>
    <w:rsid w:val="00D02271"/>
    <w:rsid w:val="00D022B5"/>
    <w:rsid w:val="00D023B8"/>
    <w:rsid w:val="00D024AC"/>
    <w:rsid w:val="00D024E8"/>
    <w:rsid w:val="00D025BB"/>
    <w:rsid w:val="00D026A4"/>
    <w:rsid w:val="00D0274E"/>
    <w:rsid w:val="00D0277A"/>
    <w:rsid w:val="00D02859"/>
    <w:rsid w:val="00D028DE"/>
    <w:rsid w:val="00D02A30"/>
    <w:rsid w:val="00D02AA2"/>
    <w:rsid w:val="00D02B4C"/>
    <w:rsid w:val="00D02BB4"/>
    <w:rsid w:val="00D02C01"/>
    <w:rsid w:val="00D02C50"/>
    <w:rsid w:val="00D02C70"/>
    <w:rsid w:val="00D02CD9"/>
    <w:rsid w:val="00D02CFD"/>
    <w:rsid w:val="00D02D10"/>
    <w:rsid w:val="00D02D59"/>
    <w:rsid w:val="00D02E55"/>
    <w:rsid w:val="00D02E71"/>
    <w:rsid w:val="00D02EEA"/>
    <w:rsid w:val="00D02F43"/>
    <w:rsid w:val="00D030B0"/>
    <w:rsid w:val="00D030FC"/>
    <w:rsid w:val="00D03129"/>
    <w:rsid w:val="00D032AF"/>
    <w:rsid w:val="00D033CD"/>
    <w:rsid w:val="00D03526"/>
    <w:rsid w:val="00D0353D"/>
    <w:rsid w:val="00D036BB"/>
    <w:rsid w:val="00D0380E"/>
    <w:rsid w:val="00D0387A"/>
    <w:rsid w:val="00D03896"/>
    <w:rsid w:val="00D038E0"/>
    <w:rsid w:val="00D039B3"/>
    <w:rsid w:val="00D03B27"/>
    <w:rsid w:val="00D03BB7"/>
    <w:rsid w:val="00D03CB8"/>
    <w:rsid w:val="00D03D4E"/>
    <w:rsid w:val="00D03D57"/>
    <w:rsid w:val="00D03FE0"/>
    <w:rsid w:val="00D040BF"/>
    <w:rsid w:val="00D041DA"/>
    <w:rsid w:val="00D041F8"/>
    <w:rsid w:val="00D0432C"/>
    <w:rsid w:val="00D04337"/>
    <w:rsid w:val="00D0436D"/>
    <w:rsid w:val="00D043BC"/>
    <w:rsid w:val="00D04568"/>
    <w:rsid w:val="00D045E6"/>
    <w:rsid w:val="00D046AA"/>
    <w:rsid w:val="00D046BA"/>
    <w:rsid w:val="00D046CC"/>
    <w:rsid w:val="00D04827"/>
    <w:rsid w:val="00D04831"/>
    <w:rsid w:val="00D04A96"/>
    <w:rsid w:val="00D04AB9"/>
    <w:rsid w:val="00D04B37"/>
    <w:rsid w:val="00D04D8A"/>
    <w:rsid w:val="00D04EE6"/>
    <w:rsid w:val="00D05072"/>
    <w:rsid w:val="00D052DD"/>
    <w:rsid w:val="00D0530D"/>
    <w:rsid w:val="00D053C2"/>
    <w:rsid w:val="00D05430"/>
    <w:rsid w:val="00D0565C"/>
    <w:rsid w:val="00D05707"/>
    <w:rsid w:val="00D0572B"/>
    <w:rsid w:val="00D05789"/>
    <w:rsid w:val="00D05820"/>
    <w:rsid w:val="00D0582A"/>
    <w:rsid w:val="00D058B8"/>
    <w:rsid w:val="00D0596F"/>
    <w:rsid w:val="00D05B98"/>
    <w:rsid w:val="00D05C43"/>
    <w:rsid w:val="00D05DD4"/>
    <w:rsid w:val="00D05F28"/>
    <w:rsid w:val="00D05F49"/>
    <w:rsid w:val="00D060B1"/>
    <w:rsid w:val="00D060F9"/>
    <w:rsid w:val="00D061AE"/>
    <w:rsid w:val="00D062AC"/>
    <w:rsid w:val="00D0637B"/>
    <w:rsid w:val="00D06409"/>
    <w:rsid w:val="00D0645A"/>
    <w:rsid w:val="00D06491"/>
    <w:rsid w:val="00D065B9"/>
    <w:rsid w:val="00D0685B"/>
    <w:rsid w:val="00D0689D"/>
    <w:rsid w:val="00D068C2"/>
    <w:rsid w:val="00D0699C"/>
    <w:rsid w:val="00D06A2B"/>
    <w:rsid w:val="00D06AA1"/>
    <w:rsid w:val="00D06AE5"/>
    <w:rsid w:val="00D06B2D"/>
    <w:rsid w:val="00D06B51"/>
    <w:rsid w:val="00D06BE3"/>
    <w:rsid w:val="00D06DDD"/>
    <w:rsid w:val="00D06EB7"/>
    <w:rsid w:val="00D06F77"/>
    <w:rsid w:val="00D06F9B"/>
    <w:rsid w:val="00D070E7"/>
    <w:rsid w:val="00D0713E"/>
    <w:rsid w:val="00D072C1"/>
    <w:rsid w:val="00D0741D"/>
    <w:rsid w:val="00D07489"/>
    <w:rsid w:val="00D0771B"/>
    <w:rsid w:val="00D07727"/>
    <w:rsid w:val="00D07834"/>
    <w:rsid w:val="00D07A0A"/>
    <w:rsid w:val="00D07CB5"/>
    <w:rsid w:val="00D07CE1"/>
    <w:rsid w:val="00D07F7B"/>
    <w:rsid w:val="00D07F80"/>
    <w:rsid w:val="00D07FB7"/>
    <w:rsid w:val="00D1001F"/>
    <w:rsid w:val="00D10084"/>
    <w:rsid w:val="00D100B2"/>
    <w:rsid w:val="00D10189"/>
    <w:rsid w:val="00D1021B"/>
    <w:rsid w:val="00D10252"/>
    <w:rsid w:val="00D103F3"/>
    <w:rsid w:val="00D103F4"/>
    <w:rsid w:val="00D105FA"/>
    <w:rsid w:val="00D1069B"/>
    <w:rsid w:val="00D1085A"/>
    <w:rsid w:val="00D10877"/>
    <w:rsid w:val="00D109EF"/>
    <w:rsid w:val="00D10BAF"/>
    <w:rsid w:val="00D10BDB"/>
    <w:rsid w:val="00D10C76"/>
    <w:rsid w:val="00D10CF8"/>
    <w:rsid w:val="00D10D16"/>
    <w:rsid w:val="00D10E9C"/>
    <w:rsid w:val="00D10EB3"/>
    <w:rsid w:val="00D1123F"/>
    <w:rsid w:val="00D11316"/>
    <w:rsid w:val="00D11387"/>
    <w:rsid w:val="00D113FF"/>
    <w:rsid w:val="00D11516"/>
    <w:rsid w:val="00D11646"/>
    <w:rsid w:val="00D11696"/>
    <w:rsid w:val="00D118CC"/>
    <w:rsid w:val="00D118D1"/>
    <w:rsid w:val="00D11993"/>
    <w:rsid w:val="00D11B12"/>
    <w:rsid w:val="00D11BC4"/>
    <w:rsid w:val="00D11CCA"/>
    <w:rsid w:val="00D11E44"/>
    <w:rsid w:val="00D11E6C"/>
    <w:rsid w:val="00D11FF6"/>
    <w:rsid w:val="00D12045"/>
    <w:rsid w:val="00D1208A"/>
    <w:rsid w:val="00D120F3"/>
    <w:rsid w:val="00D12118"/>
    <w:rsid w:val="00D1215A"/>
    <w:rsid w:val="00D1221E"/>
    <w:rsid w:val="00D122E1"/>
    <w:rsid w:val="00D123CE"/>
    <w:rsid w:val="00D1252E"/>
    <w:rsid w:val="00D1253B"/>
    <w:rsid w:val="00D12645"/>
    <w:rsid w:val="00D127A7"/>
    <w:rsid w:val="00D12996"/>
    <w:rsid w:val="00D12CA3"/>
    <w:rsid w:val="00D12CE2"/>
    <w:rsid w:val="00D12DC5"/>
    <w:rsid w:val="00D12E59"/>
    <w:rsid w:val="00D1303E"/>
    <w:rsid w:val="00D1328E"/>
    <w:rsid w:val="00D1335E"/>
    <w:rsid w:val="00D13490"/>
    <w:rsid w:val="00D1352C"/>
    <w:rsid w:val="00D1358B"/>
    <w:rsid w:val="00D137E1"/>
    <w:rsid w:val="00D13BC4"/>
    <w:rsid w:val="00D13CB6"/>
    <w:rsid w:val="00D13DE9"/>
    <w:rsid w:val="00D13E3D"/>
    <w:rsid w:val="00D13F85"/>
    <w:rsid w:val="00D1401C"/>
    <w:rsid w:val="00D1410D"/>
    <w:rsid w:val="00D142E4"/>
    <w:rsid w:val="00D14313"/>
    <w:rsid w:val="00D14337"/>
    <w:rsid w:val="00D145FD"/>
    <w:rsid w:val="00D14603"/>
    <w:rsid w:val="00D14738"/>
    <w:rsid w:val="00D147F8"/>
    <w:rsid w:val="00D14911"/>
    <w:rsid w:val="00D14B3A"/>
    <w:rsid w:val="00D14C2C"/>
    <w:rsid w:val="00D14D17"/>
    <w:rsid w:val="00D14DF8"/>
    <w:rsid w:val="00D1506C"/>
    <w:rsid w:val="00D151B4"/>
    <w:rsid w:val="00D151E9"/>
    <w:rsid w:val="00D151FF"/>
    <w:rsid w:val="00D15286"/>
    <w:rsid w:val="00D15331"/>
    <w:rsid w:val="00D15356"/>
    <w:rsid w:val="00D1547D"/>
    <w:rsid w:val="00D1552B"/>
    <w:rsid w:val="00D156F1"/>
    <w:rsid w:val="00D15854"/>
    <w:rsid w:val="00D15887"/>
    <w:rsid w:val="00D15957"/>
    <w:rsid w:val="00D15992"/>
    <w:rsid w:val="00D15A33"/>
    <w:rsid w:val="00D15CC3"/>
    <w:rsid w:val="00D15CD7"/>
    <w:rsid w:val="00D15D5D"/>
    <w:rsid w:val="00D15DA9"/>
    <w:rsid w:val="00D15DBC"/>
    <w:rsid w:val="00D15E43"/>
    <w:rsid w:val="00D15FBA"/>
    <w:rsid w:val="00D160EE"/>
    <w:rsid w:val="00D160F4"/>
    <w:rsid w:val="00D1616E"/>
    <w:rsid w:val="00D161C6"/>
    <w:rsid w:val="00D161DB"/>
    <w:rsid w:val="00D162B8"/>
    <w:rsid w:val="00D162BF"/>
    <w:rsid w:val="00D1631E"/>
    <w:rsid w:val="00D16351"/>
    <w:rsid w:val="00D163EF"/>
    <w:rsid w:val="00D163FC"/>
    <w:rsid w:val="00D164FF"/>
    <w:rsid w:val="00D165F2"/>
    <w:rsid w:val="00D16606"/>
    <w:rsid w:val="00D16664"/>
    <w:rsid w:val="00D16874"/>
    <w:rsid w:val="00D1695C"/>
    <w:rsid w:val="00D16A61"/>
    <w:rsid w:val="00D16BD9"/>
    <w:rsid w:val="00D16C1B"/>
    <w:rsid w:val="00D16C81"/>
    <w:rsid w:val="00D16DC3"/>
    <w:rsid w:val="00D16DD5"/>
    <w:rsid w:val="00D16FC6"/>
    <w:rsid w:val="00D16FD3"/>
    <w:rsid w:val="00D1700B"/>
    <w:rsid w:val="00D1704A"/>
    <w:rsid w:val="00D172C0"/>
    <w:rsid w:val="00D172C1"/>
    <w:rsid w:val="00D1753E"/>
    <w:rsid w:val="00D175BD"/>
    <w:rsid w:val="00D17630"/>
    <w:rsid w:val="00D17722"/>
    <w:rsid w:val="00D17AA1"/>
    <w:rsid w:val="00D17BAE"/>
    <w:rsid w:val="00D17C50"/>
    <w:rsid w:val="00D17FF7"/>
    <w:rsid w:val="00D20261"/>
    <w:rsid w:val="00D20270"/>
    <w:rsid w:val="00D202E9"/>
    <w:rsid w:val="00D2032F"/>
    <w:rsid w:val="00D20475"/>
    <w:rsid w:val="00D204DA"/>
    <w:rsid w:val="00D20696"/>
    <w:rsid w:val="00D20719"/>
    <w:rsid w:val="00D2074F"/>
    <w:rsid w:val="00D207E5"/>
    <w:rsid w:val="00D20835"/>
    <w:rsid w:val="00D20885"/>
    <w:rsid w:val="00D2099E"/>
    <w:rsid w:val="00D20A35"/>
    <w:rsid w:val="00D20A56"/>
    <w:rsid w:val="00D20F0B"/>
    <w:rsid w:val="00D20F67"/>
    <w:rsid w:val="00D210C4"/>
    <w:rsid w:val="00D21102"/>
    <w:rsid w:val="00D2117B"/>
    <w:rsid w:val="00D212B5"/>
    <w:rsid w:val="00D21323"/>
    <w:rsid w:val="00D21329"/>
    <w:rsid w:val="00D2141E"/>
    <w:rsid w:val="00D2145B"/>
    <w:rsid w:val="00D215A5"/>
    <w:rsid w:val="00D215D7"/>
    <w:rsid w:val="00D215E8"/>
    <w:rsid w:val="00D21661"/>
    <w:rsid w:val="00D216F9"/>
    <w:rsid w:val="00D21736"/>
    <w:rsid w:val="00D2174F"/>
    <w:rsid w:val="00D218EF"/>
    <w:rsid w:val="00D2192C"/>
    <w:rsid w:val="00D2199B"/>
    <w:rsid w:val="00D21B04"/>
    <w:rsid w:val="00D21BFA"/>
    <w:rsid w:val="00D21DD4"/>
    <w:rsid w:val="00D21DE5"/>
    <w:rsid w:val="00D21EB0"/>
    <w:rsid w:val="00D21EFE"/>
    <w:rsid w:val="00D22210"/>
    <w:rsid w:val="00D22353"/>
    <w:rsid w:val="00D22391"/>
    <w:rsid w:val="00D2269F"/>
    <w:rsid w:val="00D22727"/>
    <w:rsid w:val="00D22770"/>
    <w:rsid w:val="00D227EA"/>
    <w:rsid w:val="00D227EF"/>
    <w:rsid w:val="00D2282E"/>
    <w:rsid w:val="00D228BE"/>
    <w:rsid w:val="00D22966"/>
    <w:rsid w:val="00D22B85"/>
    <w:rsid w:val="00D22CC2"/>
    <w:rsid w:val="00D22DB9"/>
    <w:rsid w:val="00D22F8C"/>
    <w:rsid w:val="00D22FAB"/>
    <w:rsid w:val="00D2341B"/>
    <w:rsid w:val="00D234CC"/>
    <w:rsid w:val="00D23698"/>
    <w:rsid w:val="00D236FA"/>
    <w:rsid w:val="00D238B5"/>
    <w:rsid w:val="00D2390C"/>
    <w:rsid w:val="00D239F9"/>
    <w:rsid w:val="00D23B11"/>
    <w:rsid w:val="00D23B30"/>
    <w:rsid w:val="00D23B57"/>
    <w:rsid w:val="00D23C91"/>
    <w:rsid w:val="00D23DC0"/>
    <w:rsid w:val="00D23E30"/>
    <w:rsid w:val="00D23FBF"/>
    <w:rsid w:val="00D23FE2"/>
    <w:rsid w:val="00D241EF"/>
    <w:rsid w:val="00D242CA"/>
    <w:rsid w:val="00D2444B"/>
    <w:rsid w:val="00D246CB"/>
    <w:rsid w:val="00D246D7"/>
    <w:rsid w:val="00D246EB"/>
    <w:rsid w:val="00D247A0"/>
    <w:rsid w:val="00D2499D"/>
    <w:rsid w:val="00D24A7F"/>
    <w:rsid w:val="00D24B11"/>
    <w:rsid w:val="00D24B90"/>
    <w:rsid w:val="00D24D50"/>
    <w:rsid w:val="00D24DC2"/>
    <w:rsid w:val="00D25350"/>
    <w:rsid w:val="00D2537F"/>
    <w:rsid w:val="00D2543B"/>
    <w:rsid w:val="00D255B5"/>
    <w:rsid w:val="00D2570B"/>
    <w:rsid w:val="00D25715"/>
    <w:rsid w:val="00D25751"/>
    <w:rsid w:val="00D257B9"/>
    <w:rsid w:val="00D25802"/>
    <w:rsid w:val="00D2596A"/>
    <w:rsid w:val="00D259D0"/>
    <w:rsid w:val="00D25AD1"/>
    <w:rsid w:val="00D25C66"/>
    <w:rsid w:val="00D25C7F"/>
    <w:rsid w:val="00D25C80"/>
    <w:rsid w:val="00D25D8E"/>
    <w:rsid w:val="00D25F53"/>
    <w:rsid w:val="00D25F97"/>
    <w:rsid w:val="00D25FC8"/>
    <w:rsid w:val="00D2608D"/>
    <w:rsid w:val="00D26156"/>
    <w:rsid w:val="00D262BD"/>
    <w:rsid w:val="00D26597"/>
    <w:rsid w:val="00D26A4B"/>
    <w:rsid w:val="00D26A56"/>
    <w:rsid w:val="00D26B3B"/>
    <w:rsid w:val="00D26CD1"/>
    <w:rsid w:val="00D26D4C"/>
    <w:rsid w:val="00D26D5C"/>
    <w:rsid w:val="00D26D77"/>
    <w:rsid w:val="00D26E38"/>
    <w:rsid w:val="00D26E43"/>
    <w:rsid w:val="00D26FA0"/>
    <w:rsid w:val="00D270BE"/>
    <w:rsid w:val="00D271C0"/>
    <w:rsid w:val="00D27233"/>
    <w:rsid w:val="00D273E6"/>
    <w:rsid w:val="00D27429"/>
    <w:rsid w:val="00D274CA"/>
    <w:rsid w:val="00D27569"/>
    <w:rsid w:val="00D275C0"/>
    <w:rsid w:val="00D2766F"/>
    <w:rsid w:val="00D27685"/>
    <w:rsid w:val="00D27702"/>
    <w:rsid w:val="00D27932"/>
    <w:rsid w:val="00D27A2D"/>
    <w:rsid w:val="00D27B78"/>
    <w:rsid w:val="00D27C74"/>
    <w:rsid w:val="00D27DA3"/>
    <w:rsid w:val="00D27E3F"/>
    <w:rsid w:val="00D27F3D"/>
    <w:rsid w:val="00D30137"/>
    <w:rsid w:val="00D301AA"/>
    <w:rsid w:val="00D301E4"/>
    <w:rsid w:val="00D30217"/>
    <w:rsid w:val="00D30257"/>
    <w:rsid w:val="00D30319"/>
    <w:rsid w:val="00D3059F"/>
    <w:rsid w:val="00D306B9"/>
    <w:rsid w:val="00D306E8"/>
    <w:rsid w:val="00D30722"/>
    <w:rsid w:val="00D307A8"/>
    <w:rsid w:val="00D30818"/>
    <w:rsid w:val="00D30A5B"/>
    <w:rsid w:val="00D30AB4"/>
    <w:rsid w:val="00D30ADC"/>
    <w:rsid w:val="00D30AEE"/>
    <w:rsid w:val="00D30B89"/>
    <w:rsid w:val="00D30BF3"/>
    <w:rsid w:val="00D30C23"/>
    <w:rsid w:val="00D30C96"/>
    <w:rsid w:val="00D30D6B"/>
    <w:rsid w:val="00D31051"/>
    <w:rsid w:val="00D3109D"/>
    <w:rsid w:val="00D311B0"/>
    <w:rsid w:val="00D3125B"/>
    <w:rsid w:val="00D3129C"/>
    <w:rsid w:val="00D31449"/>
    <w:rsid w:val="00D3146C"/>
    <w:rsid w:val="00D3149C"/>
    <w:rsid w:val="00D314C5"/>
    <w:rsid w:val="00D31538"/>
    <w:rsid w:val="00D31548"/>
    <w:rsid w:val="00D315CA"/>
    <w:rsid w:val="00D315CB"/>
    <w:rsid w:val="00D3178D"/>
    <w:rsid w:val="00D31799"/>
    <w:rsid w:val="00D3181B"/>
    <w:rsid w:val="00D31843"/>
    <w:rsid w:val="00D318CC"/>
    <w:rsid w:val="00D31A07"/>
    <w:rsid w:val="00D31C6A"/>
    <w:rsid w:val="00D31D02"/>
    <w:rsid w:val="00D31EC4"/>
    <w:rsid w:val="00D31F5F"/>
    <w:rsid w:val="00D3210F"/>
    <w:rsid w:val="00D32175"/>
    <w:rsid w:val="00D32244"/>
    <w:rsid w:val="00D322A0"/>
    <w:rsid w:val="00D32482"/>
    <w:rsid w:val="00D3252E"/>
    <w:rsid w:val="00D3255C"/>
    <w:rsid w:val="00D325B6"/>
    <w:rsid w:val="00D326A6"/>
    <w:rsid w:val="00D326D3"/>
    <w:rsid w:val="00D326D9"/>
    <w:rsid w:val="00D32802"/>
    <w:rsid w:val="00D3288D"/>
    <w:rsid w:val="00D328DC"/>
    <w:rsid w:val="00D328FD"/>
    <w:rsid w:val="00D32B04"/>
    <w:rsid w:val="00D32BBB"/>
    <w:rsid w:val="00D32BF1"/>
    <w:rsid w:val="00D32C08"/>
    <w:rsid w:val="00D32C81"/>
    <w:rsid w:val="00D32C84"/>
    <w:rsid w:val="00D32D14"/>
    <w:rsid w:val="00D32FEF"/>
    <w:rsid w:val="00D330B6"/>
    <w:rsid w:val="00D330DA"/>
    <w:rsid w:val="00D3320F"/>
    <w:rsid w:val="00D33276"/>
    <w:rsid w:val="00D332A2"/>
    <w:rsid w:val="00D33387"/>
    <w:rsid w:val="00D33456"/>
    <w:rsid w:val="00D33460"/>
    <w:rsid w:val="00D3371E"/>
    <w:rsid w:val="00D3385D"/>
    <w:rsid w:val="00D33880"/>
    <w:rsid w:val="00D33A2F"/>
    <w:rsid w:val="00D33BD2"/>
    <w:rsid w:val="00D33BDB"/>
    <w:rsid w:val="00D33D04"/>
    <w:rsid w:val="00D33E01"/>
    <w:rsid w:val="00D33F01"/>
    <w:rsid w:val="00D34025"/>
    <w:rsid w:val="00D34129"/>
    <w:rsid w:val="00D34155"/>
    <w:rsid w:val="00D3421A"/>
    <w:rsid w:val="00D34278"/>
    <w:rsid w:val="00D34314"/>
    <w:rsid w:val="00D343A0"/>
    <w:rsid w:val="00D34463"/>
    <w:rsid w:val="00D34480"/>
    <w:rsid w:val="00D34562"/>
    <w:rsid w:val="00D3470A"/>
    <w:rsid w:val="00D34762"/>
    <w:rsid w:val="00D3479E"/>
    <w:rsid w:val="00D348E5"/>
    <w:rsid w:val="00D3498C"/>
    <w:rsid w:val="00D349DB"/>
    <w:rsid w:val="00D34B22"/>
    <w:rsid w:val="00D34BC7"/>
    <w:rsid w:val="00D34BDE"/>
    <w:rsid w:val="00D34C86"/>
    <w:rsid w:val="00D34D08"/>
    <w:rsid w:val="00D34D15"/>
    <w:rsid w:val="00D34D3D"/>
    <w:rsid w:val="00D34F5D"/>
    <w:rsid w:val="00D3500B"/>
    <w:rsid w:val="00D3503A"/>
    <w:rsid w:val="00D350D4"/>
    <w:rsid w:val="00D35111"/>
    <w:rsid w:val="00D35240"/>
    <w:rsid w:val="00D3527C"/>
    <w:rsid w:val="00D35286"/>
    <w:rsid w:val="00D35340"/>
    <w:rsid w:val="00D353B4"/>
    <w:rsid w:val="00D353CF"/>
    <w:rsid w:val="00D3553C"/>
    <w:rsid w:val="00D35640"/>
    <w:rsid w:val="00D356DE"/>
    <w:rsid w:val="00D356F3"/>
    <w:rsid w:val="00D357B7"/>
    <w:rsid w:val="00D35913"/>
    <w:rsid w:val="00D3593A"/>
    <w:rsid w:val="00D35A07"/>
    <w:rsid w:val="00D35AD3"/>
    <w:rsid w:val="00D35B5B"/>
    <w:rsid w:val="00D35BE4"/>
    <w:rsid w:val="00D35C18"/>
    <w:rsid w:val="00D35C4C"/>
    <w:rsid w:val="00D35F55"/>
    <w:rsid w:val="00D35F86"/>
    <w:rsid w:val="00D36044"/>
    <w:rsid w:val="00D3607F"/>
    <w:rsid w:val="00D3612B"/>
    <w:rsid w:val="00D361AD"/>
    <w:rsid w:val="00D362E8"/>
    <w:rsid w:val="00D36481"/>
    <w:rsid w:val="00D36489"/>
    <w:rsid w:val="00D365E8"/>
    <w:rsid w:val="00D366EC"/>
    <w:rsid w:val="00D36883"/>
    <w:rsid w:val="00D368CB"/>
    <w:rsid w:val="00D36955"/>
    <w:rsid w:val="00D369E1"/>
    <w:rsid w:val="00D36A04"/>
    <w:rsid w:val="00D36C28"/>
    <w:rsid w:val="00D36C90"/>
    <w:rsid w:val="00D36D9C"/>
    <w:rsid w:val="00D36E1A"/>
    <w:rsid w:val="00D36F3C"/>
    <w:rsid w:val="00D36F59"/>
    <w:rsid w:val="00D373FE"/>
    <w:rsid w:val="00D374F2"/>
    <w:rsid w:val="00D3755C"/>
    <w:rsid w:val="00D37576"/>
    <w:rsid w:val="00D3768A"/>
    <w:rsid w:val="00D376AD"/>
    <w:rsid w:val="00D377FD"/>
    <w:rsid w:val="00D37808"/>
    <w:rsid w:val="00D379D6"/>
    <w:rsid w:val="00D37AF6"/>
    <w:rsid w:val="00D37BB6"/>
    <w:rsid w:val="00D37BFA"/>
    <w:rsid w:val="00D37C09"/>
    <w:rsid w:val="00D37C1D"/>
    <w:rsid w:val="00D37CE1"/>
    <w:rsid w:val="00D37D3E"/>
    <w:rsid w:val="00D37EC8"/>
    <w:rsid w:val="00D37EFF"/>
    <w:rsid w:val="00D37F26"/>
    <w:rsid w:val="00D40086"/>
    <w:rsid w:val="00D400D1"/>
    <w:rsid w:val="00D400F3"/>
    <w:rsid w:val="00D4017A"/>
    <w:rsid w:val="00D401A1"/>
    <w:rsid w:val="00D403A5"/>
    <w:rsid w:val="00D403DB"/>
    <w:rsid w:val="00D405D8"/>
    <w:rsid w:val="00D4060C"/>
    <w:rsid w:val="00D40691"/>
    <w:rsid w:val="00D407D5"/>
    <w:rsid w:val="00D40B10"/>
    <w:rsid w:val="00D40E81"/>
    <w:rsid w:val="00D40FE7"/>
    <w:rsid w:val="00D41045"/>
    <w:rsid w:val="00D4104B"/>
    <w:rsid w:val="00D411EE"/>
    <w:rsid w:val="00D41209"/>
    <w:rsid w:val="00D41282"/>
    <w:rsid w:val="00D41289"/>
    <w:rsid w:val="00D413E3"/>
    <w:rsid w:val="00D41424"/>
    <w:rsid w:val="00D416BF"/>
    <w:rsid w:val="00D416FB"/>
    <w:rsid w:val="00D417D4"/>
    <w:rsid w:val="00D4184B"/>
    <w:rsid w:val="00D41A94"/>
    <w:rsid w:val="00D41AFB"/>
    <w:rsid w:val="00D41B7E"/>
    <w:rsid w:val="00D41CDE"/>
    <w:rsid w:val="00D41CFA"/>
    <w:rsid w:val="00D41D07"/>
    <w:rsid w:val="00D41D6D"/>
    <w:rsid w:val="00D41D87"/>
    <w:rsid w:val="00D41DF7"/>
    <w:rsid w:val="00D41F96"/>
    <w:rsid w:val="00D42123"/>
    <w:rsid w:val="00D4212C"/>
    <w:rsid w:val="00D42182"/>
    <w:rsid w:val="00D4218B"/>
    <w:rsid w:val="00D42277"/>
    <w:rsid w:val="00D4234E"/>
    <w:rsid w:val="00D424D0"/>
    <w:rsid w:val="00D4258D"/>
    <w:rsid w:val="00D425EA"/>
    <w:rsid w:val="00D42609"/>
    <w:rsid w:val="00D4267C"/>
    <w:rsid w:val="00D427A5"/>
    <w:rsid w:val="00D4282D"/>
    <w:rsid w:val="00D42932"/>
    <w:rsid w:val="00D42A2C"/>
    <w:rsid w:val="00D42ABC"/>
    <w:rsid w:val="00D42BF7"/>
    <w:rsid w:val="00D42D9A"/>
    <w:rsid w:val="00D42E14"/>
    <w:rsid w:val="00D42E9D"/>
    <w:rsid w:val="00D42F7C"/>
    <w:rsid w:val="00D4307D"/>
    <w:rsid w:val="00D430B1"/>
    <w:rsid w:val="00D43112"/>
    <w:rsid w:val="00D431A2"/>
    <w:rsid w:val="00D431C0"/>
    <w:rsid w:val="00D43218"/>
    <w:rsid w:val="00D433D2"/>
    <w:rsid w:val="00D43401"/>
    <w:rsid w:val="00D43411"/>
    <w:rsid w:val="00D43472"/>
    <w:rsid w:val="00D434D1"/>
    <w:rsid w:val="00D43580"/>
    <w:rsid w:val="00D43593"/>
    <w:rsid w:val="00D43795"/>
    <w:rsid w:val="00D437C0"/>
    <w:rsid w:val="00D43903"/>
    <w:rsid w:val="00D43964"/>
    <w:rsid w:val="00D43A1E"/>
    <w:rsid w:val="00D43AF5"/>
    <w:rsid w:val="00D43B9C"/>
    <w:rsid w:val="00D43D05"/>
    <w:rsid w:val="00D43D81"/>
    <w:rsid w:val="00D43FD8"/>
    <w:rsid w:val="00D4405B"/>
    <w:rsid w:val="00D44086"/>
    <w:rsid w:val="00D440E2"/>
    <w:rsid w:val="00D44334"/>
    <w:rsid w:val="00D4434A"/>
    <w:rsid w:val="00D4437E"/>
    <w:rsid w:val="00D4438C"/>
    <w:rsid w:val="00D444C3"/>
    <w:rsid w:val="00D445B7"/>
    <w:rsid w:val="00D447A7"/>
    <w:rsid w:val="00D447B3"/>
    <w:rsid w:val="00D4481F"/>
    <w:rsid w:val="00D448B4"/>
    <w:rsid w:val="00D44998"/>
    <w:rsid w:val="00D449F5"/>
    <w:rsid w:val="00D44A7A"/>
    <w:rsid w:val="00D44A8E"/>
    <w:rsid w:val="00D44AA9"/>
    <w:rsid w:val="00D44E52"/>
    <w:rsid w:val="00D45379"/>
    <w:rsid w:val="00D453C9"/>
    <w:rsid w:val="00D455B5"/>
    <w:rsid w:val="00D45885"/>
    <w:rsid w:val="00D458C9"/>
    <w:rsid w:val="00D45905"/>
    <w:rsid w:val="00D4598A"/>
    <w:rsid w:val="00D45A85"/>
    <w:rsid w:val="00D45AB7"/>
    <w:rsid w:val="00D45AD9"/>
    <w:rsid w:val="00D45B41"/>
    <w:rsid w:val="00D45B49"/>
    <w:rsid w:val="00D45C0E"/>
    <w:rsid w:val="00D45C19"/>
    <w:rsid w:val="00D45C8F"/>
    <w:rsid w:val="00D45E32"/>
    <w:rsid w:val="00D45E3C"/>
    <w:rsid w:val="00D45E95"/>
    <w:rsid w:val="00D45FD3"/>
    <w:rsid w:val="00D45FE6"/>
    <w:rsid w:val="00D45FFB"/>
    <w:rsid w:val="00D4601E"/>
    <w:rsid w:val="00D46142"/>
    <w:rsid w:val="00D4615F"/>
    <w:rsid w:val="00D46258"/>
    <w:rsid w:val="00D462E1"/>
    <w:rsid w:val="00D4634B"/>
    <w:rsid w:val="00D4636F"/>
    <w:rsid w:val="00D4649E"/>
    <w:rsid w:val="00D464A9"/>
    <w:rsid w:val="00D46694"/>
    <w:rsid w:val="00D46736"/>
    <w:rsid w:val="00D467FC"/>
    <w:rsid w:val="00D46865"/>
    <w:rsid w:val="00D469E0"/>
    <w:rsid w:val="00D46A18"/>
    <w:rsid w:val="00D46B68"/>
    <w:rsid w:val="00D46C03"/>
    <w:rsid w:val="00D46C53"/>
    <w:rsid w:val="00D46CA2"/>
    <w:rsid w:val="00D46FF6"/>
    <w:rsid w:val="00D47083"/>
    <w:rsid w:val="00D471A5"/>
    <w:rsid w:val="00D4725D"/>
    <w:rsid w:val="00D4726E"/>
    <w:rsid w:val="00D473C4"/>
    <w:rsid w:val="00D47592"/>
    <w:rsid w:val="00D4759B"/>
    <w:rsid w:val="00D47716"/>
    <w:rsid w:val="00D4772C"/>
    <w:rsid w:val="00D4784A"/>
    <w:rsid w:val="00D47925"/>
    <w:rsid w:val="00D47A7C"/>
    <w:rsid w:val="00D47A89"/>
    <w:rsid w:val="00D47D47"/>
    <w:rsid w:val="00D47DD3"/>
    <w:rsid w:val="00D47E04"/>
    <w:rsid w:val="00D47E6B"/>
    <w:rsid w:val="00D47F86"/>
    <w:rsid w:val="00D47FE4"/>
    <w:rsid w:val="00D501C6"/>
    <w:rsid w:val="00D5027B"/>
    <w:rsid w:val="00D502E5"/>
    <w:rsid w:val="00D50395"/>
    <w:rsid w:val="00D503EA"/>
    <w:rsid w:val="00D5044A"/>
    <w:rsid w:val="00D50469"/>
    <w:rsid w:val="00D504EC"/>
    <w:rsid w:val="00D50503"/>
    <w:rsid w:val="00D50534"/>
    <w:rsid w:val="00D505F8"/>
    <w:rsid w:val="00D5069D"/>
    <w:rsid w:val="00D506AC"/>
    <w:rsid w:val="00D50785"/>
    <w:rsid w:val="00D5086B"/>
    <w:rsid w:val="00D509A6"/>
    <w:rsid w:val="00D50A04"/>
    <w:rsid w:val="00D50A56"/>
    <w:rsid w:val="00D50A87"/>
    <w:rsid w:val="00D50B2C"/>
    <w:rsid w:val="00D50BAC"/>
    <w:rsid w:val="00D50CEF"/>
    <w:rsid w:val="00D50E14"/>
    <w:rsid w:val="00D50EB8"/>
    <w:rsid w:val="00D5106C"/>
    <w:rsid w:val="00D51089"/>
    <w:rsid w:val="00D510CB"/>
    <w:rsid w:val="00D51269"/>
    <w:rsid w:val="00D512C0"/>
    <w:rsid w:val="00D51406"/>
    <w:rsid w:val="00D5164D"/>
    <w:rsid w:val="00D517C6"/>
    <w:rsid w:val="00D51898"/>
    <w:rsid w:val="00D518CC"/>
    <w:rsid w:val="00D519C3"/>
    <w:rsid w:val="00D51A3A"/>
    <w:rsid w:val="00D51A94"/>
    <w:rsid w:val="00D51B0E"/>
    <w:rsid w:val="00D51B2F"/>
    <w:rsid w:val="00D51CCC"/>
    <w:rsid w:val="00D51DD8"/>
    <w:rsid w:val="00D51E1E"/>
    <w:rsid w:val="00D5201F"/>
    <w:rsid w:val="00D52049"/>
    <w:rsid w:val="00D520B5"/>
    <w:rsid w:val="00D52199"/>
    <w:rsid w:val="00D52256"/>
    <w:rsid w:val="00D52353"/>
    <w:rsid w:val="00D52458"/>
    <w:rsid w:val="00D524DC"/>
    <w:rsid w:val="00D52518"/>
    <w:rsid w:val="00D52556"/>
    <w:rsid w:val="00D525CB"/>
    <w:rsid w:val="00D52650"/>
    <w:rsid w:val="00D52699"/>
    <w:rsid w:val="00D526FB"/>
    <w:rsid w:val="00D5274F"/>
    <w:rsid w:val="00D52761"/>
    <w:rsid w:val="00D52770"/>
    <w:rsid w:val="00D527F1"/>
    <w:rsid w:val="00D528A3"/>
    <w:rsid w:val="00D528E1"/>
    <w:rsid w:val="00D52955"/>
    <w:rsid w:val="00D52AC5"/>
    <w:rsid w:val="00D52AF5"/>
    <w:rsid w:val="00D52C1F"/>
    <w:rsid w:val="00D52C93"/>
    <w:rsid w:val="00D52D93"/>
    <w:rsid w:val="00D52E7E"/>
    <w:rsid w:val="00D52F70"/>
    <w:rsid w:val="00D5321B"/>
    <w:rsid w:val="00D53294"/>
    <w:rsid w:val="00D5329E"/>
    <w:rsid w:val="00D532AF"/>
    <w:rsid w:val="00D53323"/>
    <w:rsid w:val="00D53415"/>
    <w:rsid w:val="00D535BC"/>
    <w:rsid w:val="00D535D6"/>
    <w:rsid w:val="00D535D7"/>
    <w:rsid w:val="00D53726"/>
    <w:rsid w:val="00D537DC"/>
    <w:rsid w:val="00D537F5"/>
    <w:rsid w:val="00D53861"/>
    <w:rsid w:val="00D5390E"/>
    <w:rsid w:val="00D53929"/>
    <w:rsid w:val="00D53966"/>
    <w:rsid w:val="00D539B9"/>
    <w:rsid w:val="00D53A97"/>
    <w:rsid w:val="00D53C52"/>
    <w:rsid w:val="00D53DCB"/>
    <w:rsid w:val="00D53F41"/>
    <w:rsid w:val="00D53F4B"/>
    <w:rsid w:val="00D53FA7"/>
    <w:rsid w:val="00D540E8"/>
    <w:rsid w:val="00D541B0"/>
    <w:rsid w:val="00D542AD"/>
    <w:rsid w:val="00D54665"/>
    <w:rsid w:val="00D54791"/>
    <w:rsid w:val="00D54950"/>
    <w:rsid w:val="00D54AA5"/>
    <w:rsid w:val="00D54B8C"/>
    <w:rsid w:val="00D54C95"/>
    <w:rsid w:val="00D54E10"/>
    <w:rsid w:val="00D54E48"/>
    <w:rsid w:val="00D54F28"/>
    <w:rsid w:val="00D54F5B"/>
    <w:rsid w:val="00D55082"/>
    <w:rsid w:val="00D5509F"/>
    <w:rsid w:val="00D550D4"/>
    <w:rsid w:val="00D551B2"/>
    <w:rsid w:val="00D553E8"/>
    <w:rsid w:val="00D5550D"/>
    <w:rsid w:val="00D55534"/>
    <w:rsid w:val="00D555E3"/>
    <w:rsid w:val="00D55601"/>
    <w:rsid w:val="00D55757"/>
    <w:rsid w:val="00D55940"/>
    <w:rsid w:val="00D5597B"/>
    <w:rsid w:val="00D559B6"/>
    <w:rsid w:val="00D55B39"/>
    <w:rsid w:val="00D55B63"/>
    <w:rsid w:val="00D55BAA"/>
    <w:rsid w:val="00D55C06"/>
    <w:rsid w:val="00D55C14"/>
    <w:rsid w:val="00D55CC2"/>
    <w:rsid w:val="00D55F6A"/>
    <w:rsid w:val="00D55FBF"/>
    <w:rsid w:val="00D560AB"/>
    <w:rsid w:val="00D561CF"/>
    <w:rsid w:val="00D56211"/>
    <w:rsid w:val="00D56261"/>
    <w:rsid w:val="00D5638E"/>
    <w:rsid w:val="00D563B4"/>
    <w:rsid w:val="00D56563"/>
    <w:rsid w:val="00D56694"/>
    <w:rsid w:val="00D567ED"/>
    <w:rsid w:val="00D568FD"/>
    <w:rsid w:val="00D56A1E"/>
    <w:rsid w:val="00D56AAC"/>
    <w:rsid w:val="00D56AE4"/>
    <w:rsid w:val="00D56C20"/>
    <w:rsid w:val="00D56C5A"/>
    <w:rsid w:val="00D56D0B"/>
    <w:rsid w:val="00D56F6D"/>
    <w:rsid w:val="00D56F9A"/>
    <w:rsid w:val="00D5703A"/>
    <w:rsid w:val="00D572D5"/>
    <w:rsid w:val="00D573C5"/>
    <w:rsid w:val="00D5743A"/>
    <w:rsid w:val="00D574E2"/>
    <w:rsid w:val="00D575CB"/>
    <w:rsid w:val="00D5769C"/>
    <w:rsid w:val="00D57725"/>
    <w:rsid w:val="00D57793"/>
    <w:rsid w:val="00D577A8"/>
    <w:rsid w:val="00D57801"/>
    <w:rsid w:val="00D57816"/>
    <w:rsid w:val="00D5785F"/>
    <w:rsid w:val="00D57883"/>
    <w:rsid w:val="00D57988"/>
    <w:rsid w:val="00D579F1"/>
    <w:rsid w:val="00D57B0C"/>
    <w:rsid w:val="00D57BBB"/>
    <w:rsid w:val="00D57C1C"/>
    <w:rsid w:val="00D57D0F"/>
    <w:rsid w:val="00D57DA2"/>
    <w:rsid w:val="00D57ECF"/>
    <w:rsid w:val="00D57F2B"/>
    <w:rsid w:val="00D57F49"/>
    <w:rsid w:val="00D57F9D"/>
    <w:rsid w:val="00D57FB1"/>
    <w:rsid w:val="00D601A2"/>
    <w:rsid w:val="00D60219"/>
    <w:rsid w:val="00D60256"/>
    <w:rsid w:val="00D602B9"/>
    <w:rsid w:val="00D60302"/>
    <w:rsid w:val="00D6035D"/>
    <w:rsid w:val="00D6074D"/>
    <w:rsid w:val="00D60858"/>
    <w:rsid w:val="00D6088C"/>
    <w:rsid w:val="00D608F4"/>
    <w:rsid w:val="00D60950"/>
    <w:rsid w:val="00D609D4"/>
    <w:rsid w:val="00D60A22"/>
    <w:rsid w:val="00D60A33"/>
    <w:rsid w:val="00D60AAB"/>
    <w:rsid w:val="00D60B2A"/>
    <w:rsid w:val="00D60BA1"/>
    <w:rsid w:val="00D60BD9"/>
    <w:rsid w:val="00D60C00"/>
    <w:rsid w:val="00D60DB3"/>
    <w:rsid w:val="00D60E63"/>
    <w:rsid w:val="00D61122"/>
    <w:rsid w:val="00D6120B"/>
    <w:rsid w:val="00D61222"/>
    <w:rsid w:val="00D612C0"/>
    <w:rsid w:val="00D612C3"/>
    <w:rsid w:val="00D6137F"/>
    <w:rsid w:val="00D614A9"/>
    <w:rsid w:val="00D61591"/>
    <w:rsid w:val="00D615A6"/>
    <w:rsid w:val="00D615F2"/>
    <w:rsid w:val="00D61727"/>
    <w:rsid w:val="00D617B2"/>
    <w:rsid w:val="00D61820"/>
    <w:rsid w:val="00D618E7"/>
    <w:rsid w:val="00D618F5"/>
    <w:rsid w:val="00D61A15"/>
    <w:rsid w:val="00D61A33"/>
    <w:rsid w:val="00D61B8D"/>
    <w:rsid w:val="00D61CD5"/>
    <w:rsid w:val="00D61CD7"/>
    <w:rsid w:val="00D61D4E"/>
    <w:rsid w:val="00D61F45"/>
    <w:rsid w:val="00D61FEB"/>
    <w:rsid w:val="00D62099"/>
    <w:rsid w:val="00D620BC"/>
    <w:rsid w:val="00D62148"/>
    <w:rsid w:val="00D621A4"/>
    <w:rsid w:val="00D62494"/>
    <w:rsid w:val="00D6254D"/>
    <w:rsid w:val="00D626C2"/>
    <w:rsid w:val="00D626D9"/>
    <w:rsid w:val="00D627EA"/>
    <w:rsid w:val="00D6286A"/>
    <w:rsid w:val="00D62B0C"/>
    <w:rsid w:val="00D62B12"/>
    <w:rsid w:val="00D62C10"/>
    <w:rsid w:val="00D62C97"/>
    <w:rsid w:val="00D62CF5"/>
    <w:rsid w:val="00D62D0E"/>
    <w:rsid w:val="00D62DB1"/>
    <w:rsid w:val="00D62E64"/>
    <w:rsid w:val="00D62EA6"/>
    <w:rsid w:val="00D62EAE"/>
    <w:rsid w:val="00D62FA5"/>
    <w:rsid w:val="00D62FB9"/>
    <w:rsid w:val="00D62FD1"/>
    <w:rsid w:val="00D63010"/>
    <w:rsid w:val="00D631C1"/>
    <w:rsid w:val="00D631DA"/>
    <w:rsid w:val="00D631F6"/>
    <w:rsid w:val="00D6321F"/>
    <w:rsid w:val="00D63351"/>
    <w:rsid w:val="00D6359A"/>
    <w:rsid w:val="00D636EA"/>
    <w:rsid w:val="00D63775"/>
    <w:rsid w:val="00D638B0"/>
    <w:rsid w:val="00D63CF1"/>
    <w:rsid w:val="00D63F00"/>
    <w:rsid w:val="00D63FD8"/>
    <w:rsid w:val="00D63FEC"/>
    <w:rsid w:val="00D6404A"/>
    <w:rsid w:val="00D64095"/>
    <w:rsid w:val="00D64127"/>
    <w:rsid w:val="00D645F5"/>
    <w:rsid w:val="00D64604"/>
    <w:rsid w:val="00D64623"/>
    <w:rsid w:val="00D64717"/>
    <w:rsid w:val="00D64730"/>
    <w:rsid w:val="00D648DF"/>
    <w:rsid w:val="00D64A61"/>
    <w:rsid w:val="00D64B03"/>
    <w:rsid w:val="00D64CA0"/>
    <w:rsid w:val="00D64CA5"/>
    <w:rsid w:val="00D64DEA"/>
    <w:rsid w:val="00D64E4E"/>
    <w:rsid w:val="00D650FC"/>
    <w:rsid w:val="00D651DE"/>
    <w:rsid w:val="00D65224"/>
    <w:rsid w:val="00D65278"/>
    <w:rsid w:val="00D652C6"/>
    <w:rsid w:val="00D65354"/>
    <w:rsid w:val="00D653E1"/>
    <w:rsid w:val="00D65456"/>
    <w:rsid w:val="00D65522"/>
    <w:rsid w:val="00D655D9"/>
    <w:rsid w:val="00D655F1"/>
    <w:rsid w:val="00D65610"/>
    <w:rsid w:val="00D6562A"/>
    <w:rsid w:val="00D6568F"/>
    <w:rsid w:val="00D6574A"/>
    <w:rsid w:val="00D65781"/>
    <w:rsid w:val="00D65AE8"/>
    <w:rsid w:val="00D65BF9"/>
    <w:rsid w:val="00D65CB7"/>
    <w:rsid w:val="00D65D4A"/>
    <w:rsid w:val="00D65D51"/>
    <w:rsid w:val="00D65E73"/>
    <w:rsid w:val="00D65F1A"/>
    <w:rsid w:val="00D66043"/>
    <w:rsid w:val="00D6644E"/>
    <w:rsid w:val="00D665AF"/>
    <w:rsid w:val="00D665B0"/>
    <w:rsid w:val="00D66654"/>
    <w:rsid w:val="00D6669B"/>
    <w:rsid w:val="00D668CA"/>
    <w:rsid w:val="00D669A9"/>
    <w:rsid w:val="00D66A40"/>
    <w:rsid w:val="00D66BB9"/>
    <w:rsid w:val="00D66BEC"/>
    <w:rsid w:val="00D66C4F"/>
    <w:rsid w:val="00D66C6F"/>
    <w:rsid w:val="00D66CF1"/>
    <w:rsid w:val="00D66E65"/>
    <w:rsid w:val="00D66F35"/>
    <w:rsid w:val="00D6712B"/>
    <w:rsid w:val="00D67160"/>
    <w:rsid w:val="00D67217"/>
    <w:rsid w:val="00D6725E"/>
    <w:rsid w:val="00D67287"/>
    <w:rsid w:val="00D673A9"/>
    <w:rsid w:val="00D673C9"/>
    <w:rsid w:val="00D675EC"/>
    <w:rsid w:val="00D676E3"/>
    <w:rsid w:val="00D67812"/>
    <w:rsid w:val="00D6783D"/>
    <w:rsid w:val="00D67C12"/>
    <w:rsid w:val="00D67F29"/>
    <w:rsid w:val="00D67FBC"/>
    <w:rsid w:val="00D700E8"/>
    <w:rsid w:val="00D70206"/>
    <w:rsid w:val="00D702D2"/>
    <w:rsid w:val="00D702F2"/>
    <w:rsid w:val="00D70383"/>
    <w:rsid w:val="00D70581"/>
    <w:rsid w:val="00D706BB"/>
    <w:rsid w:val="00D70701"/>
    <w:rsid w:val="00D70712"/>
    <w:rsid w:val="00D70A55"/>
    <w:rsid w:val="00D70A71"/>
    <w:rsid w:val="00D70C2E"/>
    <w:rsid w:val="00D70EB9"/>
    <w:rsid w:val="00D70ECC"/>
    <w:rsid w:val="00D7108C"/>
    <w:rsid w:val="00D711F1"/>
    <w:rsid w:val="00D713CB"/>
    <w:rsid w:val="00D713EE"/>
    <w:rsid w:val="00D7140B"/>
    <w:rsid w:val="00D715F4"/>
    <w:rsid w:val="00D7160B"/>
    <w:rsid w:val="00D716E7"/>
    <w:rsid w:val="00D718A2"/>
    <w:rsid w:val="00D71962"/>
    <w:rsid w:val="00D719A5"/>
    <w:rsid w:val="00D71C06"/>
    <w:rsid w:val="00D71C13"/>
    <w:rsid w:val="00D71C25"/>
    <w:rsid w:val="00D71C5B"/>
    <w:rsid w:val="00D71D2A"/>
    <w:rsid w:val="00D71D5C"/>
    <w:rsid w:val="00D71F12"/>
    <w:rsid w:val="00D72083"/>
    <w:rsid w:val="00D720B2"/>
    <w:rsid w:val="00D720EB"/>
    <w:rsid w:val="00D72100"/>
    <w:rsid w:val="00D7217C"/>
    <w:rsid w:val="00D72261"/>
    <w:rsid w:val="00D72325"/>
    <w:rsid w:val="00D7235C"/>
    <w:rsid w:val="00D724F0"/>
    <w:rsid w:val="00D725CE"/>
    <w:rsid w:val="00D726E5"/>
    <w:rsid w:val="00D72910"/>
    <w:rsid w:val="00D7291D"/>
    <w:rsid w:val="00D729D0"/>
    <w:rsid w:val="00D729D3"/>
    <w:rsid w:val="00D72A86"/>
    <w:rsid w:val="00D72B47"/>
    <w:rsid w:val="00D72BBC"/>
    <w:rsid w:val="00D72D1B"/>
    <w:rsid w:val="00D72DBA"/>
    <w:rsid w:val="00D72DFA"/>
    <w:rsid w:val="00D72E8A"/>
    <w:rsid w:val="00D72EC3"/>
    <w:rsid w:val="00D72FB3"/>
    <w:rsid w:val="00D73054"/>
    <w:rsid w:val="00D73205"/>
    <w:rsid w:val="00D73313"/>
    <w:rsid w:val="00D73326"/>
    <w:rsid w:val="00D7335C"/>
    <w:rsid w:val="00D73417"/>
    <w:rsid w:val="00D738F6"/>
    <w:rsid w:val="00D7395E"/>
    <w:rsid w:val="00D73B04"/>
    <w:rsid w:val="00D73B12"/>
    <w:rsid w:val="00D73B79"/>
    <w:rsid w:val="00D73C42"/>
    <w:rsid w:val="00D73D1D"/>
    <w:rsid w:val="00D73E48"/>
    <w:rsid w:val="00D7421E"/>
    <w:rsid w:val="00D74238"/>
    <w:rsid w:val="00D7424C"/>
    <w:rsid w:val="00D7429F"/>
    <w:rsid w:val="00D742A6"/>
    <w:rsid w:val="00D743FC"/>
    <w:rsid w:val="00D74423"/>
    <w:rsid w:val="00D744C8"/>
    <w:rsid w:val="00D744D5"/>
    <w:rsid w:val="00D744FB"/>
    <w:rsid w:val="00D74686"/>
    <w:rsid w:val="00D746A6"/>
    <w:rsid w:val="00D746CC"/>
    <w:rsid w:val="00D746D8"/>
    <w:rsid w:val="00D7470D"/>
    <w:rsid w:val="00D74721"/>
    <w:rsid w:val="00D7478A"/>
    <w:rsid w:val="00D7485C"/>
    <w:rsid w:val="00D74903"/>
    <w:rsid w:val="00D7492D"/>
    <w:rsid w:val="00D74A21"/>
    <w:rsid w:val="00D74A71"/>
    <w:rsid w:val="00D74A99"/>
    <w:rsid w:val="00D74AD9"/>
    <w:rsid w:val="00D74D4B"/>
    <w:rsid w:val="00D74DB5"/>
    <w:rsid w:val="00D74E01"/>
    <w:rsid w:val="00D74E10"/>
    <w:rsid w:val="00D74FB0"/>
    <w:rsid w:val="00D7500B"/>
    <w:rsid w:val="00D7504B"/>
    <w:rsid w:val="00D7508D"/>
    <w:rsid w:val="00D751B5"/>
    <w:rsid w:val="00D751D3"/>
    <w:rsid w:val="00D75351"/>
    <w:rsid w:val="00D753C9"/>
    <w:rsid w:val="00D75571"/>
    <w:rsid w:val="00D755D0"/>
    <w:rsid w:val="00D756D8"/>
    <w:rsid w:val="00D75738"/>
    <w:rsid w:val="00D757C3"/>
    <w:rsid w:val="00D757CD"/>
    <w:rsid w:val="00D75A12"/>
    <w:rsid w:val="00D75A8C"/>
    <w:rsid w:val="00D75B6F"/>
    <w:rsid w:val="00D75BFB"/>
    <w:rsid w:val="00D75C14"/>
    <w:rsid w:val="00D75C72"/>
    <w:rsid w:val="00D75D87"/>
    <w:rsid w:val="00D75DD4"/>
    <w:rsid w:val="00D75EF3"/>
    <w:rsid w:val="00D75F43"/>
    <w:rsid w:val="00D75F89"/>
    <w:rsid w:val="00D75FA9"/>
    <w:rsid w:val="00D76002"/>
    <w:rsid w:val="00D76035"/>
    <w:rsid w:val="00D76206"/>
    <w:rsid w:val="00D76376"/>
    <w:rsid w:val="00D7638B"/>
    <w:rsid w:val="00D7649E"/>
    <w:rsid w:val="00D76616"/>
    <w:rsid w:val="00D76892"/>
    <w:rsid w:val="00D76901"/>
    <w:rsid w:val="00D76997"/>
    <w:rsid w:val="00D769EC"/>
    <w:rsid w:val="00D76A33"/>
    <w:rsid w:val="00D76AE4"/>
    <w:rsid w:val="00D76BE5"/>
    <w:rsid w:val="00D76C69"/>
    <w:rsid w:val="00D76CAE"/>
    <w:rsid w:val="00D76D47"/>
    <w:rsid w:val="00D76D93"/>
    <w:rsid w:val="00D76DD6"/>
    <w:rsid w:val="00D76EA2"/>
    <w:rsid w:val="00D76F3F"/>
    <w:rsid w:val="00D76FB0"/>
    <w:rsid w:val="00D77065"/>
    <w:rsid w:val="00D770A7"/>
    <w:rsid w:val="00D772CB"/>
    <w:rsid w:val="00D772DC"/>
    <w:rsid w:val="00D77389"/>
    <w:rsid w:val="00D7748E"/>
    <w:rsid w:val="00D774D1"/>
    <w:rsid w:val="00D77673"/>
    <w:rsid w:val="00D776AC"/>
    <w:rsid w:val="00D77713"/>
    <w:rsid w:val="00D77748"/>
    <w:rsid w:val="00D77774"/>
    <w:rsid w:val="00D777A2"/>
    <w:rsid w:val="00D777F2"/>
    <w:rsid w:val="00D77A2A"/>
    <w:rsid w:val="00D77A30"/>
    <w:rsid w:val="00D77A63"/>
    <w:rsid w:val="00D77AB3"/>
    <w:rsid w:val="00D77B3E"/>
    <w:rsid w:val="00D77B8E"/>
    <w:rsid w:val="00D77C12"/>
    <w:rsid w:val="00D77D45"/>
    <w:rsid w:val="00D77D62"/>
    <w:rsid w:val="00D77DD4"/>
    <w:rsid w:val="00D77E36"/>
    <w:rsid w:val="00D77E67"/>
    <w:rsid w:val="00D77EF4"/>
    <w:rsid w:val="00D77F1C"/>
    <w:rsid w:val="00D77FC3"/>
    <w:rsid w:val="00D77FD3"/>
    <w:rsid w:val="00D801CF"/>
    <w:rsid w:val="00D801FA"/>
    <w:rsid w:val="00D80319"/>
    <w:rsid w:val="00D8043D"/>
    <w:rsid w:val="00D806AE"/>
    <w:rsid w:val="00D806C1"/>
    <w:rsid w:val="00D808CB"/>
    <w:rsid w:val="00D80910"/>
    <w:rsid w:val="00D809BE"/>
    <w:rsid w:val="00D80A86"/>
    <w:rsid w:val="00D80B82"/>
    <w:rsid w:val="00D80C3E"/>
    <w:rsid w:val="00D80E72"/>
    <w:rsid w:val="00D80E8C"/>
    <w:rsid w:val="00D80ED3"/>
    <w:rsid w:val="00D8107D"/>
    <w:rsid w:val="00D812E6"/>
    <w:rsid w:val="00D8145D"/>
    <w:rsid w:val="00D814BE"/>
    <w:rsid w:val="00D8168B"/>
    <w:rsid w:val="00D81721"/>
    <w:rsid w:val="00D8176F"/>
    <w:rsid w:val="00D81820"/>
    <w:rsid w:val="00D8185A"/>
    <w:rsid w:val="00D81976"/>
    <w:rsid w:val="00D81A5F"/>
    <w:rsid w:val="00D81CF8"/>
    <w:rsid w:val="00D81D20"/>
    <w:rsid w:val="00D81D53"/>
    <w:rsid w:val="00D81DE2"/>
    <w:rsid w:val="00D81F1B"/>
    <w:rsid w:val="00D81F39"/>
    <w:rsid w:val="00D81FF2"/>
    <w:rsid w:val="00D82095"/>
    <w:rsid w:val="00D8209D"/>
    <w:rsid w:val="00D82145"/>
    <w:rsid w:val="00D8219F"/>
    <w:rsid w:val="00D821AC"/>
    <w:rsid w:val="00D82466"/>
    <w:rsid w:val="00D824C3"/>
    <w:rsid w:val="00D828A4"/>
    <w:rsid w:val="00D8290F"/>
    <w:rsid w:val="00D82A08"/>
    <w:rsid w:val="00D82B22"/>
    <w:rsid w:val="00D82C39"/>
    <w:rsid w:val="00D82C56"/>
    <w:rsid w:val="00D82D25"/>
    <w:rsid w:val="00D82E6A"/>
    <w:rsid w:val="00D82E6D"/>
    <w:rsid w:val="00D82F57"/>
    <w:rsid w:val="00D82FC1"/>
    <w:rsid w:val="00D8306C"/>
    <w:rsid w:val="00D830E5"/>
    <w:rsid w:val="00D830EA"/>
    <w:rsid w:val="00D83187"/>
    <w:rsid w:val="00D83290"/>
    <w:rsid w:val="00D8331E"/>
    <w:rsid w:val="00D83329"/>
    <w:rsid w:val="00D83378"/>
    <w:rsid w:val="00D8341B"/>
    <w:rsid w:val="00D83481"/>
    <w:rsid w:val="00D83563"/>
    <w:rsid w:val="00D8362E"/>
    <w:rsid w:val="00D8369E"/>
    <w:rsid w:val="00D836C8"/>
    <w:rsid w:val="00D8370E"/>
    <w:rsid w:val="00D83764"/>
    <w:rsid w:val="00D83892"/>
    <w:rsid w:val="00D83976"/>
    <w:rsid w:val="00D8397E"/>
    <w:rsid w:val="00D83A29"/>
    <w:rsid w:val="00D83A43"/>
    <w:rsid w:val="00D83BA7"/>
    <w:rsid w:val="00D83BBA"/>
    <w:rsid w:val="00D83BC0"/>
    <w:rsid w:val="00D83C00"/>
    <w:rsid w:val="00D83C90"/>
    <w:rsid w:val="00D83CDC"/>
    <w:rsid w:val="00D83CFC"/>
    <w:rsid w:val="00D83D7D"/>
    <w:rsid w:val="00D83DE9"/>
    <w:rsid w:val="00D83E54"/>
    <w:rsid w:val="00D83ED1"/>
    <w:rsid w:val="00D83F0A"/>
    <w:rsid w:val="00D83F53"/>
    <w:rsid w:val="00D840C6"/>
    <w:rsid w:val="00D841E4"/>
    <w:rsid w:val="00D84479"/>
    <w:rsid w:val="00D8455B"/>
    <w:rsid w:val="00D846DB"/>
    <w:rsid w:val="00D84713"/>
    <w:rsid w:val="00D847A4"/>
    <w:rsid w:val="00D848B1"/>
    <w:rsid w:val="00D848DB"/>
    <w:rsid w:val="00D84939"/>
    <w:rsid w:val="00D84967"/>
    <w:rsid w:val="00D84A3E"/>
    <w:rsid w:val="00D84AD6"/>
    <w:rsid w:val="00D84BFF"/>
    <w:rsid w:val="00D84C4E"/>
    <w:rsid w:val="00D84C52"/>
    <w:rsid w:val="00D84CB1"/>
    <w:rsid w:val="00D84E0A"/>
    <w:rsid w:val="00D84ED1"/>
    <w:rsid w:val="00D84F13"/>
    <w:rsid w:val="00D850A8"/>
    <w:rsid w:val="00D85140"/>
    <w:rsid w:val="00D851AC"/>
    <w:rsid w:val="00D852C2"/>
    <w:rsid w:val="00D85323"/>
    <w:rsid w:val="00D85518"/>
    <w:rsid w:val="00D8561D"/>
    <w:rsid w:val="00D85648"/>
    <w:rsid w:val="00D856D3"/>
    <w:rsid w:val="00D857D2"/>
    <w:rsid w:val="00D857F5"/>
    <w:rsid w:val="00D85A81"/>
    <w:rsid w:val="00D85A9E"/>
    <w:rsid w:val="00D85AC3"/>
    <w:rsid w:val="00D85C5E"/>
    <w:rsid w:val="00D85C80"/>
    <w:rsid w:val="00D85CA3"/>
    <w:rsid w:val="00D85D04"/>
    <w:rsid w:val="00D85D47"/>
    <w:rsid w:val="00D85D5D"/>
    <w:rsid w:val="00D85E36"/>
    <w:rsid w:val="00D85FDF"/>
    <w:rsid w:val="00D861B0"/>
    <w:rsid w:val="00D86266"/>
    <w:rsid w:val="00D8628E"/>
    <w:rsid w:val="00D86349"/>
    <w:rsid w:val="00D864A3"/>
    <w:rsid w:val="00D8651A"/>
    <w:rsid w:val="00D865AB"/>
    <w:rsid w:val="00D866A6"/>
    <w:rsid w:val="00D86723"/>
    <w:rsid w:val="00D86BBB"/>
    <w:rsid w:val="00D86C43"/>
    <w:rsid w:val="00D86C5F"/>
    <w:rsid w:val="00D86CC9"/>
    <w:rsid w:val="00D86E3C"/>
    <w:rsid w:val="00D86F30"/>
    <w:rsid w:val="00D86F64"/>
    <w:rsid w:val="00D86F7A"/>
    <w:rsid w:val="00D87012"/>
    <w:rsid w:val="00D87122"/>
    <w:rsid w:val="00D87161"/>
    <w:rsid w:val="00D872F4"/>
    <w:rsid w:val="00D87362"/>
    <w:rsid w:val="00D878EE"/>
    <w:rsid w:val="00D8792F"/>
    <w:rsid w:val="00D8794D"/>
    <w:rsid w:val="00D87BDB"/>
    <w:rsid w:val="00D87BE9"/>
    <w:rsid w:val="00D87D6F"/>
    <w:rsid w:val="00D87D8E"/>
    <w:rsid w:val="00D87E4A"/>
    <w:rsid w:val="00D87E73"/>
    <w:rsid w:val="00D87E8B"/>
    <w:rsid w:val="00D87FBF"/>
    <w:rsid w:val="00D90034"/>
    <w:rsid w:val="00D901B9"/>
    <w:rsid w:val="00D901C4"/>
    <w:rsid w:val="00D901F7"/>
    <w:rsid w:val="00D90265"/>
    <w:rsid w:val="00D90312"/>
    <w:rsid w:val="00D9053A"/>
    <w:rsid w:val="00D905D0"/>
    <w:rsid w:val="00D90617"/>
    <w:rsid w:val="00D9066B"/>
    <w:rsid w:val="00D907B3"/>
    <w:rsid w:val="00D90850"/>
    <w:rsid w:val="00D90A13"/>
    <w:rsid w:val="00D90A22"/>
    <w:rsid w:val="00D90A94"/>
    <w:rsid w:val="00D90B48"/>
    <w:rsid w:val="00D90BE5"/>
    <w:rsid w:val="00D90C5E"/>
    <w:rsid w:val="00D90E03"/>
    <w:rsid w:val="00D90E86"/>
    <w:rsid w:val="00D90F43"/>
    <w:rsid w:val="00D90F8C"/>
    <w:rsid w:val="00D91108"/>
    <w:rsid w:val="00D911A8"/>
    <w:rsid w:val="00D912C1"/>
    <w:rsid w:val="00D913A7"/>
    <w:rsid w:val="00D91415"/>
    <w:rsid w:val="00D914AA"/>
    <w:rsid w:val="00D91556"/>
    <w:rsid w:val="00D915D5"/>
    <w:rsid w:val="00D91619"/>
    <w:rsid w:val="00D91649"/>
    <w:rsid w:val="00D9190F"/>
    <w:rsid w:val="00D91B7C"/>
    <w:rsid w:val="00D91BA0"/>
    <w:rsid w:val="00D91DDB"/>
    <w:rsid w:val="00D91E21"/>
    <w:rsid w:val="00D91E35"/>
    <w:rsid w:val="00D91EA6"/>
    <w:rsid w:val="00D91F98"/>
    <w:rsid w:val="00D9202D"/>
    <w:rsid w:val="00D92076"/>
    <w:rsid w:val="00D92144"/>
    <w:rsid w:val="00D92181"/>
    <w:rsid w:val="00D92219"/>
    <w:rsid w:val="00D9221A"/>
    <w:rsid w:val="00D92467"/>
    <w:rsid w:val="00D92479"/>
    <w:rsid w:val="00D924AE"/>
    <w:rsid w:val="00D92640"/>
    <w:rsid w:val="00D9290E"/>
    <w:rsid w:val="00D92946"/>
    <w:rsid w:val="00D92B92"/>
    <w:rsid w:val="00D92D94"/>
    <w:rsid w:val="00D92E68"/>
    <w:rsid w:val="00D92F6F"/>
    <w:rsid w:val="00D9305C"/>
    <w:rsid w:val="00D930EF"/>
    <w:rsid w:val="00D93194"/>
    <w:rsid w:val="00D931A1"/>
    <w:rsid w:val="00D93258"/>
    <w:rsid w:val="00D93350"/>
    <w:rsid w:val="00D935A0"/>
    <w:rsid w:val="00D935A8"/>
    <w:rsid w:val="00D935BA"/>
    <w:rsid w:val="00D9368E"/>
    <w:rsid w:val="00D93754"/>
    <w:rsid w:val="00D93767"/>
    <w:rsid w:val="00D939A4"/>
    <w:rsid w:val="00D93AEE"/>
    <w:rsid w:val="00D93B33"/>
    <w:rsid w:val="00D93B95"/>
    <w:rsid w:val="00D93BC0"/>
    <w:rsid w:val="00D93BEA"/>
    <w:rsid w:val="00D93E5F"/>
    <w:rsid w:val="00D93E7A"/>
    <w:rsid w:val="00D93F4C"/>
    <w:rsid w:val="00D93F85"/>
    <w:rsid w:val="00D9402E"/>
    <w:rsid w:val="00D9405F"/>
    <w:rsid w:val="00D9414B"/>
    <w:rsid w:val="00D94278"/>
    <w:rsid w:val="00D94361"/>
    <w:rsid w:val="00D94455"/>
    <w:rsid w:val="00D94510"/>
    <w:rsid w:val="00D94534"/>
    <w:rsid w:val="00D9479C"/>
    <w:rsid w:val="00D94894"/>
    <w:rsid w:val="00D949A2"/>
    <w:rsid w:val="00D94A6E"/>
    <w:rsid w:val="00D94B45"/>
    <w:rsid w:val="00D94BD2"/>
    <w:rsid w:val="00D94D03"/>
    <w:rsid w:val="00D94DCB"/>
    <w:rsid w:val="00D94E18"/>
    <w:rsid w:val="00D94E9D"/>
    <w:rsid w:val="00D94EE1"/>
    <w:rsid w:val="00D94FCB"/>
    <w:rsid w:val="00D95034"/>
    <w:rsid w:val="00D95114"/>
    <w:rsid w:val="00D95161"/>
    <w:rsid w:val="00D95499"/>
    <w:rsid w:val="00D954C1"/>
    <w:rsid w:val="00D955BF"/>
    <w:rsid w:val="00D955E6"/>
    <w:rsid w:val="00D95709"/>
    <w:rsid w:val="00D95821"/>
    <w:rsid w:val="00D95859"/>
    <w:rsid w:val="00D9587F"/>
    <w:rsid w:val="00D958E0"/>
    <w:rsid w:val="00D95929"/>
    <w:rsid w:val="00D95BAA"/>
    <w:rsid w:val="00D95C34"/>
    <w:rsid w:val="00D95D91"/>
    <w:rsid w:val="00D95EB8"/>
    <w:rsid w:val="00D960AC"/>
    <w:rsid w:val="00D96205"/>
    <w:rsid w:val="00D96221"/>
    <w:rsid w:val="00D96387"/>
    <w:rsid w:val="00D963A8"/>
    <w:rsid w:val="00D963CA"/>
    <w:rsid w:val="00D963CF"/>
    <w:rsid w:val="00D9647A"/>
    <w:rsid w:val="00D964A4"/>
    <w:rsid w:val="00D964BD"/>
    <w:rsid w:val="00D9656B"/>
    <w:rsid w:val="00D9672F"/>
    <w:rsid w:val="00D9678A"/>
    <w:rsid w:val="00D96933"/>
    <w:rsid w:val="00D96A36"/>
    <w:rsid w:val="00D96AEC"/>
    <w:rsid w:val="00D96BD8"/>
    <w:rsid w:val="00D96C5E"/>
    <w:rsid w:val="00D96C6D"/>
    <w:rsid w:val="00D96D4F"/>
    <w:rsid w:val="00D96DF8"/>
    <w:rsid w:val="00D97013"/>
    <w:rsid w:val="00D9702C"/>
    <w:rsid w:val="00D97064"/>
    <w:rsid w:val="00D9717A"/>
    <w:rsid w:val="00D972D7"/>
    <w:rsid w:val="00D975B5"/>
    <w:rsid w:val="00D9760A"/>
    <w:rsid w:val="00D97676"/>
    <w:rsid w:val="00D9772E"/>
    <w:rsid w:val="00D978DD"/>
    <w:rsid w:val="00D978E4"/>
    <w:rsid w:val="00D9798F"/>
    <w:rsid w:val="00D97A87"/>
    <w:rsid w:val="00D97BB2"/>
    <w:rsid w:val="00D97C14"/>
    <w:rsid w:val="00D97C3F"/>
    <w:rsid w:val="00D97E9D"/>
    <w:rsid w:val="00D97F2D"/>
    <w:rsid w:val="00D97F9F"/>
    <w:rsid w:val="00DA00EB"/>
    <w:rsid w:val="00DA02DB"/>
    <w:rsid w:val="00DA038A"/>
    <w:rsid w:val="00DA094A"/>
    <w:rsid w:val="00DA098C"/>
    <w:rsid w:val="00DA0A69"/>
    <w:rsid w:val="00DA0B2C"/>
    <w:rsid w:val="00DA1051"/>
    <w:rsid w:val="00DA138C"/>
    <w:rsid w:val="00DA1428"/>
    <w:rsid w:val="00DA1501"/>
    <w:rsid w:val="00DA167F"/>
    <w:rsid w:val="00DA16A1"/>
    <w:rsid w:val="00DA16E6"/>
    <w:rsid w:val="00DA1729"/>
    <w:rsid w:val="00DA1759"/>
    <w:rsid w:val="00DA1766"/>
    <w:rsid w:val="00DA197F"/>
    <w:rsid w:val="00DA1AE4"/>
    <w:rsid w:val="00DA1B9A"/>
    <w:rsid w:val="00DA1DAC"/>
    <w:rsid w:val="00DA1DC4"/>
    <w:rsid w:val="00DA1DC8"/>
    <w:rsid w:val="00DA209E"/>
    <w:rsid w:val="00DA2309"/>
    <w:rsid w:val="00DA233A"/>
    <w:rsid w:val="00DA23EC"/>
    <w:rsid w:val="00DA23F4"/>
    <w:rsid w:val="00DA244F"/>
    <w:rsid w:val="00DA24C5"/>
    <w:rsid w:val="00DA252B"/>
    <w:rsid w:val="00DA2672"/>
    <w:rsid w:val="00DA284D"/>
    <w:rsid w:val="00DA29EE"/>
    <w:rsid w:val="00DA2A94"/>
    <w:rsid w:val="00DA2AB6"/>
    <w:rsid w:val="00DA2BC3"/>
    <w:rsid w:val="00DA2C82"/>
    <w:rsid w:val="00DA2CEA"/>
    <w:rsid w:val="00DA2E34"/>
    <w:rsid w:val="00DA2E68"/>
    <w:rsid w:val="00DA2E96"/>
    <w:rsid w:val="00DA2ECE"/>
    <w:rsid w:val="00DA2FC4"/>
    <w:rsid w:val="00DA3044"/>
    <w:rsid w:val="00DA3105"/>
    <w:rsid w:val="00DA31D3"/>
    <w:rsid w:val="00DA3256"/>
    <w:rsid w:val="00DA32C2"/>
    <w:rsid w:val="00DA33B6"/>
    <w:rsid w:val="00DA3466"/>
    <w:rsid w:val="00DA35E2"/>
    <w:rsid w:val="00DA3617"/>
    <w:rsid w:val="00DA363A"/>
    <w:rsid w:val="00DA36F6"/>
    <w:rsid w:val="00DA3752"/>
    <w:rsid w:val="00DA3869"/>
    <w:rsid w:val="00DA3985"/>
    <w:rsid w:val="00DA3AAE"/>
    <w:rsid w:val="00DA3B2C"/>
    <w:rsid w:val="00DA3B4C"/>
    <w:rsid w:val="00DA3C2A"/>
    <w:rsid w:val="00DA3C34"/>
    <w:rsid w:val="00DA3C74"/>
    <w:rsid w:val="00DA3CD3"/>
    <w:rsid w:val="00DA3CD5"/>
    <w:rsid w:val="00DA3D44"/>
    <w:rsid w:val="00DA3D60"/>
    <w:rsid w:val="00DA3EFA"/>
    <w:rsid w:val="00DA3F80"/>
    <w:rsid w:val="00DA42FF"/>
    <w:rsid w:val="00DA4435"/>
    <w:rsid w:val="00DA4630"/>
    <w:rsid w:val="00DA46C6"/>
    <w:rsid w:val="00DA478C"/>
    <w:rsid w:val="00DA491B"/>
    <w:rsid w:val="00DA4966"/>
    <w:rsid w:val="00DA4D22"/>
    <w:rsid w:val="00DA4F49"/>
    <w:rsid w:val="00DA50DB"/>
    <w:rsid w:val="00DA5112"/>
    <w:rsid w:val="00DA52B0"/>
    <w:rsid w:val="00DA534D"/>
    <w:rsid w:val="00DA5370"/>
    <w:rsid w:val="00DA5387"/>
    <w:rsid w:val="00DA53AF"/>
    <w:rsid w:val="00DA5593"/>
    <w:rsid w:val="00DA5625"/>
    <w:rsid w:val="00DA5814"/>
    <w:rsid w:val="00DA583D"/>
    <w:rsid w:val="00DA58C8"/>
    <w:rsid w:val="00DA58DC"/>
    <w:rsid w:val="00DA5943"/>
    <w:rsid w:val="00DA595B"/>
    <w:rsid w:val="00DA5A09"/>
    <w:rsid w:val="00DA5A1C"/>
    <w:rsid w:val="00DA5A34"/>
    <w:rsid w:val="00DA5AF2"/>
    <w:rsid w:val="00DA5BE2"/>
    <w:rsid w:val="00DA5CEF"/>
    <w:rsid w:val="00DA5EC8"/>
    <w:rsid w:val="00DA5F2F"/>
    <w:rsid w:val="00DA5FE4"/>
    <w:rsid w:val="00DA605D"/>
    <w:rsid w:val="00DA61C6"/>
    <w:rsid w:val="00DA61D2"/>
    <w:rsid w:val="00DA61DC"/>
    <w:rsid w:val="00DA6227"/>
    <w:rsid w:val="00DA6233"/>
    <w:rsid w:val="00DA62EB"/>
    <w:rsid w:val="00DA6300"/>
    <w:rsid w:val="00DA63CF"/>
    <w:rsid w:val="00DA65D4"/>
    <w:rsid w:val="00DA667E"/>
    <w:rsid w:val="00DA67C3"/>
    <w:rsid w:val="00DA6881"/>
    <w:rsid w:val="00DA68A1"/>
    <w:rsid w:val="00DA68EE"/>
    <w:rsid w:val="00DA691D"/>
    <w:rsid w:val="00DA6979"/>
    <w:rsid w:val="00DA69EE"/>
    <w:rsid w:val="00DA6C34"/>
    <w:rsid w:val="00DA6D9C"/>
    <w:rsid w:val="00DA6DB6"/>
    <w:rsid w:val="00DA6F68"/>
    <w:rsid w:val="00DA7056"/>
    <w:rsid w:val="00DA70C0"/>
    <w:rsid w:val="00DA7144"/>
    <w:rsid w:val="00DA72A5"/>
    <w:rsid w:val="00DA7319"/>
    <w:rsid w:val="00DA749D"/>
    <w:rsid w:val="00DA7530"/>
    <w:rsid w:val="00DA7857"/>
    <w:rsid w:val="00DA7895"/>
    <w:rsid w:val="00DA78B3"/>
    <w:rsid w:val="00DA79C1"/>
    <w:rsid w:val="00DA7A87"/>
    <w:rsid w:val="00DA7A95"/>
    <w:rsid w:val="00DA7BFC"/>
    <w:rsid w:val="00DA7C41"/>
    <w:rsid w:val="00DA7DEE"/>
    <w:rsid w:val="00DA7E6E"/>
    <w:rsid w:val="00DA7E8F"/>
    <w:rsid w:val="00DA7FF9"/>
    <w:rsid w:val="00DB0052"/>
    <w:rsid w:val="00DB009C"/>
    <w:rsid w:val="00DB00ED"/>
    <w:rsid w:val="00DB0104"/>
    <w:rsid w:val="00DB0330"/>
    <w:rsid w:val="00DB04A7"/>
    <w:rsid w:val="00DB0523"/>
    <w:rsid w:val="00DB0560"/>
    <w:rsid w:val="00DB05FD"/>
    <w:rsid w:val="00DB05FF"/>
    <w:rsid w:val="00DB060D"/>
    <w:rsid w:val="00DB0614"/>
    <w:rsid w:val="00DB07B9"/>
    <w:rsid w:val="00DB07CA"/>
    <w:rsid w:val="00DB0876"/>
    <w:rsid w:val="00DB08C8"/>
    <w:rsid w:val="00DB0AB1"/>
    <w:rsid w:val="00DB0D14"/>
    <w:rsid w:val="00DB0E95"/>
    <w:rsid w:val="00DB101E"/>
    <w:rsid w:val="00DB114A"/>
    <w:rsid w:val="00DB1311"/>
    <w:rsid w:val="00DB168E"/>
    <w:rsid w:val="00DB1782"/>
    <w:rsid w:val="00DB18B8"/>
    <w:rsid w:val="00DB1A0B"/>
    <w:rsid w:val="00DB1AFD"/>
    <w:rsid w:val="00DB1B3A"/>
    <w:rsid w:val="00DB1B70"/>
    <w:rsid w:val="00DB1C81"/>
    <w:rsid w:val="00DB1D1C"/>
    <w:rsid w:val="00DB1D53"/>
    <w:rsid w:val="00DB1E8D"/>
    <w:rsid w:val="00DB1F27"/>
    <w:rsid w:val="00DB1F8F"/>
    <w:rsid w:val="00DB1F94"/>
    <w:rsid w:val="00DB1FD1"/>
    <w:rsid w:val="00DB2018"/>
    <w:rsid w:val="00DB224E"/>
    <w:rsid w:val="00DB2354"/>
    <w:rsid w:val="00DB2404"/>
    <w:rsid w:val="00DB2636"/>
    <w:rsid w:val="00DB26E5"/>
    <w:rsid w:val="00DB2780"/>
    <w:rsid w:val="00DB27AE"/>
    <w:rsid w:val="00DB2826"/>
    <w:rsid w:val="00DB29A6"/>
    <w:rsid w:val="00DB29B3"/>
    <w:rsid w:val="00DB2ACE"/>
    <w:rsid w:val="00DB2EF0"/>
    <w:rsid w:val="00DB308C"/>
    <w:rsid w:val="00DB30B2"/>
    <w:rsid w:val="00DB31F2"/>
    <w:rsid w:val="00DB3244"/>
    <w:rsid w:val="00DB3372"/>
    <w:rsid w:val="00DB33E1"/>
    <w:rsid w:val="00DB358F"/>
    <w:rsid w:val="00DB3748"/>
    <w:rsid w:val="00DB37D8"/>
    <w:rsid w:val="00DB37E6"/>
    <w:rsid w:val="00DB381E"/>
    <w:rsid w:val="00DB3902"/>
    <w:rsid w:val="00DB3981"/>
    <w:rsid w:val="00DB3B20"/>
    <w:rsid w:val="00DB3B8C"/>
    <w:rsid w:val="00DB3BE2"/>
    <w:rsid w:val="00DB3BF3"/>
    <w:rsid w:val="00DB3CE4"/>
    <w:rsid w:val="00DB3CF9"/>
    <w:rsid w:val="00DB3D39"/>
    <w:rsid w:val="00DB3D6F"/>
    <w:rsid w:val="00DB3E32"/>
    <w:rsid w:val="00DB3F89"/>
    <w:rsid w:val="00DB40C3"/>
    <w:rsid w:val="00DB42F6"/>
    <w:rsid w:val="00DB42FE"/>
    <w:rsid w:val="00DB45C9"/>
    <w:rsid w:val="00DB4608"/>
    <w:rsid w:val="00DB4697"/>
    <w:rsid w:val="00DB4789"/>
    <w:rsid w:val="00DB478A"/>
    <w:rsid w:val="00DB47FD"/>
    <w:rsid w:val="00DB4946"/>
    <w:rsid w:val="00DB4A2E"/>
    <w:rsid w:val="00DB4A30"/>
    <w:rsid w:val="00DB4AFD"/>
    <w:rsid w:val="00DB4B2D"/>
    <w:rsid w:val="00DB4C06"/>
    <w:rsid w:val="00DB4C13"/>
    <w:rsid w:val="00DB4E47"/>
    <w:rsid w:val="00DB4F01"/>
    <w:rsid w:val="00DB4F9A"/>
    <w:rsid w:val="00DB5036"/>
    <w:rsid w:val="00DB50EF"/>
    <w:rsid w:val="00DB532A"/>
    <w:rsid w:val="00DB53A5"/>
    <w:rsid w:val="00DB53B7"/>
    <w:rsid w:val="00DB5421"/>
    <w:rsid w:val="00DB5505"/>
    <w:rsid w:val="00DB572D"/>
    <w:rsid w:val="00DB57CA"/>
    <w:rsid w:val="00DB59F7"/>
    <w:rsid w:val="00DB5AC1"/>
    <w:rsid w:val="00DB5B82"/>
    <w:rsid w:val="00DB5B8F"/>
    <w:rsid w:val="00DB5C98"/>
    <w:rsid w:val="00DB5F2E"/>
    <w:rsid w:val="00DB5F60"/>
    <w:rsid w:val="00DB6047"/>
    <w:rsid w:val="00DB61A1"/>
    <w:rsid w:val="00DB6256"/>
    <w:rsid w:val="00DB62B7"/>
    <w:rsid w:val="00DB6382"/>
    <w:rsid w:val="00DB66C2"/>
    <w:rsid w:val="00DB682C"/>
    <w:rsid w:val="00DB6968"/>
    <w:rsid w:val="00DB6989"/>
    <w:rsid w:val="00DB6A0A"/>
    <w:rsid w:val="00DB6A9B"/>
    <w:rsid w:val="00DB6B6E"/>
    <w:rsid w:val="00DB6C06"/>
    <w:rsid w:val="00DB6DE2"/>
    <w:rsid w:val="00DB6E8A"/>
    <w:rsid w:val="00DB6EE2"/>
    <w:rsid w:val="00DB6F95"/>
    <w:rsid w:val="00DB6FC3"/>
    <w:rsid w:val="00DB700E"/>
    <w:rsid w:val="00DB7092"/>
    <w:rsid w:val="00DB712C"/>
    <w:rsid w:val="00DB713A"/>
    <w:rsid w:val="00DB72EA"/>
    <w:rsid w:val="00DB7366"/>
    <w:rsid w:val="00DB776D"/>
    <w:rsid w:val="00DB79B8"/>
    <w:rsid w:val="00DB7A92"/>
    <w:rsid w:val="00DB7AB2"/>
    <w:rsid w:val="00DB7B56"/>
    <w:rsid w:val="00DB7C75"/>
    <w:rsid w:val="00DB7D9F"/>
    <w:rsid w:val="00DB7E6B"/>
    <w:rsid w:val="00DB7FC9"/>
    <w:rsid w:val="00DC0076"/>
    <w:rsid w:val="00DC02F9"/>
    <w:rsid w:val="00DC045C"/>
    <w:rsid w:val="00DC051B"/>
    <w:rsid w:val="00DC053B"/>
    <w:rsid w:val="00DC065D"/>
    <w:rsid w:val="00DC077B"/>
    <w:rsid w:val="00DC08BE"/>
    <w:rsid w:val="00DC09A8"/>
    <w:rsid w:val="00DC09ED"/>
    <w:rsid w:val="00DC0A7D"/>
    <w:rsid w:val="00DC0C4E"/>
    <w:rsid w:val="00DC0CAA"/>
    <w:rsid w:val="00DC0D16"/>
    <w:rsid w:val="00DC0D3F"/>
    <w:rsid w:val="00DC0DB2"/>
    <w:rsid w:val="00DC1009"/>
    <w:rsid w:val="00DC1124"/>
    <w:rsid w:val="00DC112F"/>
    <w:rsid w:val="00DC1271"/>
    <w:rsid w:val="00DC12CA"/>
    <w:rsid w:val="00DC130D"/>
    <w:rsid w:val="00DC13C0"/>
    <w:rsid w:val="00DC13F3"/>
    <w:rsid w:val="00DC1504"/>
    <w:rsid w:val="00DC152E"/>
    <w:rsid w:val="00DC15D0"/>
    <w:rsid w:val="00DC18AC"/>
    <w:rsid w:val="00DC1971"/>
    <w:rsid w:val="00DC1A9D"/>
    <w:rsid w:val="00DC1B5B"/>
    <w:rsid w:val="00DC1C3F"/>
    <w:rsid w:val="00DC1D4D"/>
    <w:rsid w:val="00DC1D54"/>
    <w:rsid w:val="00DC1D5E"/>
    <w:rsid w:val="00DC1DB5"/>
    <w:rsid w:val="00DC1F57"/>
    <w:rsid w:val="00DC1F70"/>
    <w:rsid w:val="00DC1F90"/>
    <w:rsid w:val="00DC2030"/>
    <w:rsid w:val="00DC2207"/>
    <w:rsid w:val="00DC22A6"/>
    <w:rsid w:val="00DC239F"/>
    <w:rsid w:val="00DC2450"/>
    <w:rsid w:val="00DC24FB"/>
    <w:rsid w:val="00DC2558"/>
    <w:rsid w:val="00DC2597"/>
    <w:rsid w:val="00DC26D4"/>
    <w:rsid w:val="00DC288F"/>
    <w:rsid w:val="00DC291D"/>
    <w:rsid w:val="00DC296C"/>
    <w:rsid w:val="00DC2972"/>
    <w:rsid w:val="00DC2A0A"/>
    <w:rsid w:val="00DC2A0E"/>
    <w:rsid w:val="00DC2A55"/>
    <w:rsid w:val="00DC2B37"/>
    <w:rsid w:val="00DC2B3F"/>
    <w:rsid w:val="00DC2B5A"/>
    <w:rsid w:val="00DC2B6F"/>
    <w:rsid w:val="00DC2CB5"/>
    <w:rsid w:val="00DC2CD6"/>
    <w:rsid w:val="00DC2CE9"/>
    <w:rsid w:val="00DC2F49"/>
    <w:rsid w:val="00DC3154"/>
    <w:rsid w:val="00DC3194"/>
    <w:rsid w:val="00DC31DD"/>
    <w:rsid w:val="00DC32D4"/>
    <w:rsid w:val="00DC33E3"/>
    <w:rsid w:val="00DC33F5"/>
    <w:rsid w:val="00DC348B"/>
    <w:rsid w:val="00DC356E"/>
    <w:rsid w:val="00DC365C"/>
    <w:rsid w:val="00DC36A4"/>
    <w:rsid w:val="00DC373E"/>
    <w:rsid w:val="00DC37FE"/>
    <w:rsid w:val="00DC39DF"/>
    <w:rsid w:val="00DC3D99"/>
    <w:rsid w:val="00DC3DC9"/>
    <w:rsid w:val="00DC3ED3"/>
    <w:rsid w:val="00DC3F34"/>
    <w:rsid w:val="00DC3FB8"/>
    <w:rsid w:val="00DC3FCB"/>
    <w:rsid w:val="00DC3FDA"/>
    <w:rsid w:val="00DC4120"/>
    <w:rsid w:val="00DC41B6"/>
    <w:rsid w:val="00DC42DE"/>
    <w:rsid w:val="00DC4367"/>
    <w:rsid w:val="00DC4402"/>
    <w:rsid w:val="00DC443D"/>
    <w:rsid w:val="00DC4506"/>
    <w:rsid w:val="00DC464B"/>
    <w:rsid w:val="00DC468D"/>
    <w:rsid w:val="00DC46AB"/>
    <w:rsid w:val="00DC4711"/>
    <w:rsid w:val="00DC4722"/>
    <w:rsid w:val="00DC473C"/>
    <w:rsid w:val="00DC47A7"/>
    <w:rsid w:val="00DC47BF"/>
    <w:rsid w:val="00DC4808"/>
    <w:rsid w:val="00DC4844"/>
    <w:rsid w:val="00DC484B"/>
    <w:rsid w:val="00DC495F"/>
    <w:rsid w:val="00DC49DE"/>
    <w:rsid w:val="00DC4C0D"/>
    <w:rsid w:val="00DC4C31"/>
    <w:rsid w:val="00DC4C6E"/>
    <w:rsid w:val="00DC4E47"/>
    <w:rsid w:val="00DC501C"/>
    <w:rsid w:val="00DC5054"/>
    <w:rsid w:val="00DC5057"/>
    <w:rsid w:val="00DC509D"/>
    <w:rsid w:val="00DC512D"/>
    <w:rsid w:val="00DC521B"/>
    <w:rsid w:val="00DC52BF"/>
    <w:rsid w:val="00DC52F5"/>
    <w:rsid w:val="00DC5399"/>
    <w:rsid w:val="00DC5418"/>
    <w:rsid w:val="00DC54FA"/>
    <w:rsid w:val="00DC5683"/>
    <w:rsid w:val="00DC5709"/>
    <w:rsid w:val="00DC5861"/>
    <w:rsid w:val="00DC59F6"/>
    <w:rsid w:val="00DC5AC7"/>
    <w:rsid w:val="00DC5B1D"/>
    <w:rsid w:val="00DC5B2F"/>
    <w:rsid w:val="00DC5BDD"/>
    <w:rsid w:val="00DC5C25"/>
    <w:rsid w:val="00DC5C52"/>
    <w:rsid w:val="00DC5CEF"/>
    <w:rsid w:val="00DC5D46"/>
    <w:rsid w:val="00DC60F8"/>
    <w:rsid w:val="00DC61B7"/>
    <w:rsid w:val="00DC62B9"/>
    <w:rsid w:val="00DC631F"/>
    <w:rsid w:val="00DC6367"/>
    <w:rsid w:val="00DC639A"/>
    <w:rsid w:val="00DC6811"/>
    <w:rsid w:val="00DC684E"/>
    <w:rsid w:val="00DC6950"/>
    <w:rsid w:val="00DC6CFA"/>
    <w:rsid w:val="00DC6E46"/>
    <w:rsid w:val="00DC6F7A"/>
    <w:rsid w:val="00DC6FA9"/>
    <w:rsid w:val="00DC71E2"/>
    <w:rsid w:val="00DC72C0"/>
    <w:rsid w:val="00DC7607"/>
    <w:rsid w:val="00DC779E"/>
    <w:rsid w:val="00DC77C2"/>
    <w:rsid w:val="00DC7967"/>
    <w:rsid w:val="00DC79AE"/>
    <w:rsid w:val="00DC7A9A"/>
    <w:rsid w:val="00DC7B50"/>
    <w:rsid w:val="00DC7B78"/>
    <w:rsid w:val="00DC7BD3"/>
    <w:rsid w:val="00DC7E39"/>
    <w:rsid w:val="00DC7EBB"/>
    <w:rsid w:val="00DD00CC"/>
    <w:rsid w:val="00DD0219"/>
    <w:rsid w:val="00DD022A"/>
    <w:rsid w:val="00DD02A0"/>
    <w:rsid w:val="00DD02EA"/>
    <w:rsid w:val="00DD0363"/>
    <w:rsid w:val="00DD03CA"/>
    <w:rsid w:val="00DD0544"/>
    <w:rsid w:val="00DD0744"/>
    <w:rsid w:val="00DD0850"/>
    <w:rsid w:val="00DD0A4C"/>
    <w:rsid w:val="00DD0A9C"/>
    <w:rsid w:val="00DD0B31"/>
    <w:rsid w:val="00DD0CA8"/>
    <w:rsid w:val="00DD0D29"/>
    <w:rsid w:val="00DD0D7C"/>
    <w:rsid w:val="00DD0DC6"/>
    <w:rsid w:val="00DD0E03"/>
    <w:rsid w:val="00DD0F6B"/>
    <w:rsid w:val="00DD0FAD"/>
    <w:rsid w:val="00DD0FDC"/>
    <w:rsid w:val="00DD1041"/>
    <w:rsid w:val="00DD1048"/>
    <w:rsid w:val="00DD111E"/>
    <w:rsid w:val="00DD125B"/>
    <w:rsid w:val="00DD129D"/>
    <w:rsid w:val="00DD12BF"/>
    <w:rsid w:val="00DD1377"/>
    <w:rsid w:val="00DD13C1"/>
    <w:rsid w:val="00DD143C"/>
    <w:rsid w:val="00DD14A1"/>
    <w:rsid w:val="00DD1577"/>
    <w:rsid w:val="00DD172D"/>
    <w:rsid w:val="00DD188D"/>
    <w:rsid w:val="00DD1A77"/>
    <w:rsid w:val="00DD1B16"/>
    <w:rsid w:val="00DD1DA9"/>
    <w:rsid w:val="00DD2041"/>
    <w:rsid w:val="00DD2366"/>
    <w:rsid w:val="00DD24CC"/>
    <w:rsid w:val="00DD24E1"/>
    <w:rsid w:val="00DD24E3"/>
    <w:rsid w:val="00DD2505"/>
    <w:rsid w:val="00DD264B"/>
    <w:rsid w:val="00DD269B"/>
    <w:rsid w:val="00DD27F8"/>
    <w:rsid w:val="00DD2A14"/>
    <w:rsid w:val="00DD2C9A"/>
    <w:rsid w:val="00DD2CAC"/>
    <w:rsid w:val="00DD2D69"/>
    <w:rsid w:val="00DD2D73"/>
    <w:rsid w:val="00DD2E29"/>
    <w:rsid w:val="00DD2E30"/>
    <w:rsid w:val="00DD2EB6"/>
    <w:rsid w:val="00DD302E"/>
    <w:rsid w:val="00DD30FF"/>
    <w:rsid w:val="00DD3358"/>
    <w:rsid w:val="00DD336F"/>
    <w:rsid w:val="00DD370D"/>
    <w:rsid w:val="00DD38F3"/>
    <w:rsid w:val="00DD38FF"/>
    <w:rsid w:val="00DD3962"/>
    <w:rsid w:val="00DD3A76"/>
    <w:rsid w:val="00DD3B1C"/>
    <w:rsid w:val="00DD3BA8"/>
    <w:rsid w:val="00DD3E99"/>
    <w:rsid w:val="00DD3EA8"/>
    <w:rsid w:val="00DD3F80"/>
    <w:rsid w:val="00DD3F9E"/>
    <w:rsid w:val="00DD41CB"/>
    <w:rsid w:val="00DD41F8"/>
    <w:rsid w:val="00DD42F4"/>
    <w:rsid w:val="00DD44DC"/>
    <w:rsid w:val="00DD44EE"/>
    <w:rsid w:val="00DD451A"/>
    <w:rsid w:val="00DD4581"/>
    <w:rsid w:val="00DD45EA"/>
    <w:rsid w:val="00DD495E"/>
    <w:rsid w:val="00DD4CD7"/>
    <w:rsid w:val="00DD4D2B"/>
    <w:rsid w:val="00DD4E19"/>
    <w:rsid w:val="00DD4F44"/>
    <w:rsid w:val="00DD502A"/>
    <w:rsid w:val="00DD50A2"/>
    <w:rsid w:val="00DD51E3"/>
    <w:rsid w:val="00DD52B7"/>
    <w:rsid w:val="00DD52DB"/>
    <w:rsid w:val="00DD52F9"/>
    <w:rsid w:val="00DD532C"/>
    <w:rsid w:val="00DD541B"/>
    <w:rsid w:val="00DD55D1"/>
    <w:rsid w:val="00DD588E"/>
    <w:rsid w:val="00DD5922"/>
    <w:rsid w:val="00DD595C"/>
    <w:rsid w:val="00DD59D8"/>
    <w:rsid w:val="00DD5A9E"/>
    <w:rsid w:val="00DD5AB3"/>
    <w:rsid w:val="00DD5D68"/>
    <w:rsid w:val="00DD5DFD"/>
    <w:rsid w:val="00DD5F50"/>
    <w:rsid w:val="00DD5FBE"/>
    <w:rsid w:val="00DD618A"/>
    <w:rsid w:val="00DD61E4"/>
    <w:rsid w:val="00DD6242"/>
    <w:rsid w:val="00DD6295"/>
    <w:rsid w:val="00DD6408"/>
    <w:rsid w:val="00DD6434"/>
    <w:rsid w:val="00DD6457"/>
    <w:rsid w:val="00DD6548"/>
    <w:rsid w:val="00DD65E5"/>
    <w:rsid w:val="00DD669E"/>
    <w:rsid w:val="00DD682C"/>
    <w:rsid w:val="00DD6852"/>
    <w:rsid w:val="00DD68E2"/>
    <w:rsid w:val="00DD697E"/>
    <w:rsid w:val="00DD69D4"/>
    <w:rsid w:val="00DD6AAF"/>
    <w:rsid w:val="00DD6C6B"/>
    <w:rsid w:val="00DD6DCB"/>
    <w:rsid w:val="00DD6EA5"/>
    <w:rsid w:val="00DD6F34"/>
    <w:rsid w:val="00DD6F45"/>
    <w:rsid w:val="00DD704D"/>
    <w:rsid w:val="00DD70DE"/>
    <w:rsid w:val="00DD711B"/>
    <w:rsid w:val="00DD7286"/>
    <w:rsid w:val="00DD7436"/>
    <w:rsid w:val="00DD7687"/>
    <w:rsid w:val="00DD7880"/>
    <w:rsid w:val="00DD799B"/>
    <w:rsid w:val="00DD7AA9"/>
    <w:rsid w:val="00DD7B5C"/>
    <w:rsid w:val="00DD7C2F"/>
    <w:rsid w:val="00DD7C3A"/>
    <w:rsid w:val="00DD7D1D"/>
    <w:rsid w:val="00DD7EE9"/>
    <w:rsid w:val="00DE005F"/>
    <w:rsid w:val="00DE00B9"/>
    <w:rsid w:val="00DE00BE"/>
    <w:rsid w:val="00DE0122"/>
    <w:rsid w:val="00DE01D6"/>
    <w:rsid w:val="00DE02E1"/>
    <w:rsid w:val="00DE0425"/>
    <w:rsid w:val="00DE0838"/>
    <w:rsid w:val="00DE0A16"/>
    <w:rsid w:val="00DE0AC4"/>
    <w:rsid w:val="00DE0B32"/>
    <w:rsid w:val="00DE0B68"/>
    <w:rsid w:val="00DE0BB2"/>
    <w:rsid w:val="00DE0C55"/>
    <w:rsid w:val="00DE0C59"/>
    <w:rsid w:val="00DE0C81"/>
    <w:rsid w:val="00DE0D0B"/>
    <w:rsid w:val="00DE0EC1"/>
    <w:rsid w:val="00DE0EDA"/>
    <w:rsid w:val="00DE0F07"/>
    <w:rsid w:val="00DE0F8B"/>
    <w:rsid w:val="00DE0FCE"/>
    <w:rsid w:val="00DE1081"/>
    <w:rsid w:val="00DE1285"/>
    <w:rsid w:val="00DE13B7"/>
    <w:rsid w:val="00DE1439"/>
    <w:rsid w:val="00DE14DE"/>
    <w:rsid w:val="00DE15DA"/>
    <w:rsid w:val="00DE1654"/>
    <w:rsid w:val="00DE16BC"/>
    <w:rsid w:val="00DE1987"/>
    <w:rsid w:val="00DE19D0"/>
    <w:rsid w:val="00DE19EE"/>
    <w:rsid w:val="00DE1C8F"/>
    <w:rsid w:val="00DE1D3B"/>
    <w:rsid w:val="00DE1D5C"/>
    <w:rsid w:val="00DE1D72"/>
    <w:rsid w:val="00DE1DD9"/>
    <w:rsid w:val="00DE1ED6"/>
    <w:rsid w:val="00DE1F84"/>
    <w:rsid w:val="00DE1FF4"/>
    <w:rsid w:val="00DE2098"/>
    <w:rsid w:val="00DE2099"/>
    <w:rsid w:val="00DE209D"/>
    <w:rsid w:val="00DE20BA"/>
    <w:rsid w:val="00DE2121"/>
    <w:rsid w:val="00DE213C"/>
    <w:rsid w:val="00DE22F4"/>
    <w:rsid w:val="00DE233F"/>
    <w:rsid w:val="00DE2443"/>
    <w:rsid w:val="00DE2544"/>
    <w:rsid w:val="00DE25F1"/>
    <w:rsid w:val="00DE2625"/>
    <w:rsid w:val="00DE26B1"/>
    <w:rsid w:val="00DE26BB"/>
    <w:rsid w:val="00DE277B"/>
    <w:rsid w:val="00DE2792"/>
    <w:rsid w:val="00DE27A6"/>
    <w:rsid w:val="00DE2899"/>
    <w:rsid w:val="00DE2983"/>
    <w:rsid w:val="00DE2A3F"/>
    <w:rsid w:val="00DE2A42"/>
    <w:rsid w:val="00DE2A6E"/>
    <w:rsid w:val="00DE2AE5"/>
    <w:rsid w:val="00DE2B42"/>
    <w:rsid w:val="00DE2BE4"/>
    <w:rsid w:val="00DE2D86"/>
    <w:rsid w:val="00DE2DCF"/>
    <w:rsid w:val="00DE2E00"/>
    <w:rsid w:val="00DE2EE2"/>
    <w:rsid w:val="00DE2F9F"/>
    <w:rsid w:val="00DE30D5"/>
    <w:rsid w:val="00DE30E4"/>
    <w:rsid w:val="00DE334E"/>
    <w:rsid w:val="00DE33FD"/>
    <w:rsid w:val="00DE34BA"/>
    <w:rsid w:val="00DE3567"/>
    <w:rsid w:val="00DE360D"/>
    <w:rsid w:val="00DE363E"/>
    <w:rsid w:val="00DE36EA"/>
    <w:rsid w:val="00DE370D"/>
    <w:rsid w:val="00DE39A2"/>
    <w:rsid w:val="00DE3AB2"/>
    <w:rsid w:val="00DE3AF2"/>
    <w:rsid w:val="00DE3D6A"/>
    <w:rsid w:val="00DE3DB1"/>
    <w:rsid w:val="00DE3EC9"/>
    <w:rsid w:val="00DE3F7B"/>
    <w:rsid w:val="00DE402F"/>
    <w:rsid w:val="00DE429A"/>
    <w:rsid w:val="00DE4306"/>
    <w:rsid w:val="00DE430D"/>
    <w:rsid w:val="00DE472B"/>
    <w:rsid w:val="00DE476A"/>
    <w:rsid w:val="00DE47F1"/>
    <w:rsid w:val="00DE4AD7"/>
    <w:rsid w:val="00DE4B28"/>
    <w:rsid w:val="00DE4B2A"/>
    <w:rsid w:val="00DE4BBA"/>
    <w:rsid w:val="00DE4BC3"/>
    <w:rsid w:val="00DE4CD3"/>
    <w:rsid w:val="00DE4CDD"/>
    <w:rsid w:val="00DE5207"/>
    <w:rsid w:val="00DE5220"/>
    <w:rsid w:val="00DE5318"/>
    <w:rsid w:val="00DE56B8"/>
    <w:rsid w:val="00DE57B0"/>
    <w:rsid w:val="00DE57EF"/>
    <w:rsid w:val="00DE580B"/>
    <w:rsid w:val="00DE5873"/>
    <w:rsid w:val="00DE593F"/>
    <w:rsid w:val="00DE59BF"/>
    <w:rsid w:val="00DE5B1B"/>
    <w:rsid w:val="00DE5C66"/>
    <w:rsid w:val="00DE5C93"/>
    <w:rsid w:val="00DE5D66"/>
    <w:rsid w:val="00DE5D69"/>
    <w:rsid w:val="00DE5E63"/>
    <w:rsid w:val="00DE5ED3"/>
    <w:rsid w:val="00DE616B"/>
    <w:rsid w:val="00DE61C6"/>
    <w:rsid w:val="00DE6409"/>
    <w:rsid w:val="00DE6520"/>
    <w:rsid w:val="00DE6549"/>
    <w:rsid w:val="00DE6806"/>
    <w:rsid w:val="00DE68F7"/>
    <w:rsid w:val="00DE698A"/>
    <w:rsid w:val="00DE6BC9"/>
    <w:rsid w:val="00DE6BCA"/>
    <w:rsid w:val="00DE6C56"/>
    <w:rsid w:val="00DE6CAA"/>
    <w:rsid w:val="00DE6E80"/>
    <w:rsid w:val="00DE6E9B"/>
    <w:rsid w:val="00DE6F77"/>
    <w:rsid w:val="00DE6FE6"/>
    <w:rsid w:val="00DE7060"/>
    <w:rsid w:val="00DE73D7"/>
    <w:rsid w:val="00DE765E"/>
    <w:rsid w:val="00DE76EB"/>
    <w:rsid w:val="00DE7A13"/>
    <w:rsid w:val="00DE7B29"/>
    <w:rsid w:val="00DE7B34"/>
    <w:rsid w:val="00DE7C3D"/>
    <w:rsid w:val="00DE7F1E"/>
    <w:rsid w:val="00DE7F40"/>
    <w:rsid w:val="00DF001D"/>
    <w:rsid w:val="00DF0032"/>
    <w:rsid w:val="00DF01FB"/>
    <w:rsid w:val="00DF028C"/>
    <w:rsid w:val="00DF0344"/>
    <w:rsid w:val="00DF0571"/>
    <w:rsid w:val="00DF0617"/>
    <w:rsid w:val="00DF06AD"/>
    <w:rsid w:val="00DF0831"/>
    <w:rsid w:val="00DF0B64"/>
    <w:rsid w:val="00DF0C35"/>
    <w:rsid w:val="00DF0C63"/>
    <w:rsid w:val="00DF0E65"/>
    <w:rsid w:val="00DF1057"/>
    <w:rsid w:val="00DF1184"/>
    <w:rsid w:val="00DF1310"/>
    <w:rsid w:val="00DF13CA"/>
    <w:rsid w:val="00DF14F8"/>
    <w:rsid w:val="00DF15A6"/>
    <w:rsid w:val="00DF162A"/>
    <w:rsid w:val="00DF165A"/>
    <w:rsid w:val="00DF17A8"/>
    <w:rsid w:val="00DF17D6"/>
    <w:rsid w:val="00DF1B0F"/>
    <w:rsid w:val="00DF1B2D"/>
    <w:rsid w:val="00DF1B55"/>
    <w:rsid w:val="00DF1CC5"/>
    <w:rsid w:val="00DF1E8E"/>
    <w:rsid w:val="00DF1F76"/>
    <w:rsid w:val="00DF20CE"/>
    <w:rsid w:val="00DF20F7"/>
    <w:rsid w:val="00DF22BD"/>
    <w:rsid w:val="00DF2363"/>
    <w:rsid w:val="00DF237E"/>
    <w:rsid w:val="00DF24A9"/>
    <w:rsid w:val="00DF24E0"/>
    <w:rsid w:val="00DF270C"/>
    <w:rsid w:val="00DF27A3"/>
    <w:rsid w:val="00DF282E"/>
    <w:rsid w:val="00DF2957"/>
    <w:rsid w:val="00DF2AE4"/>
    <w:rsid w:val="00DF2CE7"/>
    <w:rsid w:val="00DF2D0B"/>
    <w:rsid w:val="00DF2D10"/>
    <w:rsid w:val="00DF2D6B"/>
    <w:rsid w:val="00DF2DB9"/>
    <w:rsid w:val="00DF3066"/>
    <w:rsid w:val="00DF30FA"/>
    <w:rsid w:val="00DF3110"/>
    <w:rsid w:val="00DF3160"/>
    <w:rsid w:val="00DF31AB"/>
    <w:rsid w:val="00DF3370"/>
    <w:rsid w:val="00DF3393"/>
    <w:rsid w:val="00DF33F5"/>
    <w:rsid w:val="00DF3440"/>
    <w:rsid w:val="00DF3474"/>
    <w:rsid w:val="00DF3504"/>
    <w:rsid w:val="00DF3638"/>
    <w:rsid w:val="00DF37E6"/>
    <w:rsid w:val="00DF3894"/>
    <w:rsid w:val="00DF3B1D"/>
    <w:rsid w:val="00DF3B22"/>
    <w:rsid w:val="00DF3BC4"/>
    <w:rsid w:val="00DF3D86"/>
    <w:rsid w:val="00DF3DFA"/>
    <w:rsid w:val="00DF3EDE"/>
    <w:rsid w:val="00DF3FB3"/>
    <w:rsid w:val="00DF4193"/>
    <w:rsid w:val="00DF41BA"/>
    <w:rsid w:val="00DF420F"/>
    <w:rsid w:val="00DF4294"/>
    <w:rsid w:val="00DF442F"/>
    <w:rsid w:val="00DF4521"/>
    <w:rsid w:val="00DF4554"/>
    <w:rsid w:val="00DF45EE"/>
    <w:rsid w:val="00DF4810"/>
    <w:rsid w:val="00DF4852"/>
    <w:rsid w:val="00DF48E3"/>
    <w:rsid w:val="00DF4ACE"/>
    <w:rsid w:val="00DF4C28"/>
    <w:rsid w:val="00DF4D49"/>
    <w:rsid w:val="00DF4F88"/>
    <w:rsid w:val="00DF4FE4"/>
    <w:rsid w:val="00DF4FE7"/>
    <w:rsid w:val="00DF5076"/>
    <w:rsid w:val="00DF512A"/>
    <w:rsid w:val="00DF5136"/>
    <w:rsid w:val="00DF517B"/>
    <w:rsid w:val="00DF52DD"/>
    <w:rsid w:val="00DF54E9"/>
    <w:rsid w:val="00DF55FB"/>
    <w:rsid w:val="00DF5656"/>
    <w:rsid w:val="00DF584F"/>
    <w:rsid w:val="00DF5854"/>
    <w:rsid w:val="00DF594B"/>
    <w:rsid w:val="00DF59D0"/>
    <w:rsid w:val="00DF5B1D"/>
    <w:rsid w:val="00DF5B8C"/>
    <w:rsid w:val="00DF5BDD"/>
    <w:rsid w:val="00DF5DF9"/>
    <w:rsid w:val="00DF5E92"/>
    <w:rsid w:val="00DF5E9A"/>
    <w:rsid w:val="00DF5FDE"/>
    <w:rsid w:val="00DF6185"/>
    <w:rsid w:val="00DF6193"/>
    <w:rsid w:val="00DF63F3"/>
    <w:rsid w:val="00DF65A5"/>
    <w:rsid w:val="00DF65F6"/>
    <w:rsid w:val="00DF668C"/>
    <w:rsid w:val="00DF6692"/>
    <w:rsid w:val="00DF66CD"/>
    <w:rsid w:val="00DF689A"/>
    <w:rsid w:val="00DF6A81"/>
    <w:rsid w:val="00DF6AA7"/>
    <w:rsid w:val="00DF6AB1"/>
    <w:rsid w:val="00DF6AC6"/>
    <w:rsid w:val="00DF6ACA"/>
    <w:rsid w:val="00DF6AFC"/>
    <w:rsid w:val="00DF6AFD"/>
    <w:rsid w:val="00DF6BE8"/>
    <w:rsid w:val="00DF6BFE"/>
    <w:rsid w:val="00DF6C39"/>
    <w:rsid w:val="00DF6CAB"/>
    <w:rsid w:val="00DF6CDD"/>
    <w:rsid w:val="00DF6CFC"/>
    <w:rsid w:val="00DF6D2D"/>
    <w:rsid w:val="00DF6DC8"/>
    <w:rsid w:val="00DF6E10"/>
    <w:rsid w:val="00DF6F46"/>
    <w:rsid w:val="00DF6FF5"/>
    <w:rsid w:val="00DF7134"/>
    <w:rsid w:val="00DF7175"/>
    <w:rsid w:val="00DF71D6"/>
    <w:rsid w:val="00DF7225"/>
    <w:rsid w:val="00DF7263"/>
    <w:rsid w:val="00DF7281"/>
    <w:rsid w:val="00DF72F2"/>
    <w:rsid w:val="00DF7331"/>
    <w:rsid w:val="00DF73A4"/>
    <w:rsid w:val="00DF73F0"/>
    <w:rsid w:val="00DF75FC"/>
    <w:rsid w:val="00DF76FE"/>
    <w:rsid w:val="00DF77B1"/>
    <w:rsid w:val="00DF785B"/>
    <w:rsid w:val="00DF791F"/>
    <w:rsid w:val="00DF7940"/>
    <w:rsid w:val="00DF79DD"/>
    <w:rsid w:val="00DF7A35"/>
    <w:rsid w:val="00DF7B89"/>
    <w:rsid w:val="00DF7C75"/>
    <w:rsid w:val="00DF7CD5"/>
    <w:rsid w:val="00DF7D89"/>
    <w:rsid w:val="00DF7DA0"/>
    <w:rsid w:val="00DF7DC5"/>
    <w:rsid w:val="00DF7E1F"/>
    <w:rsid w:val="00DF7E3E"/>
    <w:rsid w:val="00DF7EA6"/>
    <w:rsid w:val="00DF7FF3"/>
    <w:rsid w:val="00E00093"/>
    <w:rsid w:val="00E001FF"/>
    <w:rsid w:val="00E00216"/>
    <w:rsid w:val="00E0039C"/>
    <w:rsid w:val="00E00775"/>
    <w:rsid w:val="00E00AF1"/>
    <w:rsid w:val="00E00BA7"/>
    <w:rsid w:val="00E00C3A"/>
    <w:rsid w:val="00E00C66"/>
    <w:rsid w:val="00E00D29"/>
    <w:rsid w:val="00E00E60"/>
    <w:rsid w:val="00E00E81"/>
    <w:rsid w:val="00E00EBE"/>
    <w:rsid w:val="00E00F4C"/>
    <w:rsid w:val="00E011C1"/>
    <w:rsid w:val="00E01222"/>
    <w:rsid w:val="00E0127F"/>
    <w:rsid w:val="00E013BE"/>
    <w:rsid w:val="00E0153F"/>
    <w:rsid w:val="00E0164C"/>
    <w:rsid w:val="00E017E8"/>
    <w:rsid w:val="00E0180F"/>
    <w:rsid w:val="00E01A1C"/>
    <w:rsid w:val="00E01A93"/>
    <w:rsid w:val="00E01BA3"/>
    <w:rsid w:val="00E01BC7"/>
    <w:rsid w:val="00E01C5D"/>
    <w:rsid w:val="00E01E66"/>
    <w:rsid w:val="00E01F7D"/>
    <w:rsid w:val="00E02077"/>
    <w:rsid w:val="00E02088"/>
    <w:rsid w:val="00E020EE"/>
    <w:rsid w:val="00E0211B"/>
    <w:rsid w:val="00E0218D"/>
    <w:rsid w:val="00E021AD"/>
    <w:rsid w:val="00E022DE"/>
    <w:rsid w:val="00E02480"/>
    <w:rsid w:val="00E02530"/>
    <w:rsid w:val="00E02658"/>
    <w:rsid w:val="00E02665"/>
    <w:rsid w:val="00E027D4"/>
    <w:rsid w:val="00E029D9"/>
    <w:rsid w:val="00E02B94"/>
    <w:rsid w:val="00E02BEE"/>
    <w:rsid w:val="00E02C06"/>
    <w:rsid w:val="00E02CB2"/>
    <w:rsid w:val="00E02D76"/>
    <w:rsid w:val="00E02E16"/>
    <w:rsid w:val="00E0300D"/>
    <w:rsid w:val="00E030B7"/>
    <w:rsid w:val="00E03167"/>
    <w:rsid w:val="00E0320E"/>
    <w:rsid w:val="00E033F9"/>
    <w:rsid w:val="00E0341B"/>
    <w:rsid w:val="00E03488"/>
    <w:rsid w:val="00E034D7"/>
    <w:rsid w:val="00E03545"/>
    <w:rsid w:val="00E03617"/>
    <w:rsid w:val="00E036BE"/>
    <w:rsid w:val="00E03968"/>
    <w:rsid w:val="00E03D7C"/>
    <w:rsid w:val="00E03D9E"/>
    <w:rsid w:val="00E03E60"/>
    <w:rsid w:val="00E03EBC"/>
    <w:rsid w:val="00E03ECC"/>
    <w:rsid w:val="00E03FB5"/>
    <w:rsid w:val="00E03FF3"/>
    <w:rsid w:val="00E0404C"/>
    <w:rsid w:val="00E04294"/>
    <w:rsid w:val="00E042AC"/>
    <w:rsid w:val="00E04377"/>
    <w:rsid w:val="00E04442"/>
    <w:rsid w:val="00E044BD"/>
    <w:rsid w:val="00E044BF"/>
    <w:rsid w:val="00E044C2"/>
    <w:rsid w:val="00E04556"/>
    <w:rsid w:val="00E0459E"/>
    <w:rsid w:val="00E045F2"/>
    <w:rsid w:val="00E046AE"/>
    <w:rsid w:val="00E046B6"/>
    <w:rsid w:val="00E046F2"/>
    <w:rsid w:val="00E047DA"/>
    <w:rsid w:val="00E047FA"/>
    <w:rsid w:val="00E0487A"/>
    <w:rsid w:val="00E04A83"/>
    <w:rsid w:val="00E04B92"/>
    <w:rsid w:val="00E04BF4"/>
    <w:rsid w:val="00E04CC8"/>
    <w:rsid w:val="00E04D5C"/>
    <w:rsid w:val="00E04D6C"/>
    <w:rsid w:val="00E04DC7"/>
    <w:rsid w:val="00E04F2B"/>
    <w:rsid w:val="00E05227"/>
    <w:rsid w:val="00E05252"/>
    <w:rsid w:val="00E056C3"/>
    <w:rsid w:val="00E0577A"/>
    <w:rsid w:val="00E0592A"/>
    <w:rsid w:val="00E05CA0"/>
    <w:rsid w:val="00E05CD3"/>
    <w:rsid w:val="00E05D67"/>
    <w:rsid w:val="00E05F07"/>
    <w:rsid w:val="00E05FB7"/>
    <w:rsid w:val="00E05FC3"/>
    <w:rsid w:val="00E05FC9"/>
    <w:rsid w:val="00E05FD2"/>
    <w:rsid w:val="00E06032"/>
    <w:rsid w:val="00E06070"/>
    <w:rsid w:val="00E06293"/>
    <w:rsid w:val="00E062B9"/>
    <w:rsid w:val="00E064C5"/>
    <w:rsid w:val="00E064D0"/>
    <w:rsid w:val="00E06594"/>
    <w:rsid w:val="00E065A9"/>
    <w:rsid w:val="00E0694B"/>
    <w:rsid w:val="00E06982"/>
    <w:rsid w:val="00E069A1"/>
    <w:rsid w:val="00E06B7E"/>
    <w:rsid w:val="00E06B98"/>
    <w:rsid w:val="00E06C23"/>
    <w:rsid w:val="00E06C73"/>
    <w:rsid w:val="00E06D07"/>
    <w:rsid w:val="00E07134"/>
    <w:rsid w:val="00E07198"/>
    <w:rsid w:val="00E0720C"/>
    <w:rsid w:val="00E07564"/>
    <w:rsid w:val="00E07727"/>
    <w:rsid w:val="00E07779"/>
    <w:rsid w:val="00E077CD"/>
    <w:rsid w:val="00E077E7"/>
    <w:rsid w:val="00E07890"/>
    <w:rsid w:val="00E078AA"/>
    <w:rsid w:val="00E07995"/>
    <w:rsid w:val="00E07AD7"/>
    <w:rsid w:val="00E07B42"/>
    <w:rsid w:val="00E07F0D"/>
    <w:rsid w:val="00E100F1"/>
    <w:rsid w:val="00E10128"/>
    <w:rsid w:val="00E10172"/>
    <w:rsid w:val="00E101C2"/>
    <w:rsid w:val="00E103F3"/>
    <w:rsid w:val="00E1054B"/>
    <w:rsid w:val="00E1057F"/>
    <w:rsid w:val="00E1061D"/>
    <w:rsid w:val="00E1061F"/>
    <w:rsid w:val="00E1065A"/>
    <w:rsid w:val="00E10856"/>
    <w:rsid w:val="00E109A6"/>
    <w:rsid w:val="00E10C8A"/>
    <w:rsid w:val="00E11071"/>
    <w:rsid w:val="00E110A8"/>
    <w:rsid w:val="00E110C0"/>
    <w:rsid w:val="00E113B4"/>
    <w:rsid w:val="00E113E5"/>
    <w:rsid w:val="00E11625"/>
    <w:rsid w:val="00E11719"/>
    <w:rsid w:val="00E11746"/>
    <w:rsid w:val="00E11AB8"/>
    <w:rsid w:val="00E11B21"/>
    <w:rsid w:val="00E11C1F"/>
    <w:rsid w:val="00E11DD8"/>
    <w:rsid w:val="00E11FDE"/>
    <w:rsid w:val="00E11FE1"/>
    <w:rsid w:val="00E121F4"/>
    <w:rsid w:val="00E12273"/>
    <w:rsid w:val="00E12400"/>
    <w:rsid w:val="00E1241A"/>
    <w:rsid w:val="00E12574"/>
    <w:rsid w:val="00E12614"/>
    <w:rsid w:val="00E12A7C"/>
    <w:rsid w:val="00E12B4B"/>
    <w:rsid w:val="00E12B90"/>
    <w:rsid w:val="00E12D45"/>
    <w:rsid w:val="00E12D6D"/>
    <w:rsid w:val="00E12DB8"/>
    <w:rsid w:val="00E12DD0"/>
    <w:rsid w:val="00E12E41"/>
    <w:rsid w:val="00E12F4D"/>
    <w:rsid w:val="00E131F7"/>
    <w:rsid w:val="00E132AC"/>
    <w:rsid w:val="00E132CB"/>
    <w:rsid w:val="00E133C4"/>
    <w:rsid w:val="00E13406"/>
    <w:rsid w:val="00E13435"/>
    <w:rsid w:val="00E1345A"/>
    <w:rsid w:val="00E134FB"/>
    <w:rsid w:val="00E13504"/>
    <w:rsid w:val="00E13539"/>
    <w:rsid w:val="00E13699"/>
    <w:rsid w:val="00E13740"/>
    <w:rsid w:val="00E137A9"/>
    <w:rsid w:val="00E137B7"/>
    <w:rsid w:val="00E139C2"/>
    <w:rsid w:val="00E13A4A"/>
    <w:rsid w:val="00E13A62"/>
    <w:rsid w:val="00E13C61"/>
    <w:rsid w:val="00E13F5E"/>
    <w:rsid w:val="00E13FA5"/>
    <w:rsid w:val="00E140CA"/>
    <w:rsid w:val="00E14125"/>
    <w:rsid w:val="00E14221"/>
    <w:rsid w:val="00E14266"/>
    <w:rsid w:val="00E1443C"/>
    <w:rsid w:val="00E145D3"/>
    <w:rsid w:val="00E146C5"/>
    <w:rsid w:val="00E1470B"/>
    <w:rsid w:val="00E1494F"/>
    <w:rsid w:val="00E1496C"/>
    <w:rsid w:val="00E149A6"/>
    <w:rsid w:val="00E149B8"/>
    <w:rsid w:val="00E149E6"/>
    <w:rsid w:val="00E14B2E"/>
    <w:rsid w:val="00E14B30"/>
    <w:rsid w:val="00E14B35"/>
    <w:rsid w:val="00E14D8C"/>
    <w:rsid w:val="00E14E78"/>
    <w:rsid w:val="00E14F29"/>
    <w:rsid w:val="00E14FB6"/>
    <w:rsid w:val="00E15016"/>
    <w:rsid w:val="00E1503F"/>
    <w:rsid w:val="00E150F3"/>
    <w:rsid w:val="00E15180"/>
    <w:rsid w:val="00E153CC"/>
    <w:rsid w:val="00E153E2"/>
    <w:rsid w:val="00E15412"/>
    <w:rsid w:val="00E15481"/>
    <w:rsid w:val="00E15562"/>
    <w:rsid w:val="00E1570B"/>
    <w:rsid w:val="00E15738"/>
    <w:rsid w:val="00E1574A"/>
    <w:rsid w:val="00E1577B"/>
    <w:rsid w:val="00E158BB"/>
    <w:rsid w:val="00E1599D"/>
    <w:rsid w:val="00E15CE5"/>
    <w:rsid w:val="00E15CF6"/>
    <w:rsid w:val="00E15DD9"/>
    <w:rsid w:val="00E15FD2"/>
    <w:rsid w:val="00E1614C"/>
    <w:rsid w:val="00E161B8"/>
    <w:rsid w:val="00E161FC"/>
    <w:rsid w:val="00E16248"/>
    <w:rsid w:val="00E1626A"/>
    <w:rsid w:val="00E162EC"/>
    <w:rsid w:val="00E1634A"/>
    <w:rsid w:val="00E1659C"/>
    <w:rsid w:val="00E166A8"/>
    <w:rsid w:val="00E166C4"/>
    <w:rsid w:val="00E166E1"/>
    <w:rsid w:val="00E16704"/>
    <w:rsid w:val="00E1678F"/>
    <w:rsid w:val="00E167EB"/>
    <w:rsid w:val="00E167F7"/>
    <w:rsid w:val="00E168DE"/>
    <w:rsid w:val="00E169DC"/>
    <w:rsid w:val="00E16CA5"/>
    <w:rsid w:val="00E1705E"/>
    <w:rsid w:val="00E17144"/>
    <w:rsid w:val="00E17380"/>
    <w:rsid w:val="00E173C6"/>
    <w:rsid w:val="00E17405"/>
    <w:rsid w:val="00E17643"/>
    <w:rsid w:val="00E176D4"/>
    <w:rsid w:val="00E17762"/>
    <w:rsid w:val="00E17AC6"/>
    <w:rsid w:val="00E17D40"/>
    <w:rsid w:val="00E17D78"/>
    <w:rsid w:val="00E17DC3"/>
    <w:rsid w:val="00E17E7E"/>
    <w:rsid w:val="00E17FD0"/>
    <w:rsid w:val="00E20004"/>
    <w:rsid w:val="00E20066"/>
    <w:rsid w:val="00E200CA"/>
    <w:rsid w:val="00E2026C"/>
    <w:rsid w:val="00E20364"/>
    <w:rsid w:val="00E203E0"/>
    <w:rsid w:val="00E203F7"/>
    <w:rsid w:val="00E205EB"/>
    <w:rsid w:val="00E205F3"/>
    <w:rsid w:val="00E206D4"/>
    <w:rsid w:val="00E20972"/>
    <w:rsid w:val="00E2098F"/>
    <w:rsid w:val="00E209F3"/>
    <w:rsid w:val="00E20AB5"/>
    <w:rsid w:val="00E20AC5"/>
    <w:rsid w:val="00E20CC6"/>
    <w:rsid w:val="00E20CFC"/>
    <w:rsid w:val="00E20EB6"/>
    <w:rsid w:val="00E20EE3"/>
    <w:rsid w:val="00E20EED"/>
    <w:rsid w:val="00E20F9E"/>
    <w:rsid w:val="00E20FB1"/>
    <w:rsid w:val="00E210BD"/>
    <w:rsid w:val="00E21162"/>
    <w:rsid w:val="00E2116E"/>
    <w:rsid w:val="00E213F4"/>
    <w:rsid w:val="00E2144B"/>
    <w:rsid w:val="00E2155F"/>
    <w:rsid w:val="00E2159B"/>
    <w:rsid w:val="00E215B3"/>
    <w:rsid w:val="00E218D9"/>
    <w:rsid w:val="00E2197A"/>
    <w:rsid w:val="00E21B19"/>
    <w:rsid w:val="00E21BA6"/>
    <w:rsid w:val="00E21BA8"/>
    <w:rsid w:val="00E21BB4"/>
    <w:rsid w:val="00E21C8C"/>
    <w:rsid w:val="00E21E71"/>
    <w:rsid w:val="00E21EA6"/>
    <w:rsid w:val="00E21ED4"/>
    <w:rsid w:val="00E2200E"/>
    <w:rsid w:val="00E22072"/>
    <w:rsid w:val="00E221BA"/>
    <w:rsid w:val="00E221DA"/>
    <w:rsid w:val="00E222FB"/>
    <w:rsid w:val="00E22660"/>
    <w:rsid w:val="00E2269E"/>
    <w:rsid w:val="00E226A8"/>
    <w:rsid w:val="00E22781"/>
    <w:rsid w:val="00E2279A"/>
    <w:rsid w:val="00E227DA"/>
    <w:rsid w:val="00E22948"/>
    <w:rsid w:val="00E22A4B"/>
    <w:rsid w:val="00E22ADF"/>
    <w:rsid w:val="00E22B13"/>
    <w:rsid w:val="00E22CBF"/>
    <w:rsid w:val="00E22DF8"/>
    <w:rsid w:val="00E22E46"/>
    <w:rsid w:val="00E22EE8"/>
    <w:rsid w:val="00E22F34"/>
    <w:rsid w:val="00E22F68"/>
    <w:rsid w:val="00E230DA"/>
    <w:rsid w:val="00E2313F"/>
    <w:rsid w:val="00E232D2"/>
    <w:rsid w:val="00E232F3"/>
    <w:rsid w:val="00E23303"/>
    <w:rsid w:val="00E234CC"/>
    <w:rsid w:val="00E235C3"/>
    <w:rsid w:val="00E23609"/>
    <w:rsid w:val="00E23614"/>
    <w:rsid w:val="00E23633"/>
    <w:rsid w:val="00E237CE"/>
    <w:rsid w:val="00E23894"/>
    <w:rsid w:val="00E238AA"/>
    <w:rsid w:val="00E23A0F"/>
    <w:rsid w:val="00E23A65"/>
    <w:rsid w:val="00E23AE1"/>
    <w:rsid w:val="00E23BA2"/>
    <w:rsid w:val="00E23C26"/>
    <w:rsid w:val="00E24031"/>
    <w:rsid w:val="00E2406C"/>
    <w:rsid w:val="00E240AB"/>
    <w:rsid w:val="00E24160"/>
    <w:rsid w:val="00E24174"/>
    <w:rsid w:val="00E241A4"/>
    <w:rsid w:val="00E241BA"/>
    <w:rsid w:val="00E2421F"/>
    <w:rsid w:val="00E242FC"/>
    <w:rsid w:val="00E2457A"/>
    <w:rsid w:val="00E2469B"/>
    <w:rsid w:val="00E2471D"/>
    <w:rsid w:val="00E24788"/>
    <w:rsid w:val="00E2497B"/>
    <w:rsid w:val="00E24A25"/>
    <w:rsid w:val="00E24A5B"/>
    <w:rsid w:val="00E24AB0"/>
    <w:rsid w:val="00E24AC0"/>
    <w:rsid w:val="00E24AF0"/>
    <w:rsid w:val="00E24B5D"/>
    <w:rsid w:val="00E24C28"/>
    <w:rsid w:val="00E24C30"/>
    <w:rsid w:val="00E24CED"/>
    <w:rsid w:val="00E24E7E"/>
    <w:rsid w:val="00E24F8B"/>
    <w:rsid w:val="00E25027"/>
    <w:rsid w:val="00E25188"/>
    <w:rsid w:val="00E252DE"/>
    <w:rsid w:val="00E25344"/>
    <w:rsid w:val="00E25587"/>
    <w:rsid w:val="00E25723"/>
    <w:rsid w:val="00E258EE"/>
    <w:rsid w:val="00E25933"/>
    <w:rsid w:val="00E259AC"/>
    <w:rsid w:val="00E25BFC"/>
    <w:rsid w:val="00E25BFD"/>
    <w:rsid w:val="00E25C16"/>
    <w:rsid w:val="00E25DD2"/>
    <w:rsid w:val="00E25EE0"/>
    <w:rsid w:val="00E25EF5"/>
    <w:rsid w:val="00E25F1F"/>
    <w:rsid w:val="00E26109"/>
    <w:rsid w:val="00E26243"/>
    <w:rsid w:val="00E26579"/>
    <w:rsid w:val="00E265C0"/>
    <w:rsid w:val="00E2676E"/>
    <w:rsid w:val="00E2679E"/>
    <w:rsid w:val="00E268CD"/>
    <w:rsid w:val="00E26A12"/>
    <w:rsid w:val="00E26A6E"/>
    <w:rsid w:val="00E26A9E"/>
    <w:rsid w:val="00E26AFB"/>
    <w:rsid w:val="00E26BFE"/>
    <w:rsid w:val="00E26C1D"/>
    <w:rsid w:val="00E26C52"/>
    <w:rsid w:val="00E26D57"/>
    <w:rsid w:val="00E26E17"/>
    <w:rsid w:val="00E26E90"/>
    <w:rsid w:val="00E26EF2"/>
    <w:rsid w:val="00E26FD2"/>
    <w:rsid w:val="00E27212"/>
    <w:rsid w:val="00E2727A"/>
    <w:rsid w:val="00E272CD"/>
    <w:rsid w:val="00E272FB"/>
    <w:rsid w:val="00E27320"/>
    <w:rsid w:val="00E274C6"/>
    <w:rsid w:val="00E2753C"/>
    <w:rsid w:val="00E275A6"/>
    <w:rsid w:val="00E275AF"/>
    <w:rsid w:val="00E275EA"/>
    <w:rsid w:val="00E27648"/>
    <w:rsid w:val="00E27720"/>
    <w:rsid w:val="00E2778D"/>
    <w:rsid w:val="00E278F7"/>
    <w:rsid w:val="00E27A0B"/>
    <w:rsid w:val="00E27A68"/>
    <w:rsid w:val="00E27B53"/>
    <w:rsid w:val="00E27C6F"/>
    <w:rsid w:val="00E27C70"/>
    <w:rsid w:val="00E27D22"/>
    <w:rsid w:val="00E27D2C"/>
    <w:rsid w:val="00E27EF4"/>
    <w:rsid w:val="00E27F11"/>
    <w:rsid w:val="00E27F9D"/>
    <w:rsid w:val="00E3005F"/>
    <w:rsid w:val="00E30095"/>
    <w:rsid w:val="00E30185"/>
    <w:rsid w:val="00E303DC"/>
    <w:rsid w:val="00E30451"/>
    <w:rsid w:val="00E304B9"/>
    <w:rsid w:val="00E3057A"/>
    <w:rsid w:val="00E3060D"/>
    <w:rsid w:val="00E30634"/>
    <w:rsid w:val="00E30943"/>
    <w:rsid w:val="00E30982"/>
    <w:rsid w:val="00E30A45"/>
    <w:rsid w:val="00E30A7B"/>
    <w:rsid w:val="00E30AB5"/>
    <w:rsid w:val="00E30DD7"/>
    <w:rsid w:val="00E30EA4"/>
    <w:rsid w:val="00E30EB0"/>
    <w:rsid w:val="00E31198"/>
    <w:rsid w:val="00E311E4"/>
    <w:rsid w:val="00E31346"/>
    <w:rsid w:val="00E3134B"/>
    <w:rsid w:val="00E31419"/>
    <w:rsid w:val="00E3174F"/>
    <w:rsid w:val="00E31984"/>
    <w:rsid w:val="00E319DE"/>
    <w:rsid w:val="00E31A05"/>
    <w:rsid w:val="00E31BC1"/>
    <w:rsid w:val="00E31C59"/>
    <w:rsid w:val="00E31E9A"/>
    <w:rsid w:val="00E31ECE"/>
    <w:rsid w:val="00E31F24"/>
    <w:rsid w:val="00E31FD7"/>
    <w:rsid w:val="00E32053"/>
    <w:rsid w:val="00E3209D"/>
    <w:rsid w:val="00E3214B"/>
    <w:rsid w:val="00E3223C"/>
    <w:rsid w:val="00E32358"/>
    <w:rsid w:val="00E32559"/>
    <w:rsid w:val="00E325D3"/>
    <w:rsid w:val="00E3266F"/>
    <w:rsid w:val="00E3271C"/>
    <w:rsid w:val="00E32735"/>
    <w:rsid w:val="00E3274A"/>
    <w:rsid w:val="00E32912"/>
    <w:rsid w:val="00E32A35"/>
    <w:rsid w:val="00E32AFC"/>
    <w:rsid w:val="00E32BE0"/>
    <w:rsid w:val="00E32C1A"/>
    <w:rsid w:val="00E32CBC"/>
    <w:rsid w:val="00E32D7A"/>
    <w:rsid w:val="00E32DBB"/>
    <w:rsid w:val="00E32E2B"/>
    <w:rsid w:val="00E32E6A"/>
    <w:rsid w:val="00E32F86"/>
    <w:rsid w:val="00E33050"/>
    <w:rsid w:val="00E331A8"/>
    <w:rsid w:val="00E33237"/>
    <w:rsid w:val="00E33254"/>
    <w:rsid w:val="00E3336F"/>
    <w:rsid w:val="00E3357F"/>
    <w:rsid w:val="00E33894"/>
    <w:rsid w:val="00E338DF"/>
    <w:rsid w:val="00E3391B"/>
    <w:rsid w:val="00E33928"/>
    <w:rsid w:val="00E3392F"/>
    <w:rsid w:val="00E33965"/>
    <w:rsid w:val="00E33B46"/>
    <w:rsid w:val="00E33BFF"/>
    <w:rsid w:val="00E33D02"/>
    <w:rsid w:val="00E33EB6"/>
    <w:rsid w:val="00E34036"/>
    <w:rsid w:val="00E34171"/>
    <w:rsid w:val="00E3429D"/>
    <w:rsid w:val="00E3438D"/>
    <w:rsid w:val="00E343CE"/>
    <w:rsid w:val="00E344D1"/>
    <w:rsid w:val="00E345D3"/>
    <w:rsid w:val="00E34650"/>
    <w:rsid w:val="00E3493B"/>
    <w:rsid w:val="00E34AAF"/>
    <w:rsid w:val="00E34B64"/>
    <w:rsid w:val="00E34B8D"/>
    <w:rsid w:val="00E34C2E"/>
    <w:rsid w:val="00E34C7D"/>
    <w:rsid w:val="00E34C99"/>
    <w:rsid w:val="00E3507C"/>
    <w:rsid w:val="00E350FA"/>
    <w:rsid w:val="00E35185"/>
    <w:rsid w:val="00E3526A"/>
    <w:rsid w:val="00E35272"/>
    <w:rsid w:val="00E353E8"/>
    <w:rsid w:val="00E3549A"/>
    <w:rsid w:val="00E354AC"/>
    <w:rsid w:val="00E35697"/>
    <w:rsid w:val="00E356A9"/>
    <w:rsid w:val="00E35767"/>
    <w:rsid w:val="00E357C5"/>
    <w:rsid w:val="00E3580E"/>
    <w:rsid w:val="00E358C0"/>
    <w:rsid w:val="00E35983"/>
    <w:rsid w:val="00E35ACA"/>
    <w:rsid w:val="00E35C2B"/>
    <w:rsid w:val="00E35D1C"/>
    <w:rsid w:val="00E35D76"/>
    <w:rsid w:val="00E35DB8"/>
    <w:rsid w:val="00E35E43"/>
    <w:rsid w:val="00E35EEE"/>
    <w:rsid w:val="00E35EF4"/>
    <w:rsid w:val="00E360B7"/>
    <w:rsid w:val="00E3625A"/>
    <w:rsid w:val="00E36281"/>
    <w:rsid w:val="00E36360"/>
    <w:rsid w:val="00E364C6"/>
    <w:rsid w:val="00E364D2"/>
    <w:rsid w:val="00E367CD"/>
    <w:rsid w:val="00E367D6"/>
    <w:rsid w:val="00E369DA"/>
    <w:rsid w:val="00E36A17"/>
    <w:rsid w:val="00E36A9B"/>
    <w:rsid w:val="00E36CE2"/>
    <w:rsid w:val="00E36D90"/>
    <w:rsid w:val="00E37036"/>
    <w:rsid w:val="00E3703F"/>
    <w:rsid w:val="00E37391"/>
    <w:rsid w:val="00E374DE"/>
    <w:rsid w:val="00E374EF"/>
    <w:rsid w:val="00E375DB"/>
    <w:rsid w:val="00E3778F"/>
    <w:rsid w:val="00E377C2"/>
    <w:rsid w:val="00E378A3"/>
    <w:rsid w:val="00E37A62"/>
    <w:rsid w:val="00E37B01"/>
    <w:rsid w:val="00E37C24"/>
    <w:rsid w:val="00E37D45"/>
    <w:rsid w:val="00E37F69"/>
    <w:rsid w:val="00E37FAF"/>
    <w:rsid w:val="00E40021"/>
    <w:rsid w:val="00E400AF"/>
    <w:rsid w:val="00E4024F"/>
    <w:rsid w:val="00E40264"/>
    <w:rsid w:val="00E40438"/>
    <w:rsid w:val="00E404A9"/>
    <w:rsid w:val="00E40544"/>
    <w:rsid w:val="00E40867"/>
    <w:rsid w:val="00E40909"/>
    <w:rsid w:val="00E40945"/>
    <w:rsid w:val="00E40978"/>
    <w:rsid w:val="00E40C1E"/>
    <w:rsid w:val="00E40C9B"/>
    <w:rsid w:val="00E40CB1"/>
    <w:rsid w:val="00E40D9F"/>
    <w:rsid w:val="00E40EB7"/>
    <w:rsid w:val="00E40F53"/>
    <w:rsid w:val="00E41011"/>
    <w:rsid w:val="00E410EE"/>
    <w:rsid w:val="00E41110"/>
    <w:rsid w:val="00E4126B"/>
    <w:rsid w:val="00E41280"/>
    <w:rsid w:val="00E412CB"/>
    <w:rsid w:val="00E412CC"/>
    <w:rsid w:val="00E4140E"/>
    <w:rsid w:val="00E414BF"/>
    <w:rsid w:val="00E415DA"/>
    <w:rsid w:val="00E41791"/>
    <w:rsid w:val="00E418B9"/>
    <w:rsid w:val="00E4190D"/>
    <w:rsid w:val="00E419BA"/>
    <w:rsid w:val="00E41ADC"/>
    <w:rsid w:val="00E41B60"/>
    <w:rsid w:val="00E41CCA"/>
    <w:rsid w:val="00E41CF7"/>
    <w:rsid w:val="00E41CFD"/>
    <w:rsid w:val="00E41D91"/>
    <w:rsid w:val="00E41F09"/>
    <w:rsid w:val="00E41F26"/>
    <w:rsid w:val="00E41F41"/>
    <w:rsid w:val="00E42064"/>
    <w:rsid w:val="00E421D6"/>
    <w:rsid w:val="00E42224"/>
    <w:rsid w:val="00E422AA"/>
    <w:rsid w:val="00E422E9"/>
    <w:rsid w:val="00E4234F"/>
    <w:rsid w:val="00E425B0"/>
    <w:rsid w:val="00E426E6"/>
    <w:rsid w:val="00E4284B"/>
    <w:rsid w:val="00E42A86"/>
    <w:rsid w:val="00E42B70"/>
    <w:rsid w:val="00E42CA8"/>
    <w:rsid w:val="00E42CAB"/>
    <w:rsid w:val="00E42D57"/>
    <w:rsid w:val="00E42DCB"/>
    <w:rsid w:val="00E42E99"/>
    <w:rsid w:val="00E42EEB"/>
    <w:rsid w:val="00E43177"/>
    <w:rsid w:val="00E4330A"/>
    <w:rsid w:val="00E4334E"/>
    <w:rsid w:val="00E43535"/>
    <w:rsid w:val="00E435A4"/>
    <w:rsid w:val="00E43654"/>
    <w:rsid w:val="00E43793"/>
    <w:rsid w:val="00E4391E"/>
    <w:rsid w:val="00E43996"/>
    <w:rsid w:val="00E43A6D"/>
    <w:rsid w:val="00E43B3D"/>
    <w:rsid w:val="00E43BBE"/>
    <w:rsid w:val="00E43C3A"/>
    <w:rsid w:val="00E43C56"/>
    <w:rsid w:val="00E43F63"/>
    <w:rsid w:val="00E4412F"/>
    <w:rsid w:val="00E44177"/>
    <w:rsid w:val="00E443A1"/>
    <w:rsid w:val="00E443E2"/>
    <w:rsid w:val="00E44421"/>
    <w:rsid w:val="00E44437"/>
    <w:rsid w:val="00E44545"/>
    <w:rsid w:val="00E44580"/>
    <w:rsid w:val="00E44784"/>
    <w:rsid w:val="00E44814"/>
    <w:rsid w:val="00E4481A"/>
    <w:rsid w:val="00E44853"/>
    <w:rsid w:val="00E4494A"/>
    <w:rsid w:val="00E44C9F"/>
    <w:rsid w:val="00E44EBB"/>
    <w:rsid w:val="00E44F11"/>
    <w:rsid w:val="00E4500F"/>
    <w:rsid w:val="00E4513C"/>
    <w:rsid w:val="00E45207"/>
    <w:rsid w:val="00E4542D"/>
    <w:rsid w:val="00E454AB"/>
    <w:rsid w:val="00E45587"/>
    <w:rsid w:val="00E45673"/>
    <w:rsid w:val="00E45674"/>
    <w:rsid w:val="00E456B4"/>
    <w:rsid w:val="00E45759"/>
    <w:rsid w:val="00E45985"/>
    <w:rsid w:val="00E45A2D"/>
    <w:rsid w:val="00E45CC3"/>
    <w:rsid w:val="00E45D30"/>
    <w:rsid w:val="00E45E02"/>
    <w:rsid w:val="00E4604A"/>
    <w:rsid w:val="00E46263"/>
    <w:rsid w:val="00E46289"/>
    <w:rsid w:val="00E46484"/>
    <w:rsid w:val="00E4665C"/>
    <w:rsid w:val="00E4672C"/>
    <w:rsid w:val="00E4673E"/>
    <w:rsid w:val="00E467A8"/>
    <w:rsid w:val="00E467F0"/>
    <w:rsid w:val="00E469B9"/>
    <w:rsid w:val="00E46C1D"/>
    <w:rsid w:val="00E46C40"/>
    <w:rsid w:val="00E46D80"/>
    <w:rsid w:val="00E46EB1"/>
    <w:rsid w:val="00E47036"/>
    <w:rsid w:val="00E4704F"/>
    <w:rsid w:val="00E47148"/>
    <w:rsid w:val="00E47163"/>
    <w:rsid w:val="00E472C6"/>
    <w:rsid w:val="00E47440"/>
    <w:rsid w:val="00E47493"/>
    <w:rsid w:val="00E475C3"/>
    <w:rsid w:val="00E476E6"/>
    <w:rsid w:val="00E477C3"/>
    <w:rsid w:val="00E478BF"/>
    <w:rsid w:val="00E4792A"/>
    <w:rsid w:val="00E47A1C"/>
    <w:rsid w:val="00E47D99"/>
    <w:rsid w:val="00E47F38"/>
    <w:rsid w:val="00E47F3D"/>
    <w:rsid w:val="00E47F4D"/>
    <w:rsid w:val="00E500DE"/>
    <w:rsid w:val="00E5016D"/>
    <w:rsid w:val="00E501D5"/>
    <w:rsid w:val="00E5027B"/>
    <w:rsid w:val="00E50291"/>
    <w:rsid w:val="00E502E4"/>
    <w:rsid w:val="00E50352"/>
    <w:rsid w:val="00E5036C"/>
    <w:rsid w:val="00E50456"/>
    <w:rsid w:val="00E504D2"/>
    <w:rsid w:val="00E50560"/>
    <w:rsid w:val="00E50569"/>
    <w:rsid w:val="00E506DF"/>
    <w:rsid w:val="00E506F9"/>
    <w:rsid w:val="00E50733"/>
    <w:rsid w:val="00E508EF"/>
    <w:rsid w:val="00E50B5B"/>
    <w:rsid w:val="00E50BAB"/>
    <w:rsid w:val="00E50C6D"/>
    <w:rsid w:val="00E50D8A"/>
    <w:rsid w:val="00E50DFA"/>
    <w:rsid w:val="00E50EB9"/>
    <w:rsid w:val="00E51159"/>
    <w:rsid w:val="00E511A7"/>
    <w:rsid w:val="00E512FD"/>
    <w:rsid w:val="00E5137C"/>
    <w:rsid w:val="00E5137D"/>
    <w:rsid w:val="00E51405"/>
    <w:rsid w:val="00E5148B"/>
    <w:rsid w:val="00E514DC"/>
    <w:rsid w:val="00E51525"/>
    <w:rsid w:val="00E5153A"/>
    <w:rsid w:val="00E5159F"/>
    <w:rsid w:val="00E515B6"/>
    <w:rsid w:val="00E51922"/>
    <w:rsid w:val="00E5199D"/>
    <w:rsid w:val="00E51B43"/>
    <w:rsid w:val="00E51B8A"/>
    <w:rsid w:val="00E51C0F"/>
    <w:rsid w:val="00E51C22"/>
    <w:rsid w:val="00E51CB0"/>
    <w:rsid w:val="00E51D76"/>
    <w:rsid w:val="00E51DE3"/>
    <w:rsid w:val="00E51EA8"/>
    <w:rsid w:val="00E51F6E"/>
    <w:rsid w:val="00E5211A"/>
    <w:rsid w:val="00E523D2"/>
    <w:rsid w:val="00E524EB"/>
    <w:rsid w:val="00E525D0"/>
    <w:rsid w:val="00E52757"/>
    <w:rsid w:val="00E52829"/>
    <w:rsid w:val="00E52BA0"/>
    <w:rsid w:val="00E52C43"/>
    <w:rsid w:val="00E52CA3"/>
    <w:rsid w:val="00E52DC8"/>
    <w:rsid w:val="00E52E02"/>
    <w:rsid w:val="00E52E03"/>
    <w:rsid w:val="00E52E90"/>
    <w:rsid w:val="00E52E94"/>
    <w:rsid w:val="00E52EDE"/>
    <w:rsid w:val="00E52EEA"/>
    <w:rsid w:val="00E52EF2"/>
    <w:rsid w:val="00E52F4E"/>
    <w:rsid w:val="00E52F50"/>
    <w:rsid w:val="00E52FAD"/>
    <w:rsid w:val="00E53066"/>
    <w:rsid w:val="00E530A8"/>
    <w:rsid w:val="00E530CC"/>
    <w:rsid w:val="00E53217"/>
    <w:rsid w:val="00E53263"/>
    <w:rsid w:val="00E5346D"/>
    <w:rsid w:val="00E53554"/>
    <w:rsid w:val="00E5366A"/>
    <w:rsid w:val="00E536B8"/>
    <w:rsid w:val="00E5383C"/>
    <w:rsid w:val="00E53A0A"/>
    <w:rsid w:val="00E53C24"/>
    <w:rsid w:val="00E53D75"/>
    <w:rsid w:val="00E53F88"/>
    <w:rsid w:val="00E53FDB"/>
    <w:rsid w:val="00E54066"/>
    <w:rsid w:val="00E541A7"/>
    <w:rsid w:val="00E543FE"/>
    <w:rsid w:val="00E544A5"/>
    <w:rsid w:val="00E54567"/>
    <w:rsid w:val="00E54843"/>
    <w:rsid w:val="00E54869"/>
    <w:rsid w:val="00E54895"/>
    <w:rsid w:val="00E54992"/>
    <w:rsid w:val="00E54C06"/>
    <w:rsid w:val="00E54C90"/>
    <w:rsid w:val="00E54D44"/>
    <w:rsid w:val="00E54E28"/>
    <w:rsid w:val="00E54E4E"/>
    <w:rsid w:val="00E54EFF"/>
    <w:rsid w:val="00E54F0A"/>
    <w:rsid w:val="00E54FA4"/>
    <w:rsid w:val="00E55039"/>
    <w:rsid w:val="00E552AF"/>
    <w:rsid w:val="00E552B1"/>
    <w:rsid w:val="00E553E3"/>
    <w:rsid w:val="00E55531"/>
    <w:rsid w:val="00E5560D"/>
    <w:rsid w:val="00E55915"/>
    <w:rsid w:val="00E559C1"/>
    <w:rsid w:val="00E55B82"/>
    <w:rsid w:val="00E55BC6"/>
    <w:rsid w:val="00E55C03"/>
    <w:rsid w:val="00E55D03"/>
    <w:rsid w:val="00E55D62"/>
    <w:rsid w:val="00E55DC4"/>
    <w:rsid w:val="00E55E51"/>
    <w:rsid w:val="00E55F06"/>
    <w:rsid w:val="00E55FEC"/>
    <w:rsid w:val="00E56034"/>
    <w:rsid w:val="00E5603A"/>
    <w:rsid w:val="00E562F1"/>
    <w:rsid w:val="00E56535"/>
    <w:rsid w:val="00E56574"/>
    <w:rsid w:val="00E566CB"/>
    <w:rsid w:val="00E5679F"/>
    <w:rsid w:val="00E5694A"/>
    <w:rsid w:val="00E56990"/>
    <w:rsid w:val="00E569A5"/>
    <w:rsid w:val="00E569AB"/>
    <w:rsid w:val="00E56C1B"/>
    <w:rsid w:val="00E56D25"/>
    <w:rsid w:val="00E56DC7"/>
    <w:rsid w:val="00E56DDD"/>
    <w:rsid w:val="00E56DE7"/>
    <w:rsid w:val="00E56EE1"/>
    <w:rsid w:val="00E573AF"/>
    <w:rsid w:val="00E57548"/>
    <w:rsid w:val="00E57639"/>
    <w:rsid w:val="00E5779D"/>
    <w:rsid w:val="00E577A9"/>
    <w:rsid w:val="00E577FA"/>
    <w:rsid w:val="00E57815"/>
    <w:rsid w:val="00E57822"/>
    <w:rsid w:val="00E57909"/>
    <w:rsid w:val="00E57B6D"/>
    <w:rsid w:val="00E57C80"/>
    <w:rsid w:val="00E57D21"/>
    <w:rsid w:val="00E57E02"/>
    <w:rsid w:val="00E57EDE"/>
    <w:rsid w:val="00E6015B"/>
    <w:rsid w:val="00E60171"/>
    <w:rsid w:val="00E60179"/>
    <w:rsid w:val="00E6025C"/>
    <w:rsid w:val="00E604F1"/>
    <w:rsid w:val="00E607E0"/>
    <w:rsid w:val="00E60A34"/>
    <w:rsid w:val="00E60A9E"/>
    <w:rsid w:val="00E60B62"/>
    <w:rsid w:val="00E60CD6"/>
    <w:rsid w:val="00E60CD8"/>
    <w:rsid w:val="00E60EA6"/>
    <w:rsid w:val="00E60EC7"/>
    <w:rsid w:val="00E60F29"/>
    <w:rsid w:val="00E60F2B"/>
    <w:rsid w:val="00E610A5"/>
    <w:rsid w:val="00E61134"/>
    <w:rsid w:val="00E61266"/>
    <w:rsid w:val="00E614B4"/>
    <w:rsid w:val="00E615EE"/>
    <w:rsid w:val="00E61697"/>
    <w:rsid w:val="00E61779"/>
    <w:rsid w:val="00E6183F"/>
    <w:rsid w:val="00E618AC"/>
    <w:rsid w:val="00E61942"/>
    <w:rsid w:val="00E61B73"/>
    <w:rsid w:val="00E61D0F"/>
    <w:rsid w:val="00E61F22"/>
    <w:rsid w:val="00E61F95"/>
    <w:rsid w:val="00E61FB5"/>
    <w:rsid w:val="00E61FBE"/>
    <w:rsid w:val="00E61FE7"/>
    <w:rsid w:val="00E62028"/>
    <w:rsid w:val="00E6217B"/>
    <w:rsid w:val="00E62187"/>
    <w:rsid w:val="00E621CF"/>
    <w:rsid w:val="00E62273"/>
    <w:rsid w:val="00E62459"/>
    <w:rsid w:val="00E624E5"/>
    <w:rsid w:val="00E624F8"/>
    <w:rsid w:val="00E629CF"/>
    <w:rsid w:val="00E62A66"/>
    <w:rsid w:val="00E62B9D"/>
    <w:rsid w:val="00E62BF6"/>
    <w:rsid w:val="00E62C07"/>
    <w:rsid w:val="00E62D72"/>
    <w:rsid w:val="00E62D90"/>
    <w:rsid w:val="00E62DA4"/>
    <w:rsid w:val="00E62DAF"/>
    <w:rsid w:val="00E62E43"/>
    <w:rsid w:val="00E62FD0"/>
    <w:rsid w:val="00E630B5"/>
    <w:rsid w:val="00E631FE"/>
    <w:rsid w:val="00E63242"/>
    <w:rsid w:val="00E632BB"/>
    <w:rsid w:val="00E63371"/>
    <w:rsid w:val="00E633B5"/>
    <w:rsid w:val="00E633D2"/>
    <w:rsid w:val="00E63469"/>
    <w:rsid w:val="00E634B8"/>
    <w:rsid w:val="00E6351F"/>
    <w:rsid w:val="00E63542"/>
    <w:rsid w:val="00E636E7"/>
    <w:rsid w:val="00E6373C"/>
    <w:rsid w:val="00E6374A"/>
    <w:rsid w:val="00E63795"/>
    <w:rsid w:val="00E63834"/>
    <w:rsid w:val="00E63A66"/>
    <w:rsid w:val="00E63BA3"/>
    <w:rsid w:val="00E63BB3"/>
    <w:rsid w:val="00E63CE9"/>
    <w:rsid w:val="00E63D16"/>
    <w:rsid w:val="00E63EC4"/>
    <w:rsid w:val="00E63ED4"/>
    <w:rsid w:val="00E6403E"/>
    <w:rsid w:val="00E6416A"/>
    <w:rsid w:val="00E64193"/>
    <w:rsid w:val="00E64239"/>
    <w:rsid w:val="00E64263"/>
    <w:rsid w:val="00E642A9"/>
    <w:rsid w:val="00E642E5"/>
    <w:rsid w:val="00E6430C"/>
    <w:rsid w:val="00E643AB"/>
    <w:rsid w:val="00E64492"/>
    <w:rsid w:val="00E644FE"/>
    <w:rsid w:val="00E64571"/>
    <w:rsid w:val="00E645F5"/>
    <w:rsid w:val="00E6476E"/>
    <w:rsid w:val="00E647EE"/>
    <w:rsid w:val="00E6487F"/>
    <w:rsid w:val="00E64917"/>
    <w:rsid w:val="00E64C03"/>
    <w:rsid w:val="00E64C90"/>
    <w:rsid w:val="00E64CDE"/>
    <w:rsid w:val="00E64D45"/>
    <w:rsid w:val="00E64EA3"/>
    <w:rsid w:val="00E64EC5"/>
    <w:rsid w:val="00E64ED0"/>
    <w:rsid w:val="00E6502F"/>
    <w:rsid w:val="00E650CA"/>
    <w:rsid w:val="00E650F9"/>
    <w:rsid w:val="00E65109"/>
    <w:rsid w:val="00E6526D"/>
    <w:rsid w:val="00E6547E"/>
    <w:rsid w:val="00E6553A"/>
    <w:rsid w:val="00E655FD"/>
    <w:rsid w:val="00E6574C"/>
    <w:rsid w:val="00E6576F"/>
    <w:rsid w:val="00E6593F"/>
    <w:rsid w:val="00E6595C"/>
    <w:rsid w:val="00E659B6"/>
    <w:rsid w:val="00E659CE"/>
    <w:rsid w:val="00E65A19"/>
    <w:rsid w:val="00E65A3A"/>
    <w:rsid w:val="00E65C01"/>
    <w:rsid w:val="00E65D40"/>
    <w:rsid w:val="00E65E07"/>
    <w:rsid w:val="00E65E2E"/>
    <w:rsid w:val="00E66296"/>
    <w:rsid w:val="00E662F5"/>
    <w:rsid w:val="00E6639A"/>
    <w:rsid w:val="00E6649A"/>
    <w:rsid w:val="00E66515"/>
    <w:rsid w:val="00E66531"/>
    <w:rsid w:val="00E665F9"/>
    <w:rsid w:val="00E6676C"/>
    <w:rsid w:val="00E66964"/>
    <w:rsid w:val="00E6699C"/>
    <w:rsid w:val="00E669EF"/>
    <w:rsid w:val="00E66B7D"/>
    <w:rsid w:val="00E66CD3"/>
    <w:rsid w:val="00E66D60"/>
    <w:rsid w:val="00E66E58"/>
    <w:rsid w:val="00E6705D"/>
    <w:rsid w:val="00E671AC"/>
    <w:rsid w:val="00E6734A"/>
    <w:rsid w:val="00E6748E"/>
    <w:rsid w:val="00E674F6"/>
    <w:rsid w:val="00E67522"/>
    <w:rsid w:val="00E6753D"/>
    <w:rsid w:val="00E67578"/>
    <w:rsid w:val="00E6759B"/>
    <w:rsid w:val="00E675B4"/>
    <w:rsid w:val="00E67629"/>
    <w:rsid w:val="00E67709"/>
    <w:rsid w:val="00E67976"/>
    <w:rsid w:val="00E67ACC"/>
    <w:rsid w:val="00E67B51"/>
    <w:rsid w:val="00E67DE8"/>
    <w:rsid w:val="00E67F27"/>
    <w:rsid w:val="00E67F37"/>
    <w:rsid w:val="00E67F46"/>
    <w:rsid w:val="00E701B7"/>
    <w:rsid w:val="00E70444"/>
    <w:rsid w:val="00E704FD"/>
    <w:rsid w:val="00E7062A"/>
    <w:rsid w:val="00E70756"/>
    <w:rsid w:val="00E70944"/>
    <w:rsid w:val="00E70ABE"/>
    <w:rsid w:val="00E70AD5"/>
    <w:rsid w:val="00E70B7C"/>
    <w:rsid w:val="00E70C45"/>
    <w:rsid w:val="00E70CBA"/>
    <w:rsid w:val="00E70D0E"/>
    <w:rsid w:val="00E70D30"/>
    <w:rsid w:val="00E70DF0"/>
    <w:rsid w:val="00E70E3D"/>
    <w:rsid w:val="00E70E68"/>
    <w:rsid w:val="00E70E79"/>
    <w:rsid w:val="00E70FED"/>
    <w:rsid w:val="00E71013"/>
    <w:rsid w:val="00E71024"/>
    <w:rsid w:val="00E71047"/>
    <w:rsid w:val="00E71090"/>
    <w:rsid w:val="00E711C6"/>
    <w:rsid w:val="00E71257"/>
    <w:rsid w:val="00E7136F"/>
    <w:rsid w:val="00E713BD"/>
    <w:rsid w:val="00E715F3"/>
    <w:rsid w:val="00E716A5"/>
    <w:rsid w:val="00E718C5"/>
    <w:rsid w:val="00E71900"/>
    <w:rsid w:val="00E71961"/>
    <w:rsid w:val="00E719A1"/>
    <w:rsid w:val="00E71A16"/>
    <w:rsid w:val="00E71E33"/>
    <w:rsid w:val="00E72163"/>
    <w:rsid w:val="00E721AE"/>
    <w:rsid w:val="00E72496"/>
    <w:rsid w:val="00E72583"/>
    <w:rsid w:val="00E72699"/>
    <w:rsid w:val="00E72731"/>
    <w:rsid w:val="00E72B11"/>
    <w:rsid w:val="00E72C38"/>
    <w:rsid w:val="00E72C99"/>
    <w:rsid w:val="00E72D03"/>
    <w:rsid w:val="00E72E0A"/>
    <w:rsid w:val="00E72F14"/>
    <w:rsid w:val="00E72F53"/>
    <w:rsid w:val="00E7311D"/>
    <w:rsid w:val="00E731FF"/>
    <w:rsid w:val="00E732EB"/>
    <w:rsid w:val="00E7356D"/>
    <w:rsid w:val="00E736C5"/>
    <w:rsid w:val="00E73733"/>
    <w:rsid w:val="00E7377A"/>
    <w:rsid w:val="00E7378C"/>
    <w:rsid w:val="00E7388E"/>
    <w:rsid w:val="00E73A3A"/>
    <w:rsid w:val="00E73AB5"/>
    <w:rsid w:val="00E73B53"/>
    <w:rsid w:val="00E73BE4"/>
    <w:rsid w:val="00E73D21"/>
    <w:rsid w:val="00E73D64"/>
    <w:rsid w:val="00E73D7A"/>
    <w:rsid w:val="00E73E00"/>
    <w:rsid w:val="00E73F0A"/>
    <w:rsid w:val="00E73FAC"/>
    <w:rsid w:val="00E7407E"/>
    <w:rsid w:val="00E740D0"/>
    <w:rsid w:val="00E7418C"/>
    <w:rsid w:val="00E744B9"/>
    <w:rsid w:val="00E7471B"/>
    <w:rsid w:val="00E7499D"/>
    <w:rsid w:val="00E749DB"/>
    <w:rsid w:val="00E74A3E"/>
    <w:rsid w:val="00E74CBA"/>
    <w:rsid w:val="00E74CE9"/>
    <w:rsid w:val="00E74FA2"/>
    <w:rsid w:val="00E75026"/>
    <w:rsid w:val="00E7508A"/>
    <w:rsid w:val="00E75131"/>
    <w:rsid w:val="00E75184"/>
    <w:rsid w:val="00E751CB"/>
    <w:rsid w:val="00E75271"/>
    <w:rsid w:val="00E75458"/>
    <w:rsid w:val="00E7556D"/>
    <w:rsid w:val="00E755BB"/>
    <w:rsid w:val="00E75619"/>
    <w:rsid w:val="00E756B2"/>
    <w:rsid w:val="00E757F4"/>
    <w:rsid w:val="00E75856"/>
    <w:rsid w:val="00E758CF"/>
    <w:rsid w:val="00E75947"/>
    <w:rsid w:val="00E75B55"/>
    <w:rsid w:val="00E75BA0"/>
    <w:rsid w:val="00E75D33"/>
    <w:rsid w:val="00E75DCC"/>
    <w:rsid w:val="00E75F60"/>
    <w:rsid w:val="00E75FE4"/>
    <w:rsid w:val="00E760CA"/>
    <w:rsid w:val="00E7629E"/>
    <w:rsid w:val="00E763A7"/>
    <w:rsid w:val="00E76567"/>
    <w:rsid w:val="00E7656D"/>
    <w:rsid w:val="00E7658C"/>
    <w:rsid w:val="00E76595"/>
    <w:rsid w:val="00E765B5"/>
    <w:rsid w:val="00E766C5"/>
    <w:rsid w:val="00E7671D"/>
    <w:rsid w:val="00E76736"/>
    <w:rsid w:val="00E7681B"/>
    <w:rsid w:val="00E76892"/>
    <w:rsid w:val="00E76A62"/>
    <w:rsid w:val="00E76AAE"/>
    <w:rsid w:val="00E76C19"/>
    <w:rsid w:val="00E76C29"/>
    <w:rsid w:val="00E76F34"/>
    <w:rsid w:val="00E77128"/>
    <w:rsid w:val="00E7718D"/>
    <w:rsid w:val="00E7719A"/>
    <w:rsid w:val="00E772D4"/>
    <w:rsid w:val="00E7733E"/>
    <w:rsid w:val="00E7738E"/>
    <w:rsid w:val="00E773D3"/>
    <w:rsid w:val="00E7740D"/>
    <w:rsid w:val="00E77505"/>
    <w:rsid w:val="00E77519"/>
    <w:rsid w:val="00E7752D"/>
    <w:rsid w:val="00E77835"/>
    <w:rsid w:val="00E77871"/>
    <w:rsid w:val="00E778AC"/>
    <w:rsid w:val="00E77A76"/>
    <w:rsid w:val="00E77A7B"/>
    <w:rsid w:val="00E77A7C"/>
    <w:rsid w:val="00E77B75"/>
    <w:rsid w:val="00E77C4A"/>
    <w:rsid w:val="00E77CDC"/>
    <w:rsid w:val="00E77CE9"/>
    <w:rsid w:val="00E77D60"/>
    <w:rsid w:val="00E77D70"/>
    <w:rsid w:val="00E77E5B"/>
    <w:rsid w:val="00E80095"/>
    <w:rsid w:val="00E800CA"/>
    <w:rsid w:val="00E800EA"/>
    <w:rsid w:val="00E801EC"/>
    <w:rsid w:val="00E80297"/>
    <w:rsid w:val="00E803BE"/>
    <w:rsid w:val="00E8045B"/>
    <w:rsid w:val="00E804C3"/>
    <w:rsid w:val="00E80571"/>
    <w:rsid w:val="00E8085C"/>
    <w:rsid w:val="00E80875"/>
    <w:rsid w:val="00E8095E"/>
    <w:rsid w:val="00E80A1A"/>
    <w:rsid w:val="00E80A30"/>
    <w:rsid w:val="00E80AAE"/>
    <w:rsid w:val="00E80B07"/>
    <w:rsid w:val="00E80B2A"/>
    <w:rsid w:val="00E80D7F"/>
    <w:rsid w:val="00E80DCB"/>
    <w:rsid w:val="00E80E45"/>
    <w:rsid w:val="00E81061"/>
    <w:rsid w:val="00E8112D"/>
    <w:rsid w:val="00E813D9"/>
    <w:rsid w:val="00E8146D"/>
    <w:rsid w:val="00E81702"/>
    <w:rsid w:val="00E817A4"/>
    <w:rsid w:val="00E818C8"/>
    <w:rsid w:val="00E81A65"/>
    <w:rsid w:val="00E81B77"/>
    <w:rsid w:val="00E81B90"/>
    <w:rsid w:val="00E81BBB"/>
    <w:rsid w:val="00E81C4E"/>
    <w:rsid w:val="00E81C60"/>
    <w:rsid w:val="00E81CEC"/>
    <w:rsid w:val="00E81D26"/>
    <w:rsid w:val="00E81D3E"/>
    <w:rsid w:val="00E81D71"/>
    <w:rsid w:val="00E81DE6"/>
    <w:rsid w:val="00E81E17"/>
    <w:rsid w:val="00E81EBE"/>
    <w:rsid w:val="00E81FC0"/>
    <w:rsid w:val="00E82152"/>
    <w:rsid w:val="00E821BF"/>
    <w:rsid w:val="00E822FB"/>
    <w:rsid w:val="00E8240F"/>
    <w:rsid w:val="00E82443"/>
    <w:rsid w:val="00E82558"/>
    <w:rsid w:val="00E82650"/>
    <w:rsid w:val="00E827E9"/>
    <w:rsid w:val="00E8286C"/>
    <w:rsid w:val="00E828BE"/>
    <w:rsid w:val="00E82A0E"/>
    <w:rsid w:val="00E82A33"/>
    <w:rsid w:val="00E82ACC"/>
    <w:rsid w:val="00E82BCE"/>
    <w:rsid w:val="00E82D17"/>
    <w:rsid w:val="00E82D27"/>
    <w:rsid w:val="00E82DB1"/>
    <w:rsid w:val="00E82DD3"/>
    <w:rsid w:val="00E82E05"/>
    <w:rsid w:val="00E82EAE"/>
    <w:rsid w:val="00E82F24"/>
    <w:rsid w:val="00E830E8"/>
    <w:rsid w:val="00E83149"/>
    <w:rsid w:val="00E831C3"/>
    <w:rsid w:val="00E83236"/>
    <w:rsid w:val="00E832B8"/>
    <w:rsid w:val="00E83322"/>
    <w:rsid w:val="00E83393"/>
    <w:rsid w:val="00E836F6"/>
    <w:rsid w:val="00E83780"/>
    <w:rsid w:val="00E837E7"/>
    <w:rsid w:val="00E83803"/>
    <w:rsid w:val="00E838FF"/>
    <w:rsid w:val="00E83A55"/>
    <w:rsid w:val="00E83A7D"/>
    <w:rsid w:val="00E83CE2"/>
    <w:rsid w:val="00E83D3C"/>
    <w:rsid w:val="00E83E1B"/>
    <w:rsid w:val="00E83E48"/>
    <w:rsid w:val="00E83F00"/>
    <w:rsid w:val="00E83F55"/>
    <w:rsid w:val="00E83FD4"/>
    <w:rsid w:val="00E840B6"/>
    <w:rsid w:val="00E841DC"/>
    <w:rsid w:val="00E84303"/>
    <w:rsid w:val="00E84333"/>
    <w:rsid w:val="00E8442B"/>
    <w:rsid w:val="00E84481"/>
    <w:rsid w:val="00E84539"/>
    <w:rsid w:val="00E8453C"/>
    <w:rsid w:val="00E84609"/>
    <w:rsid w:val="00E84627"/>
    <w:rsid w:val="00E84A46"/>
    <w:rsid w:val="00E84AF0"/>
    <w:rsid w:val="00E84AFB"/>
    <w:rsid w:val="00E84C1C"/>
    <w:rsid w:val="00E84CF0"/>
    <w:rsid w:val="00E84D09"/>
    <w:rsid w:val="00E84D0F"/>
    <w:rsid w:val="00E84D36"/>
    <w:rsid w:val="00E84D37"/>
    <w:rsid w:val="00E84E32"/>
    <w:rsid w:val="00E84EC2"/>
    <w:rsid w:val="00E84EF8"/>
    <w:rsid w:val="00E85021"/>
    <w:rsid w:val="00E850A9"/>
    <w:rsid w:val="00E850D2"/>
    <w:rsid w:val="00E8511F"/>
    <w:rsid w:val="00E851B3"/>
    <w:rsid w:val="00E852DE"/>
    <w:rsid w:val="00E85503"/>
    <w:rsid w:val="00E855E7"/>
    <w:rsid w:val="00E857A0"/>
    <w:rsid w:val="00E857AA"/>
    <w:rsid w:val="00E857B2"/>
    <w:rsid w:val="00E8597C"/>
    <w:rsid w:val="00E85A4D"/>
    <w:rsid w:val="00E85A92"/>
    <w:rsid w:val="00E85ABC"/>
    <w:rsid w:val="00E85AD7"/>
    <w:rsid w:val="00E85AF9"/>
    <w:rsid w:val="00E85F69"/>
    <w:rsid w:val="00E85FE3"/>
    <w:rsid w:val="00E86051"/>
    <w:rsid w:val="00E862D5"/>
    <w:rsid w:val="00E86354"/>
    <w:rsid w:val="00E864B5"/>
    <w:rsid w:val="00E86507"/>
    <w:rsid w:val="00E8668A"/>
    <w:rsid w:val="00E8689E"/>
    <w:rsid w:val="00E8698E"/>
    <w:rsid w:val="00E86A47"/>
    <w:rsid w:val="00E86C48"/>
    <w:rsid w:val="00E86C73"/>
    <w:rsid w:val="00E8705D"/>
    <w:rsid w:val="00E870AA"/>
    <w:rsid w:val="00E87292"/>
    <w:rsid w:val="00E872BF"/>
    <w:rsid w:val="00E872D2"/>
    <w:rsid w:val="00E87357"/>
    <w:rsid w:val="00E87466"/>
    <w:rsid w:val="00E874AE"/>
    <w:rsid w:val="00E8758E"/>
    <w:rsid w:val="00E875B0"/>
    <w:rsid w:val="00E87747"/>
    <w:rsid w:val="00E877D5"/>
    <w:rsid w:val="00E878D9"/>
    <w:rsid w:val="00E878EA"/>
    <w:rsid w:val="00E87914"/>
    <w:rsid w:val="00E87BB2"/>
    <w:rsid w:val="00E87BB3"/>
    <w:rsid w:val="00E87CDD"/>
    <w:rsid w:val="00E87D2C"/>
    <w:rsid w:val="00E87F9C"/>
    <w:rsid w:val="00E900EA"/>
    <w:rsid w:val="00E90230"/>
    <w:rsid w:val="00E90259"/>
    <w:rsid w:val="00E902D3"/>
    <w:rsid w:val="00E903DF"/>
    <w:rsid w:val="00E903F7"/>
    <w:rsid w:val="00E9052A"/>
    <w:rsid w:val="00E90536"/>
    <w:rsid w:val="00E9057A"/>
    <w:rsid w:val="00E90623"/>
    <w:rsid w:val="00E906BE"/>
    <w:rsid w:val="00E90727"/>
    <w:rsid w:val="00E9081D"/>
    <w:rsid w:val="00E908F6"/>
    <w:rsid w:val="00E90A2C"/>
    <w:rsid w:val="00E90C7E"/>
    <w:rsid w:val="00E90D38"/>
    <w:rsid w:val="00E90D5E"/>
    <w:rsid w:val="00E90D6C"/>
    <w:rsid w:val="00E90D89"/>
    <w:rsid w:val="00E90DF2"/>
    <w:rsid w:val="00E91016"/>
    <w:rsid w:val="00E910A0"/>
    <w:rsid w:val="00E913D0"/>
    <w:rsid w:val="00E91408"/>
    <w:rsid w:val="00E9149D"/>
    <w:rsid w:val="00E9153F"/>
    <w:rsid w:val="00E9155C"/>
    <w:rsid w:val="00E915F7"/>
    <w:rsid w:val="00E916AA"/>
    <w:rsid w:val="00E916E8"/>
    <w:rsid w:val="00E916EB"/>
    <w:rsid w:val="00E91716"/>
    <w:rsid w:val="00E9178E"/>
    <w:rsid w:val="00E919A3"/>
    <w:rsid w:val="00E919D1"/>
    <w:rsid w:val="00E91C4D"/>
    <w:rsid w:val="00E91D2B"/>
    <w:rsid w:val="00E92029"/>
    <w:rsid w:val="00E92163"/>
    <w:rsid w:val="00E9221D"/>
    <w:rsid w:val="00E9222D"/>
    <w:rsid w:val="00E922A1"/>
    <w:rsid w:val="00E9238A"/>
    <w:rsid w:val="00E92423"/>
    <w:rsid w:val="00E9253B"/>
    <w:rsid w:val="00E92554"/>
    <w:rsid w:val="00E9256D"/>
    <w:rsid w:val="00E925FE"/>
    <w:rsid w:val="00E92634"/>
    <w:rsid w:val="00E926E5"/>
    <w:rsid w:val="00E92723"/>
    <w:rsid w:val="00E92777"/>
    <w:rsid w:val="00E92799"/>
    <w:rsid w:val="00E929A7"/>
    <w:rsid w:val="00E92A14"/>
    <w:rsid w:val="00E92AA9"/>
    <w:rsid w:val="00E92BEE"/>
    <w:rsid w:val="00E92BFA"/>
    <w:rsid w:val="00E92D54"/>
    <w:rsid w:val="00E92E6E"/>
    <w:rsid w:val="00E92ED1"/>
    <w:rsid w:val="00E92F22"/>
    <w:rsid w:val="00E92F58"/>
    <w:rsid w:val="00E9300E"/>
    <w:rsid w:val="00E93022"/>
    <w:rsid w:val="00E930C9"/>
    <w:rsid w:val="00E93199"/>
    <w:rsid w:val="00E93217"/>
    <w:rsid w:val="00E9321F"/>
    <w:rsid w:val="00E9333D"/>
    <w:rsid w:val="00E935BB"/>
    <w:rsid w:val="00E935FB"/>
    <w:rsid w:val="00E9363C"/>
    <w:rsid w:val="00E939B2"/>
    <w:rsid w:val="00E93B01"/>
    <w:rsid w:val="00E93B80"/>
    <w:rsid w:val="00E93B93"/>
    <w:rsid w:val="00E93CBB"/>
    <w:rsid w:val="00E93D19"/>
    <w:rsid w:val="00E93D39"/>
    <w:rsid w:val="00E93E3D"/>
    <w:rsid w:val="00E93E66"/>
    <w:rsid w:val="00E93EE6"/>
    <w:rsid w:val="00E93F59"/>
    <w:rsid w:val="00E94037"/>
    <w:rsid w:val="00E940F2"/>
    <w:rsid w:val="00E94120"/>
    <w:rsid w:val="00E941EA"/>
    <w:rsid w:val="00E942E6"/>
    <w:rsid w:val="00E94308"/>
    <w:rsid w:val="00E94329"/>
    <w:rsid w:val="00E9436A"/>
    <w:rsid w:val="00E94418"/>
    <w:rsid w:val="00E9454D"/>
    <w:rsid w:val="00E94651"/>
    <w:rsid w:val="00E946D1"/>
    <w:rsid w:val="00E94764"/>
    <w:rsid w:val="00E9482F"/>
    <w:rsid w:val="00E948D0"/>
    <w:rsid w:val="00E948F9"/>
    <w:rsid w:val="00E94BFD"/>
    <w:rsid w:val="00E94D88"/>
    <w:rsid w:val="00E94DAD"/>
    <w:rsid w:val="00E94DC3"/>
    <w:rsid w:val="00E9509A"/>
    <w:rsid w:val="00E950F0"/>
    <w:rsid w:val="00E95139"/>
    <w:rsid w:val="00E95151"/>
    <w:rsid w:val="00E9529D"/>
    <w:rsid w:val="00E9529E"/>
    <w:rsid w:val="00E952BC"/>
    <w:rsid w:val="00E9558B"/>
    <w:rsid w:val="00E955CA"/>
    <w:rsid w:val="00E9586A"/>
    <w:rsid w:val="00E959C6"/>
    <w:rsid w:val="00E95B96"/>
    <w:rsid w:val="00E95BE2"/>
    <w:rsid w:val="00E95D66"/>
    <w:rsid w:val="00E95FAC"/>
    <w:rsid w:val="00E96098"/>
    <w:rsid w:val="00E960A6"/>
    <w:rsid w:val="00E96205"/>
    <w:rsid w:val="00E962B4"/>
    <w:rsid w:val="00E962DB"/>
    <w:rsid w:val="00E9645D"/>
    <w:rsid w:val="00E964A8"/>
    <w:rsid w:val="00E964E8"/>
    <w:rsid w:val="00E9651C"/>
    <w:rsid w:val="00E9655F"/>
    <w:rsid w:val="00E96581"/>
    <w:rsid w:val="00E96626"/>
    <w:rsid w:val="00E9665B"/>
    <w:rsid w:val="00E966FE"/>
    <w:rsid w:val="00E967B8"/>
    <w:rsid w:val="00E967DB"/>
    <w:rsid w:val="00E9687B"/>
    <w:rsid w:val="00E9697B"/>
    <w:rsid w:val="00E96B2D"/>
    <w:rsid w:val="00E96BFF"/>
    <w:rsid w:val="00E96C0D"/>
    <w:rsid w:val="00E96C4E"/>
    <w:rsid w:val="00E96C4F"/>
    <w:rsid w:val="00E96CAB"/>
    <w:rsid w:val="00E96D5C"/>
    <w:rsid w:val="00E96F64"/>
    <w:rsid w:val="00E97196"/>
    <w:rsid w:val="00E971CC"/>
    <w:rsid w:val="00E972EF"/>
    <w:rsid w:val="00E97539"/>
    <w:rsid w:val="00E97540"/>
    <w:rsid w:val="00E9761F"/>
    <w:rsid w:val="00E976ED"/>
    <w:rsid w:val="00E9798D"/>
    <w:rsid w:val="00E97AB0"/>
    <w:rsid w:val="00E97B26"/>
    <w:rsid w:val="00E97BD2"/>
    <w:rsid w:val="00E97C04"/>
    <w:rsid w:val="00E97C79"/>
    <w:rsid w:val="00E97F83"/>
    <w:rsid w:val="00E97FF6"/>
    <w:rsid w:val="00EA0038"/>
    <w:rsid w:val="00EA0517"/>
    <w:rsid w:val="00EA0534"/>
    <w:rsid w:val="00EA05EA"/>
    <w:rsid w:val="00EA060F"/>
    <w:rsid w:val="00EA07F9"/>
    <w:rsid w:val="00EA081A"/>
    <w:rsid w:val="00EA083A"/>
    <w:rsid w:val="00EA08C9"/>
    <w:rsid w:val="00EA0A31"/>
    <w:rsid w:val="00EA0A42"/>
    <w:rsid w:val="00EA0B35"/>
    <w:rsid w:val="00EA0C93"/>
    <w:rsid w:val="00EA0EFB"/>
    <w:rsid w:val="00EA13CB"/>
    <w:rsid w:val="00EA147D"/>
    <w:rsid w:val="00EA15B6"/>
    <w:rsid w:val="00EA1611"/>
    <w:rsid w:val="00EA17C0"/>
    <w:rsid w:val="00EA1887"/>
    <w:rsid w:val="00EA18B8"/>
    <w:rsid w:val="00EA190A"/>
    <w:rsid w:val="00EA1915"/>
    <w:rsid w:val="00EA1A64"/>
    <w:rsid w:val="00EA1CC5"/>
    <w:rsid w:val="00EA1CDE"/>
    <w:rsid w:val="00EA1E81"/>
    <w:rsid w:val="00EA1EE2"/>
    <w:rsid w:val="00EA1EFB"/>
    <w:rsid w:val="00EA1F6F"/>
    <w:rsid w:val="00EA1FA7"/>
    <w:rsid w:val="00EA202F"/>
    <w:rsid w:val="00EA203B"/>
    <w:rsid w:val="00EA2060"/>
    <w:rsid w:val="00EA2147"/>
    <w:rsid w:val="00EA2250"/>
    <w:rsid w:val="00EA2640"/>
    <w:rsid w:val="00EA2698"/>
    <w:rsid w:val="00EA2829"/>
    <w:rsid w:val="00EA2AD0"/>
    <w:rsid w:val="00EA2C84"/>
    <w:rsid w:val="00EA2DB8"/>
    <w:rsid w:val="00EA2F74"/>
    <w:rsid w:val="00EA30FC"/>
    <w:rsid w:val="00EA320F"/>
    <w:rsid w:val="00EA3213"/>
    <w:rsid w:val="00EA3369"/>
    <w:rsid w:val="00EA347F"/>
    <w:rsid w:val="00EA34ED"/>
    <w:rsid w:val="00EA368D"/>
    <w:rsid w:val="00EA3700"/>
    <w:rsid w:val="00EA3895"/>
    <w:rsid w:val="00EA389E"/>
    <w:rsid w:val="00EA38DC"/>
    <w:rsid w:val="00EA397D"/>
    <w:rsid w:val="00EA398C"/>
    <w:rsid w:val="00EA39FB"/>
    <w:rsid w:val="00EA3D5B"/>
    <w:rsid w:val="00EA3DC6"/>
    <w:rsid w:val="00EA3DD0"/>
    <w:rsid w:val="00EA405D"/>
    <w:rsid w:val="00EA4220"/>
    <w:rsid w:val="00EA4276"/>
    <w:rsid w:val="00EA4372"/>
    <w:rsid w:val="00EA4516"/>
    <w:rsid w:val="00EA4665"/>
    <w:rsid w:val="00EA469E"/>
    <w:rsid w:val="00EA46D9"/>
    <w:rsid w:val="00EA47C4"/>
    <w:rsid w:val="00EA480B"/>
    <w:rsid w:val="00EA48A6"/>
    <w:rsid w:val="00EA4984"/>
    <w:rsid w:val="00EA4A07"/>
    <w:rsid w:val="00EA4A29"/>
    <w:rsid w:val="00EA4A2D"/>
    <w:rsid w:val="00EA4C5D"/>
    <w:rsid w:val="00EA4CEF"/>
    <w:rsid w:val="00EA4D56"/>
    <w:rsid w:val="00EA4F8C"/>
    <w:rsid w:val="00EA5046"/>
    <w:rsid w:val="00EA50D6"/>
    <w:rsid w:val="00EA5133"/>
    <w:rsid w:val="00EA51DD"/>
    <w:rsid w:val="00EA5473"/>
    <w:rsid w:val="00EA55A7"/>
    <w:rsid w:val="00EA5664"/>
    <w:rsid w:val="00EA5785"/>
    <w:rsid w:val="00EA5790"/>
    <w:rsid w:val="00EA57AE"/>
    <w:rsid w:val="00EA57F0"/>
    <w:rsid w:val="00EA5848"/>
    <w:rsid w:val="00EA5908"/>
    <w:rsid w:val="00EA59AB"/>
    <w:rsid w:val="00EA59F2"/>
    <w:rsid w:val="00EA5ABF"/>
    <w:rsid w:val="00EA5AF1"/>
    <w:rsid w:val="00EA5AF5"/>
    <w:rsid w:val="00EA5C80"/>
    <w:rsid w:val="00EA5CEA"/>
    <w:rsid w:val="00EA5D3A"/>
    <w:rsid w:val="00EA5D78"/>
    <w:rsid w:val="00EA5D95"/>
    <w:rsid w:val="00EA5E6E"/>
    <w:rsid w:val="00EA60DA"/>
    <w:rsid w:val="00EA6111"/>
    <w:rsid w:val="00EA6132"/>
    <w:rsid w:val="00EA617D"/>
    <w:rsid w:val="00EA63A1"/>
    <w:rsid w:val="00EA6472"/>
    <w:rsid w:val="00EA6561"/>
    <w:rsid w:val="00EA66EC"/>
    <w:rsid w:val="00EA68AD"/>
    <w:rsid w:val="00EA6953"/>
    <w:rsid w:val="00EA6A5B"/>
    <w:rsid w:val="00EA6A74"/>
    <w:rsid w:val="00EA6A78"/>
    <w:rsid w:val="00EA6A7D"/>
    <w:rsid w:val="00EA6C66"/>
    <w:rsid w:val="00EA6ECA"/>
    <w:rsid w:val="00EA6F6C"/>
    <w:rsid w:val="00EA7014"/>
    <w:rsid w:val="00EA704D"/>
    <w:rsid w:val="00EA70FD"/>
    <w:rsid w:val="00EA728F"/>
    <w:rsid w:val="00EA7315"/>
    <w:rsid w:val="00EA7461"/>
    <w:rsid w:val="00EA7474"/>
    <w:rsid w:val="00EA749D"/>
    <w:rsid w:val="00EA74E5"/>
    <w:rsid w:val="00EA7734"/>
    <w:rsid w:val="00EA779B"/>
    <w:rsid w:val="00EA77B1"/>
    <w:rsid w:val="00EA77B4"/>
    <w:rsid w:val="00EA7B37"/>
    <w:rsid w:val="00EA7B67"/>
    <w:rsid w:val="00EA7BA8"/>
    <w:rsid w:val="00EA7CC3"/>
    <w:rsid w:val="00EA7D8A"/>
    <w:rsid w:val="00EA7EAB"/>
    <w:rsid w:val="00EB009C"/>
    <w:rsid w:val="00EB00D9"/>
    <w:rsid w:val="00EB0227"/>
    <w:rsid w:val="00EB0290"/>
    <w:rsid w:val="00EB02DD"/>
    <w:rsid w:val="00EB035B"/>
    <w:rsid w:val="00EB0393"/>
    <w:rsid w:val="00EB03DE"/>
    <w:rsid w:val="00EB072E"/>
    <w:rsid w:val="00EB07EF"/>
    <w:rsid w:val="00EB0B93"/>
    <w:rsid w:val="00EB0BDE"/>
    <w:rsid w:val="00EB0C52"/>
    <w:rsid w:val="00EB0DB8"/>
    <w:rsid w:val="00EB12A1"/>
    <w:rsid w:val="00EB12FD"/>
    <w:rsid w:val="00EB1366"/>
    <w:rsid w:val="00EB13D8"/>
    <w:rsid w:val="00EB1461"/>
    <w:rsid w:val="00EB16D9"/>
    <w:rsid w:val="00EB197F"/>
    <w:rsid w:val="00EB19A4"/>
    <w:rsid w:val="00EB1A1B"/>
    <w:rsid w:val="00EB1B1C"/>
    <w:rsid w:val="00EB1B38"/>
    <w:rsid w:val="00EB1C22"/>
    <w:rsid w:val="00EB1CA1"/>
    <w:rsid w:val="00EB1CC1"/>
    <w:rsid w:val="00EB1CD3"/>
    <w:rsid w:val="00EB1DE7"/>
    <w:rsid w:val="00EB209A"/>
    <w:rsid w:val="00EB209D"/>
    <w:rsid w:val="00EB20C6"/>
    <w:rsid w:val="00EB20FE"/>
    <w:rsid w:val="00EB211C"/>
    <w:rsid w:val="00EB22C8"/>
    <w:rsid w:val="00EB22EF"/>
    <w:rsid w:val="00EB22FC"/>
    <w:rsid w:val="00EB233F"/>
    <w:rsid w:val="00EB243F"/>
    <w:rsid w:val="00EB2445"/>
    <w:rsid w:val="00EB2483"/>
    <w:rsid w:val="00EB24FC"/>
    <w:rsid w:val="00EB256E"/>
    <w:rsid w:val="00EB26E2"/>
    <w:rsid w:val="00EB275A"/>
    <w:rsid w:val="00EB28DB"/>
    <w:rsid w:val="00EB295D"/>
    <w:rsid w:val="00EB2A61"/>
    <w:rsid w:val="00EB2AD6"/>
    <w:rsid w:val="00EB2B26"/>
    <w:rsid w:val="00EB2C6B"/>
    <w:rsid w:val="00EB2C86"/>
    <w:rsid w:val="00EB2D94"/>
    <w:rsid w:val="00EB2DD3"/>
    <w:rsid w:val="00EB2F44"/>
    <w:rsid w:val="00EB2FE8"/>
    <w:rsid w:val="00EB30CA"/>
    <w:rsid w:val="00EB325A"/>
    <w:rsid w:val="00EB326C"/>
    <w:rsid w:val="00EB32DC"/>
    <w:rsid w:val="00EB32E5"/>
    <w:rsid w:val="00EB3328"/>
    <w:rsid w:val="00EB33E1"/>
    <w:rsid w:val="00EB356D"/>
    <w:rsid w:val="00EB35AE"/>
    <w:rsid w:val="00EB386E"/>
    <w:rsid w:val="00EB38EE"/>
    <w:rsid w:val="00EB3923"/>
    <w:rsid w:val="00EB3970"/>
    <w:rsid w:val="00EB3987"/>
    <w:rsid w:val="00EB39E4"/>
    <w:rsid w:val="00EB3C00"/>
    <w:rsid w:val="00EB3CFE"/>
    <w:rsid w:val="00EB3D2C"/>
    <w:rsid w:val="00EB3F6F"/>
    <w:rsid w:val="00EB4574"/>
    <w:rsid w:val="00EB470F"/>
    <w:rsid w:val="00EB48B5"/>
    <w:rsid w:val="00EB4A34"/>
    <w:rsid w:val="00EB4B83"/>
    <w:rsid w:val="00EB4C0F"/>
    <w:rsid w:val="00EB4C45"/>
    <w:rsid w:val="00EB4CC8"/>
    <w:rsid w:val="00EB4DA0"/>
    <w:rsid w:val="00EB4E9A"/>
    <w:rsid w:val="00EB514D"/>
    <w:rsid w:val="00EB51A1"/>
    <w:rsid w:val="00EB51E3"/>
    <w:rsid w:val="00EB5332"/>
    <w:rsid w:val="00EB53C5"/>
    <w:rsid w:val="00EB5454"/>
    <w:rsid w:val="00EB5680"/>
    <w:rsid w:val="00EB573A"/>
    <w:rsid w:val="00EB593E"/>
    <w:rsid w:val="00EB5A25"/>
    <w:rsid w:val="00EB5A78"/>
    <w:rsid w:val="00EB5C4B"/>
    <w:rsid w:val="00EB5C95"/>
    <w:rsid w:val="00EB5D72"/>
    <w:rsid w:val="00EB5DB8"/>
    <w:rsid w:val="00EB5F18"/>
    <w:rsid w:val="00EB6097"/>
    <w:rsid w:val="00EB6099"/>
    <w:rsid w:val="00EB62DB"/>
    <w:rsid w:val="00EB655C"/>
    <w:rsid w:val="00EB65A3"/>
    <w:rsid w:val="00EB665E"/>
    <w:rsid w:val="00EB672E"/>
    <w:rsid w:val="00EB679B"/>
    <w:rsid w:val="00EB67A6"/>
    <w:rsid w:val="00EB67A7"/>
    <w:rsid w:val="00EB68DE"/>
    <w:rsid w:val="00EB6988"/>
    <w:rsid w:val="00EB69AF"/>
    <w:rsid w:val="00EB6A2A"/>
    <w:rsid w:val="00EB6A2D"/>
    <w:rsid w:val="00EB6A32"/>
    <w:rsid w:val="00EB6A91"/>
    <w:rsid w:val="00EB6AE2"/>
    <w:rsid w:val="00EB6CB3"/>
    <w:rsid w:val="00EB6E29"/>
    <w:rsid w:val="00EB71A4"/>
    <w:rsid w:val="00EB7313"/>
    <w:rsid w:val="00EB73B4"/>
    <w:rsid w:val="00EB747B"/>
    <w:rsid w:val="00EB75A5"/>
    <w:rsid w:val="00EB787A"/>
    <w:rsid w:val="00EB79FB"/>
    <w:rsid w:val="00EB7B0D"/>
    <w:rsid w:val="00EB7BAD"/>
    <w:rsid w:val="00EB7C02"/>
    <w:rsid w:val="00EB7C89"/>
    <w:rsid w:val="00EB7D5C"/>
    <w:rsid w:val="00EB7D78"/>
    <w:rsid w:val="00EB7DE3"/>
    <w:rsid w:val="00EB7DEB"/>
    <w:rsid w:val="00EB7DF1"/>
    <w:rsid w:val="00EB7EBD"/>
    <w:rsid w:val="00EB7EF2"/>
    <w:rsid w:val="00EB7FAE"/>
    <w:rsid w:val="00EC005C"/>
    <w:rsid w:val="00EC0322"/>
    <w:rsid w:val="00EC032E"/>
    <w:rsid w:val="00EC04C6"/>
    <w:rsid w:val="00EC05AD"/>
    <w:rsid w:val="00EC05EA"/>
    <w:rsid w:val="00EC0664"/>
    <w:rsid w:val="00EC069E"/>
    <w:rsid w:val="00EC0795"/>
    <w:rsid w:val="00EC08C4"/>
    <w:rsid w:val="00EC0926"/>
    <w:rsid w:val="00EC0B6F"/>
    <w:rsid w:val="00EC0D79"/>
    <w:rsid w:val="00EC0DFE"/>
    <w:rsid w:val="00EC0E07"/>
    <w:rsid w:val="00EC0F50"/>
    <w:rsid w:val="00EC0F80"/>
    <w:rsid w:val="00EC0FB4"/>
    <w:rsid w:val="00EC0FE4"/>
    <w:rsid w:val="00EC10A5"/>
    <w:rsid w:val="00EC124B"/>
    <w:rsid w:val="00EC1269"/>
    <w:rsid w:val="00EC12A1"/>
    <w:rsid w:val="00EC14E7"/>
    <w:rsid w:val="00EC15AB"/>
    <w:rsid w:val="00EC1638"/>
    <w:rsid w:val="00EC16E7"/>
    <w:rsid w:val="00EC1706"/>
    <w:rsid w:val="00EC1845"/>
    <w:rsid w:val="00EC18E5"/>
    <w:rsid w:val="00EC19B6"/>
    <w:rsid w:val="00EC1AF8"/>
    <w:rsid w:val="00EC1B40"/>
    <w:rsid w:val="00EC1C3E"/>
    <w:rsid w:val="00EC1C46"/>
    <w:rsid w:val="00EC1CE7"/>
    <w:rsid w:val="00EC1D5B"/>
    <w:rsid w:val="00EC1E68"/>
    <w:rsid w:val="00EC1ECD"/>
    <w:rsid w:val="00EC1FAA"/>
    <w:rsid w:val="00EC206B"/>
    <w:rsid w:val="00EC20DC"/>
    <w:rsid w:val="00EC226D"/>
    <w:rsid w:val="00EC22B3"/>
    <w:rsid w:val="00EC22C3"/>
    <w:rsid w:val="00EC2344"/>
    <w:rsid w:val="00EC237F"/>
    <w:rsid w:val="00EC24A6"/>
    <w:rsid w:val="00EC265C"/>
    <w:rsid w:val="00EC2986"/>
    <w:rsid w:val="00EC2A19"/>
    <w:rsid w:val="00EC2B28"/>
    <w:rsid w:val="00EC2B63"/>
    <w:rsid w:val="00EC2BAD"/>
    <w:rsid w:val="00EC2D1E"/>
    <w:rsid w:val="00EC2D29"/>
    <w:rsid w:val="00EC2E53"/>
    <w:rsid w:val="00EC2F80"/>
    <w:rsid w:val="00EC32F3"/>
    <w:rsid w:val="00EC345E"/>
    <w:rsid w:val="00EC348A"/>
    <w:rsid w:val="00EC3608"/>
    <w:rsid w:val="00EC361D"/>
    <w:rsid w:val="00EC3C64"/>
    <w:rsid w:val="00EC3C81"/>
    <w:rsid w:val="00EC3CB2"/>
    <w:rsid w:val="00EC3DBB"/>
    <w:rsid w:val="00EC3EC5"/>
    <w:rsid w:val="00EC3F2D"/>
    <w:rsid w:val="00EC3FB3"/>
    <w:rsid w:val="00EC3FD8"/>
    <w:rsid w:val="00EC4022"/>
    <w:rsid w:val="00EC40CB"/>
    <w:rsid w:val="00EC4133"/>
    <w:rsid w:val="00EC421A"/>
    <w:rsid w:val="00EC430C"/>
    <w:rsid w:val="00EC43FA"/>
    <w:rsid w:val="00EC4415"/>
    <w:rsid w:val="00EC4494"/>
    <w:rsid w:val="00EC4511"/>
    <w:rsid w:val="00EC458E"/>
    <w:rsid w:val="00EC45B3"/>
    <w:rsid w:val="00EC4615"/>
    <w:rsid w:val="00EC46F0"/>
    <w:rsid w:val="00EC47B9"/>
    <w:rsid w:val="00EC48BD"/>
    <w:rsid w:val="00EC4903"/>
    <w:rsid w:val="00EC49D6"/>
    <w:rsid w:val="00EC4A1F"/>
    <w:rsid w:val="00EC4A52"/>
    <w:rsid w:val="00EC4A9D"/>
    <w:rsid w:val="00EC4AA1"/>
    <w:rsid w:val="00EC4AC5"/>
    <w:rsid w:val="00EC4B1A"/>
    <w:rsid w:val="00EC4B76"/>
    <w:rsid w:val="00EC4E30"/>
    <w:rsid w:val="00EC4EFD"/>
    <w:rsid w:val="00EC4F87"/>
    <w:rsid w:val="00EC501E"/>
    <w:rsid w:val="00EC519C"/>
    <w:rsid w:val="00EC51E1"/>
    <w:rsid w:val="00EC55B9"/>
    <w:rsid w:val="00EC575D"/>
    <w:rsid w:val="00EC58C1"/>
    <w:rsid w:val="00EC590A"/>
    <w:rsid w:val="00EC59E3"/>
    <w:rsid w:val="00EC59F2"/>
    <w:rsid w:val="00EC5A69"/>
    <w:rsid w:val="00EC5AD6"/>
    <w:rsid w:val="00EC5B07"/>
    <w:rsid w:val="00EC5D4F"/>
    <w:rsid w:val="00EC5FAA"/>
    <w:rsid w:val="00EC5FD8"/>
    <w:rsid w:val="00EC64DD"/>
    <w:rsid w:val="00EC6557"/>
    <w:rsid w:val="00EC6783"/>
    <w:rsid w:val="00EC6787"/>
    <w:rsid w:val="00EC67A9"/>
    <w:rsid w:val="00EC682B"/>
    <w:rsid w:val="00EC6854"/>
    <w:rsid w:val="00EC6911"/>
    <w:rsid w:val="00EC69C9"/>
    <w:rsid w:val="00EC69EC"/>
    <w:rsid w:val="00EC6A0D"/>
    <w:rsid w:val="00EC6A83"/>
    <w:rsid w:val="00EC6AF5"/>
    <w:rsid w:val="00EC6E36"/>
    <w:rsid w:val="00EC6E72"/>
    <w:rsid w:val="00EC6F31"/>
    <w:rsid w:val="00EC6F50"/>
    <w:rsid w:val="00EC737C"/>
    <w:rsid w:val="00EC73AC"/>
    <w:rsid w:val="00EC7449"/>
    <w:rsid w:val="00EC7662"/>
    <w:rsid w:val="00EC785B"/>
    <w:rsid w:val="00EC786B"/>
    <w:rsid w:val="00EC793A"/>
    <w:rsid w:val="00EC7A67"/>
    <w:rsid w:val="00EC7B17"/>
    <w:rsid w:val="00EC7B2A"/>
    <w:rsid w:val="00EC7B7B"/>
    <w:rsid w:val="00EC7C04"/>
    <w:rsid w:val="00EC7C18"/>
    <w:rsid w:val="00EC7C4F"/>
    <w:rsid w:val="00EC7C5E"/>
    <w:rsid w:val="00EC7D2F"/>
    <w:rsid w:val="00EC7EB7"/>
    <w:rsid w:val="00ED011B"/>
    <w:rsid w:val="00ED023D"/>
    <w:rsid w:val="00ED033F"/>
    <w:rsid w:val="00ED05AA"/>
    <w:rsid w:val="00ED0633"/>
    <w:rsid w:val="00ED0673"/>
    <w:rsid w:val="00ED06D6"/>
    <w:rsid w:val="00ED0A14"/>
    <w:rsid w:val="00ED0C14"/>
    <w:rsid w:val="00ED0C43"/>
    <w:rsid w:val="00ED0C6D"/>
    <w:rsid w:val="00ED0C86"/>
    <w:rsid w:val="00ED0E93"/>
    <w:rsid w:val="00ED0EAE"/>
    <w:rsid w:val="00ED0FD0"/>
    <w:rsid w:val="00ED11F9"/>
    <w:rsid w:val="00ED12B7"/>
    <w:rsid w:val="00ED12CF"/>
    <w:rsid w:val="00ED142A"/>
    <w:rsid w:val="00ED153C"/>
    <w:rsid w:val="00ED1678"/>
    <w:rsid w:val="00ED16EB"/>
    <w:rsid w:val="00ED1934"/>
    <w:rsid w:val="00ED1C68"/>
    <w:rsid w:val="00ED1DD8"/>
    <w:rsid w:val="00ED216E"/>
    <w:rsid w:val="00ED2194"/>
    <w:rsid w:val="00ED2275"/>
    <w:rsid w:val="00ED2345"/>
    <w:rsid w:val="00ED2414"/>
    <w:rsid w:val="00ED243A"/>
    <w:rsid w:val="00ED24ED"/>
    <w:rsid w:val="00ED25EE"/>
    <w:rsid w:val="00ED2673"/>
    <w:rsid w:val="00ED27A4"/>
    <w:rsid w:val="00ED2941"/>
    <w:rsid w:val="00ED2983"/>
    <w:rsid w:val="00ED29EB"/>
    <w:rsid w:val="00ED2B11"/>
    <w:rsid w:val="00ED2D4F"/>
    <w:rsid w:val="00ED2E93"/>
    <w:rsid w:val="00ED2F38"/>
    <w:rsid w:val="00ED2F45"/>
    <w:rsid w:val="00ED2F4D"/>
    <w:rsid w:val="00ED2F4E"/>
    <w:rsid w:val="00ED2F5E"/>
    <w:rsid w:val="00ED2F88"/>
    <w:rsid w:val="00ED3063"/>
    <w:rsid w:val="00ED3132"/>
    <w:rsid w:val="00ED3160"/>
    <w:rsid w:val="00ED3468"/>
    <w:rsid w:val="00ED34AC"/>
    <w:rsid w:val="00ED358D"/>
    <w:rsid w:val="00ED3620"/>
    <w:rsid w:val="00ED3698"/>
    <w:rsid w:val="00ED375C"/>
    <w:rsid w:val="00ED37C9"/>
    <w:rsid w:val="00ED3803"/>
    <w:rsid w:val="00ED381C"/>
    <w:rsid w:val="00ED39A9"/>
    <w:rsid w:val="00ED39D1"/>
    <w:rsid w:val="00ED39EB"/>
    <w:rsid w:val="00ED39F8"/>
    <w:rsid w:val="00ED3A1B"/>
    <w:rsid w:val="00ED3A6B"/>
    <w:rsid w:val="00ED3B24"/>
    <w:rsid w:val="00ED3BF0"/>
    <w:rsid w:val="00ED3C67"/>
    <w:rsid w:val="00ED3C84"/>
    <w:rsid w:val="00ED3CEE"/>
    <w:rsid w:val="00ED3DBC"/>
    <w:rsid w:val="00ED3EBE"/>
    <w:rsid w:val="00ED3F06"/>
    <w:rsid w:val="00ED40D4"/>
    <w:rsid w:val="00ED41D2"/>
    <w:rsid w:val="00ED4299"/>
    <w:rsid w:val="00ED4316"/>
    <w:rsid w:val="00ED4317"/>
    <w:rsid w:val="00ED44A6"/>
    <w:rsid w:val="00ED44D9"/>
    <w:rsid w:val="00ED44E0"/>
    <w:rsid w:val="00ED45AF"/>
    <w:rsid w:val="00ED4655"/>
    <w:rsid w:val="00ED47EE"/>
    <w:rsid w:val="00ED493B"/>
    <w:rsid w:val="00ED4B75"/>
    <w:rsid w:val="00ED4B84"/>
    <w:rsid w:val="00ED4B88"/>
    <w:rsid w:val="00ED4B93"/>
    <w:rsid w:val="00ED4C41"/>
    <w:rsid w:val="00ED4E36"/>
    <w:rsid w:val="00ED4E49"/>
    <w:rsid w:val="00ED4F7E"/>
    <w:rsid w:val="00ED4F81"/>
    <w:rsid w:val="00ED5039"/>
    <w:rsid w:val="00ED5105"/>
    <w:rsid w:val="00ED51D9"/>
    <w:rsid w:val="00ED5212"/>
    <w:rsid w:val="00ED546C"/>
    <w:rsid w:val="00ED5522"/>
    <w:rsid w:val="00ED552E"/>
    <w:rsid w:val="00ED5575"/>
    <w:rsid w:val="00ED564F"/>
    <w:rsid w:val="00ED5692"/>
    <w:rsid w:val="00ED57FE"/>
    <w:rsid w:val="00ED58A4"/>
    <w:rsid w:val="00ED591A"/>
    <w:rsid w:val="00ED5AA8"/>
    <w:rsid w:val="00ED5C5A"/>
    <w:rsid w:val="00ED5CFE"/>
    <w:rsid w:val="00ED5EF5"/>
    <w:rsid w:val="00ED5F73"/>
    <w:rsid w:val="00ED6038"/>
    <w:rsid w:val="00ED606B"/>
    <w:rsid w:val="00ED6077"/>
    <w:rsid w:val="00ED607D"/>
    <w:rsid w:val="00ED60C1"/>
    <w:rsid w:val="00ED61AC"/>
    <w:rsid w:val="00ED61B4"/>
    <w:rsid w:val="00ED630E"/>
    <w:rsid w:val="00ED6323"/>
    <w:rsid w:val="00ED638D"/>
    <w:rsid w:val="00ED6421"/>
    <w:rsid w:val="00ED649E"/>
    <w:rsid w:val="00ED6693"/>
    <w:rsid w:val="00ED6764"/>
    <w:rsid w:val="00ED681B"/>
    <w:rsid w:val="00ED68BE"/>
    <w:rsid w:val="00ED697F"/>
    <w:rsid w:val="00ED6A1D"/>
    <w:rsid w:val="00ED6C78"/>
    <w:rsid w:val="00ED6CDC"/>
    <w:rsid w:val="00ED6D35"/>
    <w:rsid w:val="00ED6EBC"/>
    <w:rsid w:val="00ED6F5C"/>
    <w:rsid w:val="00ED6F88"/>
    <w:rsid w:val="00ED6F99"/>
    <w:rsid w:val="00ED6FC3"/>
    <w:rsid w:val="00ED700E"/>
    <w:rsid w:val="00ED704B"/>
    <w:rsid w:val="00ED704F"/>
    <w:rsid w:val="00ED70A0"/>
    <w:rsid w:val="00ED715C"/>
    <w:rsid w:val="00ED71A0"/>
    <w:rsid w:val="00ED71B7"/>
    <w:rsid w:val="00ED733C"/>
    <w:rsid w:val="00ED73EF"/>
    <w:rsid w:val="00ED74BB"/>
    <w:rsid w:val="00ED754B"/>
    <w:rsid w:val="00ED75B5"/>
    <w:rsid w:val="00ED7636"/>
    <w:rsid w:val="00ED775D"/>
    <w:rsid w:val="00ED795B"/>
    <w:rsid w:val="00ED7AC4"/>
    <w:rsid w:val="00ED7AF7"/>
    <w:rsid w:val="00ED7B95"/>
    <w:rsid w:val="00ED7BAB"/>
    <w:rsid w:val="00ED7C2D"/>
    <w:rsid w:val="00ED7CEC"/>
    <w:rsid w:val="00ED7D5A"/>
    <w:rsid w:val="00ED7DED"/>
    <w:rsid w:val="00EE00F1"/>
    <w:rsid w:val="00EE01BF"/>
    <w:rsid w:val="00EE01F0"/>
    <w:rsid w:val="00EE0373"/>
    <w:rsid w:val="00EE051A"/>
    <w:rsid w:val="00EE060F"/>
    <w:rsid w:val="00EE0654"/>
    <w:rsid w:val="00EE06F2"/>
    <w:rsid w:val="00EE07EB"/>
    <w:rsid w:val="00EE080B"/>
    <w:rsid w:val="00EE09B4"/>
    <w:rsid w:val="00EE0A3C"/>
    <w:rsid w:val="00EE0B22"/>
    <w:rsid w:val="00EE0B51"/>
    <w:rsid w:val="00EE0BF9"/>
    <w:rsid w:val="00EE0DFB"/>
    <w:rsid w:val="00EE0E9F"/>
    <w:rsid w:val="00EE0F6C"/>
    <w:rsid w:val="00EE10E9"/>
    <w:rsid w:val="00EE110D"/>
    <w:rsid w:val="00EE111A"/>
    <w:rsid w:val="00EE118B"/>
    <w:rsid w:val="00EE11AF"/>
    <w:rsid w:val="00EE1369"/>
    <w:rsid w:val="00EE13DE"/>
    <w:rsid w:val="00EE1420"/>
    <w:rsid w:val="00EE160C"/>
    <w:rsid w:val="00EE1664"/>
    <w:rsid w:val="00EE1AEE"/>
    <w:rsid w:val="00EE1B3D"/>
    <w:rsid w:val="00EE1D99"/>
    <w:rsid w:val="00EE1E2B"/>
    <w:rsid w:val="00EE1E35"/>
    <w:rsid w:val="00EE1F94"/>
    <w:rsid w:val="00EE1FDD"/>
    <w:rsid w:val="00EE200D"/>
    <w:rsid w:val="00EE207A"/>
    <w:rsid w:val="00EE20A6"/>
    <w:rsid w:val="00EE211F"/>
    <w:rsid w:val="00EE21A7"/>
    <w:rsid w:val="00EE21E8"/>
    <w:rsid w:val="00EE222F"/>
    <w:rsid w:val="00EE23D6"/>
    <w:rsid w:val="00EE24F2"/>
    <w:rsid w:val="00EE261B"/>
    <w:rsid w:val="00EE2621"/>
    <w:rsid w:val="00EE296A"/>
    <w:rsid w:val="00EE2B23"/>
    <w:rsid w:val="00EE2C6F"/>
    <w:rsid w:val="00EE2D37"/>
    <w:rsid w:val="00EE2D97"/>
    <w:rsid w:val="00EE2E05"/>
    <w:rsid w:val="00EE2E41"/>
    <w:rsid w:val="00EE2ED3"/>
    <w:rsid w:val="00EE2F0F"/>
    <w:rsid w:val="00EE3047"/>
    <w:rsid w:val="00EE3073"/>
    <w:rsid w:val="00EE331E"/>
    <w:rsid w:val="00EE3366"/>
    <w:rsid w:val="00EE33BB"/>
    <w:rsid w:val="00EE33D0"/>
    <w:rsid w:val="00EE341C"/>
    <w:rsid w:val="00EE3570"/>
    <w:rsid w:val="00EE3573"/>
    <w:rsid w:val="00EE36CA"/>
    <w:rsid w:val="00EE38E3"/>
    <w:rsid w:val="00EE3A4B"/>
    <w:rsid w:val="00EE3AE6"/>
    <w:rsid w:val="00EE3C9F"/>
    <w:rsid w:val="00EE3D0F"/>
    <w:rsid w:val="00EE3D3D"/>
    <w:rsid w:val="00EE3D8B"/>
    <w:rsid w:val="00EE3F08"/>
    <w:rsid w:val="00EE3F0C"/>
    <w:rsid w:val="00EE3F8E"/>
    <w:rsid w:val="00EE411D"/>
    <w:rsid w:val="00EE4122"/>
    <w:rsid w:val="00EE4232"/>
    <w:rsid w:val="00EE43B5"/>
    <w:rsid w:val="00EE4549"/>
    <w:rsid w:val="00EE47E3"/>
    <w:rsid w:val="00EE487D"/>
    <w:rsid w:val="00EE49CA"/>
    <w:rsid w:val="00EE49F0"/>
    <w:rsid w:val="00EE4A3F"/>
    <w:rsid w:val="00EE4A48"/>
    <w:rsid w:val="00EE4B50"/>
    <w:rsid w:val="00EE4B65"/>
    <w:rsid w:val="00EE4BAB"/>
    <w:rsid w:val="00EE4E75"/>
    <w:rsid w:val="00EE4EB7"/>
    <w:rsid w:val="00EE4EFF"/>
    <w:rsid w:val="00EE4FE0"/>
    <w:rsid w:val="00EE505E"/>
    <w:rsid w:val="00EE50B7"/>
    <w:rsid w:val="00EE5104"/>
    <w:rsid w:val="00EE516F"/>
    <w:rsid w:val="00EE5183"/>
    <w:rsid w:val="00EE53A7"/>
    <w:rsid w:val="00EE53E0"/>
    <w:rsid w:val="00EE550C"/>
    <w:rsid w:val="00EE5663"/>
    <w:rsid w:val="00EE592D"/>
    <w:rsid w:val="00EE5A0B"/>
    <w:rsid w:val="00EE5B73"/>
    <w:rsid w:val="00EE5D71"/>
    <w:rsid w:val="00EE5DAB"/>
    <w:rsid w:val="00EE5DDD"/>
    <w:rsid w:val="00EE5DE7"/>
    <w:rsid w:val="00EE5F2D"/>
    <w:rsid w:val="00EE5F30"/>
    <w:rsid w:val="00EE5F5E"/>
    <w:rsid w:val="00EE5F9C"/>
    <w:rsid w:val="00EE60BE"/>
    <w:rsid w:val="00EE61BB"/>
    <w:rsid w:val="00EE62A1"/>
    <w:rsid w:val="00EE62FC"/>
    <w:rsid w:val="00EE6301"/>
    <w:rsid w:val="00EE63E9"/>
    <w:rsid w:val="00EE643F"/>
    <w:rsid w:val="00EE645B"/>
    <w:rsid w:val="00EE64AA"/>
    <w:rsid w:val="00EE64BD"/>
    <w:rsid w:val="00EE64FD"/>
    <w:rsid w:val="00EE6549"/>
    <w:rsid w:val="00EE65C9"/>
    <w:rsid w:val="00EE669D"/>
    <w:rsid w:val="00EE66DB"/>
    <w:rsid w:val="00EE6724"/>
    <w:rsid w:val="00EE688C"/>
    <w:rsid w:val="00EE6895"/>
    <w:rsid w:val="00EE6A14"/>
    <w:rsid w:val="00EE6A1C"/>
    <w:rsid w:val="00EE6B11"/>
    <w:rsid w:val="00EE6D7E"/>
    <w:rsid w:val="00EE6DD4"/>
    <w:rsid w:val="00EE6E3C"/>
    <w:rsid w:val="00EE6E44"/>
    <w:rsid w:val="00EE6EE3"/>
    <w:rsid w:val="00EE701B"/>
    <w:rsid w:val="00EE70F5"/>
    <w:rsid w:val="00EE7173"/>
    <w:rsid w:val="00EE71B3"/>
    <w:rsid w:val="00EE731F"/>
    <w:rsid w:val="00EE7429"/>
    <w:rsid w:val="00EE7692"/>
    <w:rsid w:val="00EE76DC"/>
    <w:rsid w:val="00EE76E9"/>
    <w:rsid w:val="00EE7985"/>
    <w:rsid w:val="00EE7A30"/>
    <w:rsid w:val="00EE7AC0"/>
    <w:rsid w:val="00EE7AEF"/>
    <w:rsid w:val="00EE7B72"/>
    <w:rsid w:val="00EE7B8A"/>
    <w:rsid w:val="00EE7C0F"/>
    <w:rsid w:val="00EE7D9C"/>
    <w:rsid w:val="00EE7E64"/>
    <w:rsid w:val="00EF008B"/>
    <w:rsid w:val="00EF0214"/>
    <w:rsid w:val="00EF0310"/>
    <w:rsid w:val="00EF0324"/>
    <w:rsid w:val="00EF0559"/>
    <w:rsid w:val="00EF069F"/>
    <w:rsid w:val="00EF06CF"/>
    <w:rsid w:val="00EF07F1"/>
    <w:rsid w:val="00EF083A"/>
    <w:rsid w:val="00EF08E4"/>
    <w:rsid w:val="00EF0986"/>
    <w:rsid w:val="00EF09DB"/>
    <w:rsid w:val="00EF0B90"/>
    <w:rsid w:val="00EF0BC8"/>
    <w:rsid w:val="00EF0DE4"/>
    <w:rsid w:val="00EF1047"/>
    <w:rsid w:val="00EF1152"/>
    <w:rsid w:val="00EF1179"/>
    <w:rsid w:val="00EF11BE"/>
    <w:rsid w:val="00EF1272"/>
    <w:rsid w:val="00EF13A5"/>
    <w:rsid w:val="00EF147C"/>
    <w:rsid w:val="00EF1650"/>
    <w:rsid w:val="00EF16C8"/>
    <w:rsid w:val="00EF1736"/>
    <w:rsid w:val="00EF1872"/>
    <w:rsid w:val="00EF1951"/>
    <w:rsid w:val="00EF19DC"/>
    <w:rsid w:val="00EF1AA0"/>
    <w:rsid w:val="00EF1E25"/>
    <w:rsid w:val="00EF1E49"/>
    <w:rsid w:val="00EF1F2C"/>
    <w:rsid w:val="00EF1F65"/>
    <w:rsid w:val="00EF1F8A"/>
    <w:rsid w:val="00EF1FE0"/>
    <w:rsid w:val="00EF20E2"/>
    <w:rsid w:val="00EF2107"/>
    <w:rsid w:val="00EF2157"/>
    <w:rsid w:val="00EF2207"/>
    <w:rsid w:val="00EF2250"/>
    <w:rsid w:val="00EF2266"/>
    <w:rsid w:val="00EF22D3"/>
    <w:rsid w:val="00EF2322"/>
    <w:rsid w:val="00EF2405"/>
    <w:rsid w:val="00EF2449"/>
    <w:rsid w:val="00EF24DF"/>
    <w:rsid w:val="00EF24F0"/>
    <w:rsid w:val="00EF25D3"/>
    <w:rsid w:val="00EF272F"/>
    <w:rsid w:val="00EF278D"/>
    <w:rsid w:val="00EF2805"/>
    <w:rsid w:val="00EF280C"/>
    <w:rsid w:val="00EF2901"/>
    <w:rsid w:val="00EF2A54"/>
    <w:rsid w:val="00EF2A5D"/>
    <w:rsid w:val="00EF2D29"/>
    <w:rsid w:val="00EF313E"/>
    <w:rsid w:val="00EF3280"/>
    <w:rsid w:val="00EF3327"/>
    <w:rsid w:val="00EF33A6"/>
    <w:rsid w:val="00EF3406"/>
    <w:rsid w:val="00EF3454"/>
    <w:rsid w:val="00EF3458"/>
    <w:rsid w:val="00EF3603"/>
    <w:rsid w:val="00EF3663"/>
    <w:rsid w:val="00EF3686"/>
    <w:rsid w:val="00EF36E1"/>
    <w:rsid w:val="00EF36EF"/>
    <w:rsid w:val="00EF3923"/>
    <w:rsid w:val="00EF39B2"/>
    <w:rsid w:val="00EF39C6"/>
    <w:rsid w:val="00EF3A20"/>
    <w:rsid w:val="00EF3A7D"/>
    <w:rsid w:val="00EF3A82"/>
    <w:rsid w:val="00EF3C50"/>
    <w:rsid w:val="00EF3C99"/>
    <w:rsid w:val="00EF3D9E"/>
    <w:rsid w:val="00EF3ED9"/>
    <w:rsid w:val="00EF3F6F"/>
    <w:rsid w:val="00EF400F"/>
    <w:rsid w:val="00EF4194"/>
    <w:rsid w:val="00EF41A6"/>
    <w:rsid w:val="00EF4247"/>
    <w:rsid w:val="00EF4293"/>
    <w:rsid w:val="00EF4367"/>
    <w:rsid w:val="00EF4436"/>
    <w:rsid w:val="00EF475C"/>
    <w:rsid w:val="00EF47E6"/>
    <w:rsid w:val="00EF4835"/>
    <w:rsid w:val="00EF4A51"/>
    <w:rsid w:val="00EF4AAF"/>
    <w:rsid w:val="00EF4BFE"/>
    <w:rsid w:val="00EF4D40"/>
    <w:rsid w:val="00EF4E70"/>
    <w:rsid w:val="00EF5032"/>
    <w:rsid w:val="00EF5161"/>
    <w:rsid w:val="00EF5195"/>
    <w:rsid w:val="00EF5265"/>
    <w:rsid w:val="00EF54EE"/>
    <w:rsid w:val="00EF5673"/>
    <w:rsid w:val="00EF5862"/>
    <w:rsid w:val="00EF5924"/>
    <w:rsid w:val="00EF598A"/>
    <w:rsid w:val="00EF59F6"/>
    <w:rsid w:val="00EF5A19"/>
    <w:rsid w:val="00EF5A1F"/>
    <w:rsid w:val="00EF5AC0"/>
    <w:rsid w:val="00EF5B5D"/>
    <w:rsid w:val="00EF5B6F"/>
    <w:rsid w:val="00EF5CD0"/>
    <w:rsid w:val="00EF5DDA"/>
    <w:rsid w:val="00EF5DF9"/>
    <w:rsid w:val="00EF5FC0"/>
    <w:rsid w:val="00EF5FDC"/>
    <w:rsid w:val="00EF6026"/>
    <w:rsid w:val="00EF60C1"/>
    <w:rsid w:val="00EF6149"/>
    <w:rsid w:val="00EF61CD"/>
    <w:rsid w:val="00EF63E7"/>
    <w:rsid w:val="00EF6424"/>
    <w:rsid w:val="00EF6503"/>
    <w:rsid w:val="00EF65E0"/>
    <w:rsid w:val="00EF6764"/>
    <w:rsid w:val="00EF677C"/>
    <w:rsid w:val="00EF6A57"/>
    <w:rsid w:val="00EF6A81"/>
    <w:rsid w:val="00EF6B9B"/>
    <w:rsid w:val="00EF6D1B"/>
    <w:rsid w:val="00EF6D45"/>
    <w:rsid w:val="00EF6D6A"/>
    <w:rsid w:val="00EF6F32"/>
    <w:rsid w:val="00EF7040"/>
    <w:rsid w:val="00EF7085"/>
    <w:rsid w:val="00EF7179"/>
    <w:rsid w:val="00EF71D7"/>
    <w:rsid w:val="00EF731E"/>
    <w:rsid w:val="00EF7368"/>
    <w:rsid w:val="00EF7497"/>
    <w:rsid w:val="00EF768E"/>
    <w:rsid w:val="00EF771D"/>
    <w:rsid w:val="00EF7755"/>
    <w:rsid w:val="00EF77EC"/>
    <w:rsid w:val="00EF7B41"/>
    <w:rsid w:val="00EF7B90"/>
    <w:rsid w:val="00EF7BC2"/>
    <w:rsid w:val="00EF7BE8"/>
    <w:rsid w:val="00EF7C00"/>
    <w:rsid w:val="00EF7C15"/>
    <w:rsid w:val="00EF7CF0"/>
    <w:rsid w:val="00EF7E0F"/>
    <w:rsid w:val="00EF7E96"/>
    <w:rsid w:val="00F00223"/>
    <w:rsid w:val="00F00382"/>
    <w:rsid w:val="00F006C1"/>
    <w:rsid w:val="00F007DE"/>
    <w:rsid w:val="00F00828"/>
    <w:rsid w:val="00F009F5"/>
    <w:rsid w:val="00F00A9D"/>
    <w:rsid w:val="00F00AE5"/>
    <w:rsid w:val="00F00AE9"/>
    <w:rsid w:val="00F00BBD"/>
    <w:rsid w:val="00F00C9C"/>
    <w:rsid w:val="00F00EA6"/>
    <w:rsid w:val="00F00FCC"/>
    <w:rsid w:val="00F01090"/>
    <w:rsid w:val="00F010CE"/>
    <w:rsid w:val="00F010E0"/>
    <w:rsid w:val="00F010F3"/>
    <w:rsid w:val="00F0129E"/>
    <w:rsid w:val="00F0145B"/>
    <w:rsid w:val="00F017C1"/>
    <w:rsid w:val="00F01886"/>
    <w:rsid w:val="00F01A9A"/>
    <w:rsid w:val="00F01C52"/>
    <w:rsid w:val="00F01F1D"/>
    <w:rsid w:val="00F01FC5"/>
    <w:rsid w:val="00F021A3"/>
    <w:rsid w:val="00F0221D"/>
    <w:rsid w:val="00F02227"/>
    <w:rsid w:val="00F022C6"/>
    <w:rsid w:val="00F0238B"/>
    <w:rsid w:val="00F02418"/>
    <w:rsid w:val="00F02470"/>
    <w:rsid w:val="00F02542"/>
    <w:rsid w:val="00F025B9"/>
    <w:rsid w:val="00F025CE"/>
    <w:rsid w:val="00F02634"/>
    <w:rsid w:val="00F02653"/>
    <w:rsid w:val="00F026C7"/>
    <w:rsid w:val="00F02801"/>
    <w:rsid w:val="00F02890"/>
    <w:rsid w:val="00F029BF"/>
    <w:rsid w:val="00F02ACA"/>
    <w:rsid w:val="00F02B7A"/>
    <w:rsid w:val="00F02CA2"/>
    <w:rsid w:val="00F02DBE"/>
    <w:rsid w:val="00F030AB"/>
    <w:rsid w:val="00F030FD"/>
    <w:rsid w:val="00F031EF"/>
    <w:rsid w:val="00F0325C"/>
    <w:rsid w:val="00F03276"/>
    <w:rsid w:val="00F034CF"/>
    <w:rsid w:val="00F0362D"/>
    <w:rsid w:val="00F03646"/>
    <w:rsid w:val="00F03C84"/>
    <w:rsid w:val="00F03D19"/>
    <w:rsid w:val="00F03D43"/>
    <w:rsid w:val="00F03EA8"/>
    <w:rsid w:val="00F03F64"/>
    <w:rsid w:val="00F04028"/>
    <w:rsid w:val="00F0411B"/>
    <w:rsid w:val="00F042BB"/>
    <w:rsid w:val="00F04325"/>
    <w:rsid w:val="00F0437D"/>
    <w:rsid w:val="00F0440E"/>
    <w:rsid w:val="00F044D9"/>
    <w:rsid w:val="00F045A1"/>
    <w:rsid w:val="00F046EB"/>
    <w:rsid w:val="00F04702"/>
    <w:rsid w:val="00F0486A"/>
    <w:rsid w:val="00F04B04"/>
    <w:rsid w:val="00F04B3A"/>
    <w:rsid w:val="00F04BD5"/>
    <w:rsid w:val="00F04C3A"/>
    <w:rsid w:val="00F04CC8"/>
    <w:rsid w:val="00F04CF2"/>
    <w:rsid w:val="00F04DFE"/>
    <w:rsid w:val="00F04E1F"/>
    <w:rsid w:val="00F04E32"/>
    <w:rsid w:val="00F04E35"/>
    <w:rsid w:val="00F04E39"/>
    <w:rsid w:val="00F04F46"/>
    <w:rsid w:val="00F0508C"/>
    <w:rsid w:val="00F0516B"/>
    <w:rsid w:val="00F0524C"/>
    <w:rsid w:val="00F05763"/>
    <w:rsid w:val="00F059FB"/>
    <w:rsid w:val="00F05A24"/>
    <w:rsid w:val="00F05ADF"/>
    <w:rsid w:val="00F05B11"/>
    <w:rsid w:val="00F05B75"/>
    <w:rsid w:val="00F05BEB"/>
    <w:rsid w:val="00F05C60"/>
    <w:rsid w:val="00F05E2C"/>
    <w:rsid w:val="00F062C8"/>
    <w:rsid w:val="00F06406"/>
    <w:rsid w:val="00F0643F"/>
    <w:rsid w:val="00F06581"/>
    <w:rsid w:val="00F0658C"/>
    <w:rsid w:val="00F065BD"/>
    <w:rsid w:val="00F06609"/>
    <w:rsid w:val="00F067E1"/>
    <w:rsid w:val="00F06810"/>
    <w:rsid w:val="00F0684B"/>
    <w:rsid w:val="00F068DE"/>
    <w:rsid w:val="00F06932"/>
    <w:rsid w:val="00F06ACA"/>
    <w:rsid w:val="00F06C49"/>
    <w:rsid w:val="00F06C8D"/>
    <w:rsid w:val="00F06D4A"/>
    <w:rsid w:val="00F06D66"/>
    <w:rsid w:val="00F070AD"/>
    <w:rsid w:val="00F07153"/>
    <w:rsid w:val="00F0740A"/>
    <w:rsid w:val="00F07411"/>
    <w:rsid w:val="00F074CD"/>
    <w:rsid w:val="00F075B2"/>
    <w:rsid w:val="00F075BC"/>
    <w:rsid w:val="00F07649"/>
    <w:rsid w:val="00F0767B"/>
    <w:rsid w:val="00F0783A"/>
    <w:rsid w:val="00F0783E"/>
    <w:rsid w:val="00F0794D"/>
    <w:rsid w:val="00F07B30"/>
    <w:rsid w:val="00F07CA1"/>
    <w:rsid w:val="00F07CF1"/>
    <w:rsid w:val="00F07D1F"/>
    <w:rsid w:val="00F07E76"/>
    <w:rsid w:val="00F07E93"/>
    <w:rsid w:val="00F07F04"/>
    <w:rsid w:val="00F07F09"/>
    <w:rsid w:val="00F07F3B"/>
    <w:rsid w:val="00F100FA"/>
    <w:rsid w:val="00F10193"/>
    <w:rsid w:val="00F1020D"/>
    <w:rsid w:val="00F105DB"/>
    <w:rsid w:val="00F1061F"/>
    <w:rsid w:val="00F106C5"/>
    <w:rsid w:val="00F106D3"/>
    <w:rsid w:val="00F108EB"/>
    <w:rsid w:val="00F10957"/>
    <w:rsid w:val="00F109B8"/>
    <w:rsid w:val="00F109E2"/>
    <w:rsid w:val="00F109EE"/>
    <w:rsid w:val="00F10ADC"/>
    <w:rsid w:val="00F10B11"/>
    <w:rsid w:val="00F10BBA"/>
    <w:rsid w:val="00F10CF3"/>
    <w:rsid w:val="00F10D36"/>
    <w:rsid w:val="00F10F79"/>
    <w:rsid w:val="00F110C9"/>
    <w:rsid w:val="00F11173"/>
    <w:rsid w:val="00F111D3"/>
    <w:rsid w:val="00F112D6"/>
    <w:rsid w:val="00F113EB"/>
    <w:rsid w:val="00F11432"/>
    <w:rsid w:val="00F1145C"/>
    <w:rsid w:val="00F115B0"/>
    <w:rsid w:val="00F115B6"/>
    <w:rsid w:val="00F11713"/>
    <w:rsid w:val="00F11798"/>
    <w:rsid w:val="00F1179A"/>
    <w:rsid w:val="00F117BB"/>
    <w:rsid w:val="00F11815"/>
    <w:rsid w:val="00F11860"/>
    <w:rsid w:val="00F11970"/>
    <w:rsid w:val="00F119E8"/>
    <w:rsid w:val="00F11A16"/>
    <w:rsid w:val="00F11ADB"/>
    <w:rsid w:val="00F11AE3"/>
    <w:rsid w:val="00F11CFB"/>
    <w:rsid w:val="00F11D21"/>
    <w:rsid w:val="00F120A6"/>
    <w:rsid w:val="00F120AD"/>
    <w:rsid w:val="00F120FD"/>
    <w:rsid w:val="00F1212F"/>
    <w:rsid w:val="00F122C0"/>
    <w:rsid w:val="00F1274D"/>
    <w:rsid w:val="00F12817"/>
    <w:rsid w:val="00F1281B"/>
    <w:rsid w:val="00F12A7B"/>
    <w:rsid w:val="00F12AAF"/>
    <w:rsid w:val="00F12B67"/>
    <w:rsid w:val="00F12C2A"/>
    <w:rsid w:val="00F12CDC"/>
    <w:rsid w:val="00F12CE2"/>
    <w:rsid w:val="00F12D92"/>
    <w:rsid w:val="00F12EDC"/>
    <w:rsid w:val="00F131A0"/>
    <w:rsid w:val="00F131A9"/>
    <w:rsid w:val="00F131CD"/>
    <w:rsid w:val="00F13580"/>
    <w:rsid w:val="00F135D5"/>
    <w:rsid w:val="00F137A6"/>
    <w:rsid w:val="00F13849"/>
    <w:rsid w:val="00F1398F"/>
    <w:rsid w:val="00F139AE"/>
    <w:rsid w:val="00F13BAD"/>
    <w:rsid w:val="00F13BDF"/>
    <w:rsid w:val="00F13DB5"/>
    <w:rsid w:val="00F13E12"/>
    <w:rsid w:val="00F13F85"/>
    <w:rsid w:val="00F14510"/>
    <w:rsid w:val="00F146AD"/>
    <w:rsid w:val="00F147DE"/>
    <w:rsid w:val="00F14824"/>
    <w:rsid w:val="00F14969"/>
    <w:rsid w:val="00F149BB"/>
    <w:rsid w:val="00F149FF"/>
    <w:rsid w:val="00F14A40"/>
    <w:rsid w:val="00F14ACA"/>
    <w:rsid w:val="00F14C05"/>
    <w:rsid w:val="00F14C5C"/>
    <w:rsid w:val="00F14CAE"/>
    <w:rsid w:val="00F14E69"/>
    <w:rsid w:val="00F14ECC"/>
    <w:rsid w:val="00F1516F"/>
    <w:rsid w:val="00F151D2"/>
    <w:rsid w:val="00F151E0"/>
    <w:rsid w:val="00F15489"/>
    <w:rsid w:val="00F1549F"/>
    <w:rsid w:val="00F1557D"/>
    <w:rsid w:val="00F1564E"/>
    <w:rsid w:val="00F157E8"/>
    <w:rsid w:val="00F15865"/>
    <w:rsid w:val="00F15889"/>
    <w:rsid w:val="00F15D08"/>
    <w:rsid w:val="00F15D09"/>
    <w:rsid w:val="00F15DBD"/>
    <w:rsid w:val="00F15E12"/>
    <w:rsid w:val="00F15EB9"/>
    <w:rsid w:val="00F16149"/>
    <w:rsid w:val="00F16153"/>
    <w:rsid w:val="00F1615A"/>
    <w:rsid w:val="00F1615E"/>
    <w:rsid w:val="00F16211"/>
    <w:rsid w:val="00F1623C"/>
    <w:rsid w:val="00F16478"/>
    <w:rsid w:val="00F1647B"/>
    <w:rsid w:val="00F16525"/>
    <w:rsid w:val="00F16568"/>
    <w:rsid w:val="00F165B0"/>
    <w:rsid w:val="00F165BE"/>
    <w:rsid w:val="00F16788"/>
    <w:rsid w:val="00F167A4"/>
    <w:rsid w:val="00F167C9"/>
    <w:rsid w:val="00F168B5"/>
    <w:rsid w:val="00F1694F"/>
    <w:rsid w:val="00F16B0F"/>
    <w:rsid w:val="00F16B7A"/>
    <w:rsid w:val="00F16BBB"/>
    <w:rsid w:val="00F16BDB"/>
    <w:rsid w:val="00F16BF4"/>
    <w:rsid w:val="00F16C54"/>
    <w:rsid w:val="00F16D0D"/>
    <w:rsid w:val="00F16E12"/>
    <w:rsid w:val="00F16E37"/>
    <w:rsid w:val="00F16F3B"/>
    <w:rsid w:val="00F17024"/>
    <w:rsid w:val="00F171CB"/>
    <w:rsid w:val="00F1722D"/>
    <w:rsid w:val="00F1725D"/>
    <w:rsid w:val="00F17278"/>
    <w:rsid w:val="00F1733B"/>
    <w:rsid w:val="00F17655"/>
    <w:rsid w:val="00F176AC"/>
    <w:rsid w:val="00F17744"/>
    <w:rsid w:val="00F17756"/>
    <w:rsid w:val="00F177AC"/>
    <w:rsid w:val="00F1781B"/>
    <w:rsid w:val="00F17825"/>
    <w:rsid w:val="00F178FE"/>
    <w:rsid w:val="00F17950"/>
    <w:rsid w:val="00F17AF4"/>
    <w:rsid w:val="00F17B9E"/>
    <w:rsid w:val="00F17C26"/>
    <w:rsid w:val="00F17CC5"/>
    <w:rsid w:val="00F17D2D"/>
    <w:rsid w:val="00F17D35"/>
    <w:rsid w:val="00F17D38"/>
    <w:rsid w:val="00F17DD5"/>
    <w:rsid w:val="00F17FAB"/>
    <w:rsid w:val="00F17FFB"/>
    <w:rsid w:val="00F200A2"/>
    <w:rsid w:val="00F200F6"/>
    <w:rsid w:val="00F2021F"/>
    <w:rsid w:val="00F202A7"/>
    <w:rsid w:val="00F204B2"/>
    <w:rsid w:val="00F20615"/>
    <w:rsid w:val="00F20892"/>
    <w:rsid w:val="00F2094A"/>
    <w:rsid w:val="00F20A12"/>
    <w:rsid w:val="00F20A2A"/>
    <w:rsid w:val="00F20B46"/>
    <w:rsid w:val="00F20CD4"/>
    <w:rsid w:val="00F20D30"/>
    <w:rsid w:val="00F20D8A"/>
    <w:rsid w:val="00F20E25"/>
    <w:rsid w:val="00F214A9"/>
    <w:rsid w:val="00F2151E"/>
    <w:rsid w:val="00F2172C"/>
    <w:rsid w:val="00F218B8"/>
    <w:rsid w:val="00F21909"/>
    <w:rsid w:val="00F219B1"/>
    <w:rsid w:val="00F219F4"/>
    <w:rsid w:val="00F221AC"/>
    <w:rsid w:val="00F22209"/>
    <w:rsid w:val="00F225D5"/>
    <w:rsid w:val="00F22701"/>
    <w:rsid w:val="00F22882"/>
    <w:rsid w:val="00F228E3"/>
    <w:rsid w:val="00F22974"/>
    <w:rsid w:val="00F229BF"/>
    <w:rsid w:val="00F22B10"/>
    <w:rsid w:val="00F22B53"/>
    <w:rsid w:val="00F22BE4"/>
    <w:rsid w:val="00F22C6B"/>
    <w:rsid w:val="00F22E4C"/>
    <w:rsid w:val="00F22E86"/>
    <w:rsid w:val="00F22EE3"/>
    <w:rsid w:val="00F23208"/>
    <w:rsid w:val="00F23258"/>
    <w:rsid w:val="00F232D6"/>
    <w:rsid w:val="00F2340A"/>
    <w:rsid w:val="00F2357D"/>
    <w:rsid w:val="00F2358C"/>
    <w:rsid w:val="00F236E1"/>
    <w:rsid w:val="00F237AE"/>
    <w:rsid w:val="00F237D0"/>
    <w:rsid w:val="00F23834"/>
    <w:rsid w:val="00F238DC"/>
    <w:rsid w:val="00F23977"/>
    <w:rsid w:val="00F23985"/>
    <w:rsid w:val="00F239B4"/>
    <w:rsid w:val="00F23C29"/>
    <w:rsid w:val="00F23C2D"/>
    <w:rsid w:val="00F23C4E"/>
    <w:rsid w:val="00F23C7B"/>
    <w:rsid w:val="00F23C96"/>
    <w:rsid w:val="00F23DFF"/>
    <w:rsid w:val="00F23E23"/>
    <w:rsid w:val="00F23E8E"/>
    <w:rsid w:val="00F2400D"/>
    <w:rsid w:val="00F2405F"/>
    <w:rsid w:val="00F2417F"/>
    <w:rsid w:val="00F241A8"/>
    <w:rsid w:val="00F241F6"/>
    <w:rsid w:val="00F242DC"/>
    <w:rsid w:val="00F2430B"/>
    <w:rsid w:val="00F243D5"/>
    <w:rsid w:val="00F245F2"/>
    <w:rsid w:val="00F246A5"/>
    <w:rsid w:val="00F246E2"/>
    <w:rsid w:val="00F24782"/>
    <w:rsid w:val="00F24820"/>
    <w:rsid w:val="00F249BD"/>
    <w:rsid w:val="00F24AD2"/>
    <w:rsid w:val="00F24AE9"/>
    <w:rsid w:val="00F24BA5"/>
    <w:rsid w:val="00F24CAA"/>
    <w:rsid w:val="00F24CCD"/>
    <w:rsid w:val="00F24E0F"/>
    <w:rsid w:val="00F24E2A"/>
    <w:rsid w:val="00F24ED1"/>
    <w:rsid w:val="00F24F8C"/>
    <w:rsid w:val="00F2509A"/>
    <w:rsid w:val="00F251AF"/>
    <w:rsid w:val="00F2531D"/>
    <w:rsid w:val="00F25353"/>
    <w:rsid w:val="00F253AC"/>
    <w:rsid w:val="00F253DA"/>
    <w:rsid w:val="00F25419"/>
    <w:rsid w:val="00F255E7"/>
    <w:rsid w:val="00F255F4"/>
    <w:rsid w:val="00F25601"/>
    <w:rsid w:val="00F25629"/>
    <w:rsid w:val="00F25739"/>
    <w:rsid w:val="00F25872"/>
    <w:rsid w:val="00F25952"/>
    <w:rsid w:val="00F25AD3"/>
    <w:rsid w:val="00F25B80"/>
    <w:rsid w:val="00F25FAE"/>
    <w:rsid w:val="00F2605E"/>
    <w:rsid w:val="00F260A2"/>
    <w:rsid w:val="00F2625F"/>
    <w:rsid w:val="00F2632C"/>
    <w:rsid w:val="00F263C1"/>
    <w:rsid w:val="00F26553"/>
    <w:rsid w:val="00F265A7"/>
    <w:rsid w:val="00F266B5"/>
    <w:rsid w:val="00F2679D"/>
    <w:rsid w:val="00F2686A"/>
    <w:rsid w:val="00F26A6D"/>
    <w:rsid w:val="00F26B30"/>
    <w:rsid w:val="00F26B85"/>
    <w:rsid w:val="00F26DBD"/>
    <w:rsid w:val="00F26DBE"/>
    <w:rsid w:val="00F26E7B"/>
    <w:rsid w:val="00F26E8E"/>
    <w:rsid w:val="00F26EF9"/>
    <w:rsid w:val="00F2700C"/>
    <w:rsid w:val="00F27082"/>
    <w:rsid w:val="00F27169"/>
    <w:rsid w:val="00F27420"/>
    <w:rsid w:val="00F27469"/>
    <w:rsid w:val="00F2748B"/>
    <w:rsid w:val="00F2755E"/>
    <w:rsid w:val="00F275BA"/>
    <w:rsid w:val="00F27654"/>
    <w:rsid w:val="00F27754"/>
    <w:rsid w:val="00F2787E"/>
    <w:rsid w:val="00F278B7"/>
    <w:rsid w:val="00F279DA"/>
    <w:rsid w:val="00F27A0A"/>
    <w:rsid w:val="00F27ABD"/>
    <w:rsid w:val="00F27B05"/>
    <w:rsid w:val="00F27B21"/>
    <w:rsid w:val="00F27B35"/>
    <w:rsid w:val="00F27C6E"/>
    <w:rsid w:val="00F27E36"/>
    <w:rsid w:val="00F27F1F"/>
    <w:rsid w:val="00F300FD"/>
    <w:rsid w:val="00F301A3"/>
    <w:rsid w:val="00F30289"/>
    <w:rsid w:val="00F30398"/>
    <w:rsid w:val="00F303C6"/>
    <w:rsid w:val="00F303E6"/>
    <w:rsid w:val="00F30549"/>
    <w:rsid w:val="00F30661"/>
    <w:rsid w:val="00F30865"/>
    <w:rsid w:val="00F308B9"/>
    <w:rsid w:val="00F30975"/>
    <w:rsid w:val="00F30B29"/>
    <w:rsid w:val="00F30C23"/>
    <w:rsid w:val="00F30D8E"/>
    <w:rsid w:val="00F30DAD"/>
    <w:rsid w:val="00F30E24"/>
    <w:rsid w:val="00F3114A"/>
    <w:rsid w:val="00F31164"/>
    <w:rsid w:val="00F311FD"/>
    <w:rsid w:val="00F3126D"/>
    <w:rsid w:val="00F31354"/>
    <w:rsid w:val="00F3146E"/>
    <w:rsid w:val="00F31772"/>
    <w:rsid w:val="00F31877"/>
    <w:rsid w:val="00F319CC"/>
    <w:rsid w:val="00F31B40"/>
    <w:rsid w:val="00F31B47"/>
    <w:rsid w:val="00F31B61"/>
    <w:rsid w:val="00F31B64"/>
    <w:rsid w:val="00F31C47"/>
    <w:rsid w:val="00F31CE2"/>
    <w:rsid w:val="00F31DA1"/>
    <w:rsid w:val="00F31DB0"/>
    <w:rsid w:val="00F31E1D"/>
    <w:rsid w:val="00F31E2D"/>
    <w:rsid w:val="00F31E30"/>
    <w:rsid w:val="00F31EC8"/>
    <w:rsid w:val="00F31F57"/>
    <w:rsid w:val="00F31FBB"/>
    <w:rsid w:val="00F31FF4"/>
    <w:rsid w:val="00F324EE"/>
    <w:rsid w:val="00F325D4"/>
    <w:rsid w:val="00F32607"/>
    <w:rsid w:val="00F32663"/>
    <w:rsid w:val="00F32712"/>
    <w:rsid w:val="00F3274B"/>
    <w:rsid w:val="00F32792"/>
    <w:rsid w:val="00F32918"/>
    <w:rsid w:val="00F32979"/>
    <w:rsid w:val="00F32B06"/>
    <w:rsid w:val="00F32CE6"/>
    <w:rsid w:val="00F32D97"/>
    <w:rsid w:val="00F32E81"/>
    <w:rsid w:val="00F32EDC"/>
    <w:rsid w:val="00F32FF8"/>
    <w:rsid w:val="00F3308E"/>
    <w:rsid w:val="00F330FC"/>
    <w:rsid w:val="00F33199"/>
    <w:rsid w:val="00F331D1"/>
    <w:rsid w:val="00F3331E"/>
    <w:rsid w:val="00F333C8"/>
    <w:rsid w:val="00F33473"/>
    <w:rsid w:val="00F33547"/>
    <w:rsid w:val="00F3357C"/>
    <w:rsid w:val="00F33670"/>
    <w:rsid w:val="00F336C1"/>
    <w:rsid w:val="00F3375B"/>
    <w:rsid w:val="00F3376D"/>
    <w:rsid w:val="00F337AF"/>
    <w:rsid w:val="00F337BF"/>
    <w:rsid w:val="00F337E3"/>
    <w:rsid w:val="00F3386A"/>
    <w:rsid w:val="00F33909"/>
    <w:rsid w:val="00F33A1B"/>
    <w:rsid w:val="00F33AEC"/>
    <w:rsid w:val="00F33BAC"/>
    <w:rsid w:val="00F33C4F"/>
    <w:rsid w:val="00F33CDB"/>
    <w:rsid w:val="00F33E54"/>
    <w:rsid w:val="00F33E76"/>
    <w:rsid w:val="00F33EEA"/>
    <w:rsid w:val="00F33F87"/>
    <w:rsid w:val="00F33FED"/>
    <w:rsid w:val="00F34010"/>
    <w:rsid w:val="00F34158"/>
    <w:rsid w:val="00F342C2"/>
    <w:rsid w:val="00F342CA"/>
    <w:rsid w:val="00F344E5"/>
    <w:rsid w:val="00F345D0"/>
    <w:rsid w:val="00F345ED"/>
    <w:rsid w:val="00F3469E"/>
    <w:rsid w:val="00F3475D"/>
    <w:rsid w:val="00F3476A"/>
    <w:rsid w:val="00F3485C"/>
    <w:rsid w:val="00F34918"/>
    <w:rsid w:val="00F34995"/>
    <w:rsid w:val="00F349DA"/>
    <w:rsid w:val="00F34B93"/>
    <w:rsid w:val="00F34CAF"/>
    <w:rsid w:val="00F34D89"/>
    <w:rsid w:val="00F34E9C"/>
    <w:rsid w:val="00F34EA8"/>
    <w:rsid w:val="00F34EDC"/>
    <w:rsid w:val="00F34F60"/>
    <w:rsid w:val="00F350C3"/>
    <w:rsid w:val="00F3510E"/>
    <w:rsid w:val="00F351C1"/>
    <w:rsid w:val="00F3522A"/>
    <w:rsid w:val="00F35231"/>
    <w:rsid w:val="00F35616"/>
    <w:rsid w:val="00F35686"/>
    <w:rsid w:val="00F3571E"/>
    <w:rsid w:val="00F35784"/>
    <w:rsid w:val="00F35896"/>
    <w:rsid w:val="00F359E8"/>
    <w:rsid w:val="00F35A6C"/>
    <w:rsid w:val="00F35AE0"/>
    <w:rsid w:val="00F35B57"/>
    <w:rsid w:val="00F35B94"/>
    <w:rsid w:val="00F35C89"/>
    <w:rsid w:val="00F35CCC"/>
    <w:rsid w:val="00F35E1F"/>
    <w:rsid w:val="00F35ECB"/>
    <w:rsid w:val="00F35F2C"/>
    <w:rsid w:val="00F35F4A"/>
    <w:rsid w:val="00F35F76"/>
    <w:rsid w:val="00F36007"/>
    <w:rsid w:val="00F36091"/>
    <w:rsid w:val="00F362BF"/>
    <w:rsid w:val="00F363D9"/>
    <w:rsid w:val="00F36455"/>
    <w:rsid w:val="00F365B4"/>
    <w:rsid w:val="00F3666F"/>
    <w:rsid w:val="00F36897"/>
    <w:rsid w:val="00F3690E"/>
    <w:rsid w:val="00F369BA"/>
    <w:rsid w:val="00F369CA"/>
    <w:rsid w:val="00F36A90"/>
    <w:rsid w:val="00F36B2F"/>
    <w:rsid w:val="00F36BD9"/>
    <w:rsid w:val="00F36C13"/>
    <w:rsid w:val="00F36D0D"/>
    <w:rsid w:val="00F36D87"/>
    <w:rsid w:val="00F36DF1"/>
    <w:rsid w:val="00F36E14"/>
    <w:rsid w:val="00F36FB2"/>
    <w:rsid w:val="00F36FE6"/>
    <w:rsid w:val="00F37066"/>
    <w:rsid w:val="00F37214"/>
    <w:rsid w:val="00F37225"/>
    <w:rsid w:val="00F37252"/>
    <w:rsid w:val="00F372F8"/>
    <w:rsid w:val="00F374A8"/>
    <w:rsid w:val="00F37506"/>
    <w:rsid w:val="00F37658"/>
    <w:rsid w:val="00F3766F"/>
    <w:rsid w:val="00F37671"/>
    <w:rsid w:val="00F37734"/>
    <w:rsid w:val="00F37803"/>
    <w:rsid w:val="00F378DF"/>
    <w:rsid w:val="00F3795A"/>
    <w:rsid w:val="00F3798D"/>
    <w:rsid w:val="00F37A3E"/>
    <w:rsid w:val="00F37AAA"/>
    <w:rsid w:val="00F37B3E"/>
    <w:rsid w:val="00F37CA0"/>
    <w:rsid w:val="00F37CDA"/>
    <w:rsid w:val="00F37DDE"/>
    <w:rsid w:val="00F37E07"/>
    <w:rsid w:val="00F37E0A"/>
    <w:rsid w:val="00F37EDC"/>
    <w:rsid w:val="00F37F12"/>
    <w:rsid w:val="00F4002B"/>
    <w:rsid w:val="00F40031"/>
    <w:rsid w:val="00F40042"/>
    <w:rsid w:val="00F40069"/>
    <w:rsid w:val="00F40081"/>
    <w:rsid w:val="00F40133"/>
    <w:rsid w:val="00F40201"/>
    <w:rsid w:val="00F40240"/>
    <w:rsid w:val="00F40543"/>
    <w:rsid w:val="00F4068E"/>
    <w:rsid w:val="00F4069D"/>
    <w:rsid w:val="00F407B9"/>
    <w:rsid w:val="00F407FA"/>
    <w:rsid w:val="00F40860"/>
    <w:rsid w:val="00F40A9D"/>
    <w:rsid w:val="00F40AF6"/>
    <w:rsid w:val="00F40B00"/>
    <w:rsid w:val="00F40B24"/>
    <w:rsid w:val="00F40CD0"/>
    <w:rsid w:val="00F40D49"/>
    <w:rsid w:val="00F40E5E"/>
    <w:rsid w:val="00F40ECB"/>
    <w:rsid w:val="00F4112A"/>
    <w:rsid w:val="00F411A5"/>
    <w:rsid w:val="00F41320"/>
    <w:rsid w:val="00F41552"/>
    <w:rsid w:val="00F41593"/>
    <w:rsid w:val="00F41675"/>
    <w:rsid w:val="00F41786"/>
    <w:rsid w:val="00F4179C"/>
    <w:rsid w:val="00F417F7"/>
    <w:rsid w:val="00F4195B"/>
    <w:rsid w:val="00F41A7A"/>
    <w:rsid w:val="00F41ACC"/>
    <w:rsid w:val="00F41ADA"/>
    <w:rsid w:val="00F41B2F"/>
    <w:rsid w:val="00F41B4C"/>
    <w:rsid w:val="00F41C56"/>
    <w:rsid w:val="00F41CA5"/>
    <w:rsid w:val="00F41CD8"/>
    <w:rsid w:val="00F41E13"/>
    <w:rsid w:val="00F41EDF"/>
    <w:rsid w:val="00F41FC6"/>
    <w:rsid w:val="00F420A0"/>
    <w:rsid w:val="00F4217C"/>
    <w:rsid w:val="00F421F3"/>
    <w:rsid w:val="00F422C4"/>
    <w:rsid w:val="00F4231E"/>
    <w:rsid w:val="00F423C0"/>
    <w:rsid w:val="00F423C5"/>
    <w:rsid w:val="00F42532"/>
    <w:rsid w:val="00F4256C"/>
    <w:rsid w:val="00F42570"/>
    <w:rsid w:val="00F42580"/>
    <w:rsid w:val="00F4258B"/>
    <w:rsid w:val="00F42643"/>
    <w:rsid w:val="00F42A16"/>
    <w:rsid w:val="00F42AD1"/>
    <w:rsid w:val="00F42B8F"/>
    <w:rsid w:val="00F42B92"/>
    <w:rsid w:val="00F42B9E"/>
    <w:rsid w:val="00F42BC8"/>
    <w:rsid w:val="00F42C74"/>
    <w:rsid w:val="00F42D9E"/>
    <w:rsid w:val="00F42DD2"/>
    <w:rsid w:val="00F42E01"/>
    <w:rsid w:val="00F42E73"/>
    <w:rsid w:val="00F43067"/>
    <w:rsid w:val="00F431C8"/>
    <w:rsid w:val="00F43250"/>
    <w:rsid w:val="00F43259"/>
    <w:rsid w:val="00F435B2"/>
    <w:rsid w:val="00F4360E"/>
    <w:rsid w:val="00F4373B"/>
    <w:rsid w:val="00F437F3"/>
    <w:rsid w:val="00F437F8"/>
    <w:rsid w:val="00F43854"/>
    <w:rsid w:val="00F43A9D"/>
    <w:rsid w:val="00F43B1C"/>
    <w:rsid w:val="00F43BAC"/>
    <w:rsid w:val="00F43C92"/>
    <w:rsid w:val="00F43D2D"/>
    <w:rsid w:val="00F43D6C"/>
    <w:rsid w:val="00F43DB8"/>
    <w:rsid w:val="00F43EB7"/>
    <w:rsid w:val="00F43EBE"/>
    <w:rsid w:val="00F43F6B"/>
    <w:rsid w:val="00F4406F"/>
    <w:rsid w:val="00F4416A"/>
    <w:rsid w:val="00F441A4"/>
    <w:rsid w:val="00F4422B"/>
    <w:rsid w:val="00F4436B"/>
    <w:rsid w:val="00F44460"/>
    <w:rsid w:val="00F4455A"/>
    <w:rsid w:val="00F4462C"/>
    <w:rsid w:val="00F44636"/>
    <w:rsid w:val="00F4469C"/>
    <w:rsid w:val="00F447F4"/>
    <w:rsid w:val="00F44B02"/>
    <w:rsid w:val="00F44B7D"/>
    <w:rsid w:val="00F44C19"/>
    <w:rsid w:val="00F44C24"/>
    <w:rsid w:val="00F44CAB"/>
    <w:rsid w:val="00F44DD1"/>
    <w:rsid w:val="00F44E0C"/>
    <w:rsid w:val="00F44F8A"/>
    <w:rsid w:val="00F45012"/>
    <w:rsid w:val="00F450F4"/>
    <w:rsid w:val="00F45170"/>
    <w:rsid w:val="00F45191"/>
    <w:rsid w:val="00F45199"/>
    <w:rsid w:val="00F452F4"/>
    <w:rsid w:val="00F453ED"/>
    <w:rsid w:val="00F453F7"/>
    <w:rsid w:val="00F454A3"/>
    <w:rsid w:val="00F454AA"/>
    <w:rsid w:val="00F45525"/>
    <w:rsid w:val="00F45834"/>
    <w:rsid w:val="00F458C3"/>
    <w:rsid w:val="00F459FF"/>
    <w:rsid w:val="00F45A8D"/>
    <w:rsid w:val="00F45AED"/>
    <w:rsid w:val="00F45B27"/>
    <w:rsid w:val="00F45BB0"/>
    <w:rsid w:val="00F45CD6"/>
    <w:rsid w:val="00F45F8E"/>
    <w:rsid w:val="00F462C0"/>
    <w:rsid w:val="00F464C3"/>
    <w:rsid w:val="00F46515"/>
    <w:rsid w:val="00F465FF"/>
    <w:rsid w:val="00F46607"/>
    <w:rsid w:val="00F46636"/>
    <w:rsid w:val="00F46811"/>
    <w:rsid w:val="00F46893"/>
    <w:rsid w:val="00F468ED"/>
    <w:rsid w:val="00F46974"/>
    <w:rsid w:val="00F469F6"/>
    <w:rsid w:val="00F46AAC"/>
    <w:rsid w:val="00F46B73"/>
    <w:rsid w:val="00F46B9E"/>
    <w:rsid w:val="00F46C73"/>
    <w:rsid w:val="00F46EA6"/>
    <w:rsid w:val="00F46EA9"/>
    <w:rsid w:val="00F46EDB"/>
    <w:rsid w:val="00F47202"/>
    <w:rsid w:val="00F472C9"/>
    <w:rsid w:val="00F4739B"/>
    <w:rsid w:val="00F4749A"/>
    <w:rsid w:val="00F47576"/>
    <w:rsid w:val="00F475B3"/>
    <w:rsid w:val="00F476C4"/>
    <w:rsid w:val="00F4785D"/>
    <w:rsid w:val="00F47B01"/>
    <w:rsid w:val="00F47C48"/>
    <w:rsid w:val="00F47C79"/>
    <w:rsid w:val="00F47D1A"/>
    <w:rsid w:val="00F47DF9"/>
    <w:rsid w:val="00F47E88"/>
    <w:rsid w:val="00F47EC4"/>
    <w:rsid w:val="00F47FB2"/>
    <w:rsid w:val="00F50087"/>
    <w:rsid w:val="00F50271"/>
    <w:rsid w:val="00F50294"/>
    <w:rsid w:val="00F50298"/>
    <w:rsid w:val="00F50327"/>
    <w:rsid w:val="00F50380"/>
    <w:rsid w:val="00F50444"/>
    <w:rsid w:val="00F50584"/>
    <w:rsid w:val="00F505FD"/>
    <w:rsid w:val="00F50630"/>
    <w:rsid w:val="00F5064F"/>
    <w:rsid w:val="00F506B1"/>
    <w:rsid w:val="00F506C1"/>
    <w:rsid w:val="00F50979"/>
    <w:rsid w:val="00F509B6"/>
    <w:rsid w:val="00F50A14"/>
    <w:rsid w:val="00F50B45"/>
    <w:rsid w:val="00F50BDF"/>
    <w:rsid w:val="00F50CA0"/>
    <w:rsid w:val="00F50CFA"/>
    <w:rsid w:val="00F50D49"/>
    <w:rsid w:val="00F50D91"/>
    <w:rsid w:val="00F50DAC"/>
    <w:rsid w:val="00F50E12"/>
    <w:rsid w:val="00F50E1D"/>
    <w:rsid w:val="00F50ECE"/>
    <w:rsid w:val="00F510BA"/>
    <w:rsid w:val="00F5116B"/>
    <w:rsid w:val="00F511CF"/>
    <w:rsid w:val="00F5156E"/>
    <w:rsid w:val="00F51681"/>
    <w:rsid w:val="00F519BA"/>
    <w:rsid w:val="00F519DA"/>
    <w:rsid w:val="00F519F4"/>
    <w:rsid w:val="00F51C58"/>
    <w:rsid w:val="00F51C69"/>
    <w:rsid w:val="00F51C6F"/>
    <w:rsid w:val="00F51CB2"/>
    <w:rsid w:val="00F51EA7"/>
    <w:rsid w:val="00F5204E"/>
    <w:rsid w:val="00F5217A"/>
    <w:rsid w:val="00F52199"/>
    <w:rsid w:val="00F5220F"/>
    <w:rsid w:val="00F52258"/>
    <w:rsid w:val="00F5225E"/>
    <w:rsid w:val="00F5233B"/>
    <w:rsid w:val="00F524CE"/>
    <w:rsid w:val="00F525A1"/>
    <w:rsid w:val="00F526CA"/>
    <w:rsid w:val="00F526F2"/>
    <w:rsid w:val="00F5275F"/>
    <w:rsid w:val="00F52776"/>
    <w:rsid w:val="00F527A8"/>
    <w:rsid w:val="00F52990"/>
    <w:rsid w:val="00F52BEB"/>
    <w:rsid w:val="00F52C73"/>
    <w:rsid w:val="00F52CDA"/>
    <w:rsid w:val="00F52DE2"/>
    <w:rsid w:val="00F52DF7"/>
    <w:rsid w:val="00F52E57"/>
    <w:rsid w:val="00F52E5F"/>
    <w:rsid w:val="00F52E76"/>
    <w:rsid w:val="00F52F36"/>
    <w:rsid w:val="00F5305B"/>
    <w:rsid w:val="00F5307F"/>
    <w:rsid w:val="00F53141"/>
    <w:rsid w:val="00F5325F"/>
    <w:rsid w:val="00F53303"/>
    <w:rsid w:val="00F533BB"/>
    <w:rsid w:val="00F534CC"/>
    <w:rsid w:val="00F535EA"/>
    <w:rsid w:val="00F53608"/>
    <w:rsid w:val="00F536D2"/>
    <w:rsid w:val="00F536D3"/>
    <w:rsid w:val="00F53784"/>
    <w:rsid w:val="00F5381D"/>
    <w:rsid w:val="00F5385A"/>
    <w:rsid w:val="00F538F2"/>
    <w:rsid w:val="00F53941"/>
    <w:rsid w:val="00F53B84"/>
    <w:rsid w:val="00F53C77"/>
    <w:rsid w:val="00F53D1E"/>
    <w:rsid w:val="00F53E20"/>
    <w:rsid w:val="00F53EBB"/>
    <w:rsid w:val="00F5400F"/>
    <w:rsid w:val="00F540F9"/>
    <w:rsid w:val="00F5412E"/>
    <w:rsid w:val="00F54200"/>
    <w:rsid w:val="00F54480"/>
    <w:rsid w:val="00F54750"/>
    <w:rsid w:val="00F54751"/>
    <w:rsid w:val="00F54777"/>
    <w:rsid w:val="00F54823"/>
    <w:rsid w:val="00F5483B"/>
    <w:rsid w:val="00F5485D"/>
    <w:rsid w:val="00F5487F"/>
    <w:rsid w:val="00F548BE"/>
    <w:rsid w:val="00F548D9"/>
    <w:rsid w:val="00F549AD"/>
    <w:rsid w:val="00F549C5"/>
    <w:rsid w:val="00F54A86"/>
    <w:rsid w:val="00F54CE5"/>
    <w:rsid w:val="00F54DBA"/>
    <w:rsid w:val="00F54EFF"/>
    <w:rsid w:val="00F54F22"/>
    <w:rsid w:val="00F54F64"/>
    <w:rsid w:val="00F55085"/>
    <w:rsid w:val="00F5513F"/>
    <w:rsid w:val="00F55154"/>
    <w:rsid w:val="00F55177"/>
    <w:rsid w:val="00F55274"/>
    <w:rsid w:val="00F55287"/>
    <w:rsid w:val="00F55297"/>
    <w:rsid w:val="00F55418"/>
    <w:rsid w:val="00F55497"/>
    <w:rsid w:val="00F554BD"/>
    <w:rsid w:val="00F55590"/>
    <w:rsid w:val="00F555BD"/>
    <w:rsid w:val="00F555FD"/>
    <w:rsid w:val="00F557A6"/>
    <w:rsid w:val="00F5587B"/>
    <w:rsid w:val="00F558A2"/>
    <w:rsid w:val="00F559E8"/>
    <w:rsid w:val="00F55AA1"/>
    <w:rsid w:val="00F55DAD"/>
    <w:rsid w:val="00F55F2A"/>
    <w:rsid w:val="00F55FD6"/>
    <w:rsid w:val="00F560E4"/>
    <w:rsid w:val="00F5610A"/>
    <w:rsid w:val="00F56336"/>
    <w:rsid w:val="00F56386"/>
    <w:rsid w:val="00F5645C"/>
    <w:rsid w:val="00F5664C"/>
    <w:rsid w:val="00F5669B"/>
    <w:rsid w:val="00F5679A"/>
    <w:rsid w:val="00F568DA"/>
    <w:rsid w:val="00F56927"/>
    <w:rsid w:val="00F56937"/>
    <w:rsid w:val="00F5699A"/>
    <w:rsid w:val="00F56ADB"/>
    <w:rsid w:val="00F56B2E"/>
    <w:rsid w:val="00F56D1A"/>
    <w:rsid w:val="00F56F76"/>
    <w:rsid w:val="00F56F97"/>
    <w:rsid w:val="00F56FC1"/>
    <w:rsid w:val="00F570F4"/>
    <w:rsid w:val="00F5713D"/>
    <w:rsid w:val="00F57160"/>
    <w:rsid w:val="00F5747A"/>
    <w:rsid w:val="00F574B5"/>
    <w:rsid w:val="00F576D5"/>
    <w:rsid w:val="00F57833"/>
    <w:rsid w:val="00F57837"/>
    <w:rsid w:val="00F5783E"/>
    <w:rsid w:val="00F57880"/>
    <w:rsid w:val="00F578FB"/>
    <w:rsid w:val="00F57921"/>
    <w:rsid w:val="00F57935"/>
    <w:rsid w:val="00F579BA"/>
    <w:rsid w:val="00F57ACE"/>
    <w:rsid w:val="00F57C08"/>
    <w:rsid w:val="00F57C31"/>
    <w:rsid w:val="00F57DAE"/>
    <w:rsid w:val="00F57DE5"/>
    <w:rsid w:val="00F57EDF"/>
    <w:rsid w:val="00F60083"/>
    <w:rsid w:val="00F600AB"/>
    <w:rsid w:val="00F60180"/>
    <w:rsid w:val="00F60251"/>
    <w:rsid w:val="00F6025C"/>
    <w:rsid w:val="00F6026E"/>
    <w:rsid w:val="00F6036A"/>
    <w:rsid w:val="00F6036D"/>
    <w:rsid w:val="00F60511"/>
    <w:rsid w:val="00F60695"/>
    <w:rsid w:val="00F606C6"/>
    <w:rsid w:val="00F6079B"/>
    <w:rsid w:val="00F607A2"/>
    <w:rsid w:val="00F6085A"/>
    <w:rsid w:val="00F609DE"/>
    <w:rsid w:val="00F60B57"/>
    <w:rsid w:val="00F60BF3"/>
    <w:rsid w:val="00F60C82"/>
    <w:rsid w:val="00F60D2D"/>
    <w:rsid w:val="00F60DD7"/>
    <w:rsid w:val="00F60EA5"/>
    <w:rsid w:val="00F60EF5"/>
    <w:rsid w:val="00F60FB5"/>
    <w:rsid w:val="00F611AC"/>
    <w:rsid w:val="00F61318"/>
    <w:rsid w:val="00F61482"/>
    <w:rsid w:val="00F614DB"/>
    <w:rsid w:val="00F6152C"/>
    <w:rsid w:val="00F6160B"/>
    <w:rsid w:val="00F61629"/>
    <w:rsid w:val="00F61867"/>
    <w:rsid w:val="00F61923"/>
    <w:rsid w:val="00F6194D"/>
    <w:rsid w:val="00F61A9D"/>
    <w:rsid w:val="00F61B4E"/>
    <w:rsid w:val="00F61D4F"/>
    <w:rsid w:val="00F61D73"/>
    <w:rsid w:val="00F61F01"/>
    <w:rsid w:val="00F6207F"/>
    <w:rsid w:val="00F62110"/>
    <w:rsid w:val="00F6214E"/>
    <w:rsid w:val="00F622DA"/>
    <w:rsid w:val="00F62330"/>
    <w:rsid w:val="00F623E2"/>
    <w:rsid w:val="00F623F8"/>
    <w:rsid w:val="00F62596"/>
    <w:rsid w:val="00F625BF"/>
    <w:rsid w:val="00F62641"/>
    <w:rsid w:val="00F626DB"/>
    <w:rsid w:val="00F627B7"/>
    <w:rsid w:val="00F627D3"/>
    <w:rsid w:val="00F6280F"/>
    <w:rsid w:val="00F62843"/>
    <w:rsid w:val="00F62884"/>
    <w:rsid w:val="00F628C3"/>
    <w:rsid w:val="00F62973"/>
    <w:rsid w:val="00F62AEC"/>
    <w:rsid w:val="00F62C1B"/>
    <w:rsid w:val="00F62CC4"/>
    <w:rsid w:val="00F62D5E"/>
    <w:rsid w:val="00F62D5F"/>
    <w:rsid w:val="00F62EFA"/>
    <w:rsid w:val="00F62F51"/>
    <w:rsid w:val="00F62F9E"/>
    <w:rsid w:val="00F630B8"/>
    <w:rsid w:val="00F632BD"/>
    <w:rsid w:val="00F63533"/>
    <w:rsid w:val="00F6369C"/>
    <w:rsid w:val="00F636BD"/>
    <w:rsid w:val="00F63741"/>
    <w:rsid w:val="00F63BE5"/>
    <w:rsid w:val="00F63BFF"/>
    <w:rsid w:val="00F63C8B"/>
    <w:rsid w:val="00F63E0C"/>
    <w:rsid w:val="00F640AD"/>
    <w:rsid w:val="00F642C9"/>
    <w:rsid w:val="00F64422"/>
    <w:rsid w:val="00F64685"/>
    <w:rsid w:val="00F64706"/>
    <w:rsid w:val="00F64713"/>
    <w:rsid w:val="00F64756"/>
    <w:rsid w:val="00F64898"/>
    <w:rsid w:val="00F64983"/>
    <w:rsid w:val="00F64AA5"/>
    <w:rsid w:val="00F64CF6"/>
    <w:rsid w:val="00F650B1"/>
    <w:rsid w:val="00F650E5"/>
    <w:rsid w:val="00F651F3"/>
    <w:rsid w:val="00F65228"/>
    <w:rsid w:val="00F6539D"/>
    <w:rsid w:val="00F653CF"/>
    <w:rsid w:val="00F65425"/>
    <w:rsid w:val="00F65596"/>
    <w:rsid w:val="00F655C8"/>
    <w:rsid w:val="00F656E1"/>
    <w:rsid w:val="00F657C7"/>
    <w:rsid w:val="00F65A9B"/>
    <w:rsid w:val="00F65AA6"/>
    <w:rsid w:val="00F65B65"/>
    <w:rsid w:val="00F65C9F"/>
    <w:rsid w:val="00F65CA9"/>
    <w:rsid w:val="00F65D93"/>
    <w:rsid w:val="00F65E05"/>
    <w:rsid w:val="00F65F29"/>
    <w:rsid w:val="00F65F36"/>
    <w:rsid w:val="00F65FC8"/>
    <w:rsid w:val="00F66048"/>
    <w:rsid w:val="00F660CD"/>
    <w:rsid w:val="00F661C4"/>
    <w:rsid w:val="00F6626A"/>
    <w:rsid w:val="00F662D0"/>
    <w:rsid w:val="00F665D7"/>
    <w:rsid w:val="00F665DA"/>
    <w:rsid w:val="00F66706"/>
    <w:rsid w:val="00F66832"/>
    <w:rsid w:val="00F6685D"/>
    <w:rsid w:val="00F668F0"/>
    <w:rsid w:val="00F668F4"/>
    <w:rsid w:val="00F66937"/>
    <w:rsid w:val="00F6699A"/>
    <w:rsid w:val="00F669D4"/>
    <w:rsid w:val="00F66B26"/>
    <w:rsid w:val="00F66CAB"/>
    <w:rsid w:val="00F66E35"/>
    <w:rsid w:val="00F66FFF"/>
    <w:rsid w:val="00F67063"/>
    <w:rsid w:val="00F670C3"/>
    <w:rsid w:val="00F670C4"/>
    <w:rsid w:val="00F67122"/>
    <w:rsid w:val="00F67186"/>
    <w:rsid w:val="00F671E8"/>
    <w:rsid w:val="00F67211"/>
    <w:rsid w:val="00F6729A"/>
    <w:rsid w:val="00F673F1"/>
    <w:rsid w:val="00F673F7"/>
    <w:rsid w:val="00F6743F"/>
    <w:rsid w:val="00F6749D"/>
    <w:rsid w:val="00F675B4"/>
    <w:rsid w:val="00F675FA"/>
    <w:rsid w:val="00F6766B"/>
    <w:rsid w:val="00F67684"/>
    <w:rsid w:val="00F67723"/>
    <w:rsid w:val="00F6776C"/>
    <w:rsid w:val="00F67A39"/>
    <w:rsid w:val="00F67C00"/>
    <w:rsid w:val="00F67C50"/>
    <w:rsid w:val="00F67DE3"/>
    <w:rsid w:val="00F67EDD"/>
    <w:rsid w:val="00F67EEA"/>
    <w:rsid w:val="00F67F13"/>
    <w:rsid w:val="00F67F3A"/>
    <w:rsid w:val="00F67F43"/>
    <w:rsid w:val="00F67FFD"/>
    <w:rsid w:val="00F70063"/>
    <w:rsid w:val="00F7010A"/>
    <w:rsid w:val="00F7016C"/>
    <w:rsid w:val="00F70186"/>
    <w:rsid w:val="00F70259"/>
    <w:rsid w:val="00F703C3"/>
    <w:rsid w:val="00F70455"/>
    <w:rsid w:val="00F70463"/>
    <w:rsid w:val="00F70479"/>
    <w:rsid w:val="00F704E3"/>
    <w:rsid w:val="00F7056E"/>
    <w:rsid w:val="00F705C3"/>
    <w:rsid w:val="00F7074E"/>
    <w:rsid w:val="00F708BB"/>
    <w:rsid w:val="00F70988"/>
    <w:rsid w:val="00F709A2"/>
    <w:rsid w:val="00F70AA1"/>
    <w:rsid w:val="00F70B6B"/>
    <w:rsid w:val="00F70D1B"/>
    <w:rsid w:val="00F70D85"/>
    <w:rsid w:val="00F70E12"/>
    <w:rsid w:val="00F70E93"/>
    <w:rsid w:val="00F70EFD"/>
    <w:rsid w:val="00F70F8A"/>
    <w:rsid w:val="00F70FCF"/>
    <w:rsid w:val="00F710C8"/>
    <w:rsid w:val="00F7125C"/>
    <w:rsid w:val="00F71493"/>
    <w:rsid w:val="00F714A8"/>
    <w:rsid w:val="00F714BD"/>
    <w:rsid w:val="00F71743"/>
    <w:rsid w:val="00F71763"/>
    <w:rsid w:val="00F71817"/>
    <w:rsid w:val="00F71891"/>
    <w:rsid w:val="00F71A53"/>
    <w:rsid w:val="00F71BE1"/>
    <w:rsid w:val="00F71C35"/>
    <w:rsid w:val="00F71D01"/>
    <w:rsid w:val="00F71D09"/>
    <w:rsid w:val="00F71D0A"/>
    <w:rsid w:val="00F71D5F"/>
    <w:rsid w:val="00F71D75"/>
    <w:rsid w:val="00F71D81"/>
    <w:rsid w:val="00F71DC7"/>
    <w:rsid w:val="00F71EB7"/>
    <w:rsid w:val="00F71F23"/>
    <w:rsid w:val="00F72027"/>
    <w:rsid w:val="00F720A7"/>
    <w:rsid w:val="00F7220D"/>
    <w:rsid w:val="00F722CE"/>
    <w:rsid w:val="00F722DA"/>
    <w:rsid w:val="00F7243A"/>
    <w:rsid w:val="00F724E6"/>
    <w:rsid w:val="00F72573"/>
    <w:rsid w:val="00F728FD"/>
    <w:rsid w:val="00F72940"/>
    <w:rsid w:val="00F7295F"/>
    <w:rsid w:val="00F7299B"/>
    <w:rsid w:val="00F729FA"/>
    <w:rsid w:val="00F72ABB"/>
    <w:rsid w:val="00F72AE0"/>
    <w:rsid w:val="00F72C33"/>
    <w:rsid w:val="00F72CB5"/>
    <w:rsid w:val="00F72D45"/>
    <w:rsid w:val="00F72D87"/>
    <w:rsid w:val="00F72E96"/>
    <w:rsid w:val="00F72FC4"/>
    <w:rsid w:val="00F73110"/>
    <w:rsid w:val="00F7322F"/>
    <w:rsid w:val="00F73267"/>
    <w:rsid w:val="00F73442"/>
    <w:rsid w:val="00F73483"/>
    <w:rsid w:val="00F734A0"/>
    <w:rsid w:val="00F736F9"/>
    <w:rsid w:val="00F73724"/>
    <w:rsid w:val="00F73898"/>
    <w:rsid w:val="00F738F3"/>
    <w:rsid w:val="00F73B0B"/>
    <w:rsid w:val="00F73B66"/>
    <w:rsid w:val="00F73C25"/>
    <w:rsid w:val="00F73E62"/>
    <w:rsid w:val="00F73F12"/>
    <w:rsid w:val="00F74010"/>
    <w:rsid w:val="00F7420D"/>
    <w:rsid w:val="00F74305"/>
    <w:rsid w:val="00F74322"/>
    <w:rsid w:val="00F74335"/>
    <w:rsid w:val="00F74385"/>
    <w:rsid w:val="00F74487"/>
    <w:rsid w:val="00F745C5"/>
    <w:rsid w:val="00F7470F"/>
    <w:rsid w:val="00F7474B"/>
    <w:rsid w:val="00F7483A"/>
    <w:rsid w:val="00F74849"/>
    <w:rsid w:val="00F74928"/>
    <w:rsid w:val="00F74AB6"/>
    <w:rsid w:val="00F75045"/>
    <w:rsid w:val="00F75186"/>
    <w:rsid w:val="00F75189"/>
    <w:rsid w:val="00F751AE"/>
    <w:rsid w:val="00F75268"/>
    <w:rsid w:val="00F752D8"/>
    <w:rsid w:val="00F753B1"/>
    <w:rsid w:val="00F754CB"/>
    <w:rsid w:val="00F7558A"/>
    <w:rsid w:val="00F755DA"/>
    <w:rsid w:val="00F75762"/>
    <w:rsid w:val="00F757BF"/>
    <w:rsid w:val="00F758A4"/>
    <w:rsid w:val="00F758BE"/>
    <w:rsid w:val="00F758E9"/>
    <w:rsid w:val="00F75926"/>
    <w:rsid w:val="00F759AF"/>
    <w:rsid w:val="00F75B04"/>
    <w:rsid w:val="00F75BA8"/>
    <w:rsid w:val="00F75EB3"/>
    <w:rsid w:val="00F75F58"/>
    <w:rsid w:val="00F7604F"/>
    <w:rsid w:val="00F7640F"/>
    <w:rsid w:val="00F765DC"/>
    <w:rsid w:val="00F76672"/>
    <w:rsid w:val="00F7672F"/>
    <w:rsid w:val="00F7687C"/>
    <w:rsid w:val="00F7690E"/>
    <w:rsid w:val="00F7694A"/>
    <w:rsid w:val="00F769DF"/>
    <w:rsid w:val="00F769E1"/>
    <w:rsid w:val="00F76AED"/>
    <w:rsid w:val="00F76CA1"/>
    <w:rsid w:val="00F76CE9"/>
    <w:rsid w:val="00F76E2A"/>
    <w:rsid w:val="00F76EC6"/>
    <w:rsid w:val="00F76FDD"/>
    <w:rsid w:val="00F76FEE"/>
    <w:rsid w:val="00F76FF7"/>
    <w:rsid w:val="00F7716D"/>
    <w:rsid w:val="00F7717D"/>
    <w:rsid w:val="00F771D5"/>
    <w:rsid w:val="00F7739D"/>
    <w:rsid w:val="00F77706"/>
    <w:rsid w:val="00F7773A"/>
    <w:rsid w:val="00F7784D"/>
    <w:rsid w:val="00F77994"/>
    <w:rsid w:val="00F779EE"/>
    <w:rsid w:val="00F779F0"/>
    <w:rsid w:val="00F77D02"/>
    <w:rsid w:val="00F77D24"/>
    <w:rsid w:val="00F77DAA"/>
    <w:rsid w:val="00F77DE9"/>
    <w:rsid w:val="00F77E07"/>
    <w:rsid w:val="00F77E78"/>
    <w:rsid w:val="00F77FE1"/>
    <w:rsid w:val="00F800FC"/>
    <w:rsid w:val="00F80195"/>
    <w:rsid w:val="00F8049B"/>
    <w:rsid w:val="00F80553"/>
    <w:rsid w:val="00F8066F"/>
    <w:rsid w:val="00F8077A"/>
    <w:rsid w:val="00F80790"/>
    <w:rsid w:val="00F808BF"/>
    <w:rsid w:val="00F8091D"/>
    <w:rsid w:val="00F80951"/>
    <w:rsid w:val="00F80991"/>
    <w:rsid w:val="00F80995"/>
    <w:rsid w:val="00F80AA6"/>
    <w:rsid w:val="00F80B1B"/>
    <w:rsid w:val="00F80B58"/>
    <w:rsid w:val="00F80BBE"/>
    <w:rsid w:val="00F80C3C"/>
    <w:rsid w:val="00F80C66"/>
    <w:rsid w:val="00F80CBD"/>
    <w:rsid w:val="00F80DFA"/>
    <w:rsid w:val="00F80EA2"/>
    <w:rsid w:val="00F80EC9"/>
    <w:rsid w:val="00F80F12"/>
    <w:rsid w:val="00F812C2"/>
    <w:rsid w:val="00F81360"/>
    <w:rsid w:val="00F81474"/>
    <w:rsid w:val="00F81498"/>
    <w:rsid w:val="00F81557"/>
    <w:rsid w:val="00F815A3"/>
    <w:rsid w:val="00F81601"/>
    <w:rsid w:val="00F816D4"/>
    <w:rsid w:val="00F818CC"/>
    <w:rsid w:val="00F818E3"/>
    <w:rsid w:val="00F81BC4"/>
    <w:rsid w:val="00F81C51"/>
    <w:rsid w:val="00F81C60"/>
    <w:rsid w:val="00F81DC5"/>
    <w:rsid w:val="00F81E73"/>
    <w:rsid w:val="00F81EB1"/>
    <w:rsid w:val="00F8215A"/>
    <w:rsid w:val="00F8227B"/>
    <w:rsid w:val="00F822FF"/>
    <w:rsid w:val="00F824BE"/>
    <w:rsid w:val="00F824DE"/>
    <w:rsid w:val="00F827A9"/>
    <w:rsid w:val="00F8280E"/>
    <w:rsid w:val="00F82831"/>
    <w:rsid w:val="00F82940"/>
    <w:rsid w:val="00F829E6"/>
    <w:rsid w:val="00F82A6F"/>
    <w:rsid w:val="00F82A7B"/>
    <w:rsid w:val="00F82AF4"/>
    <w:rsid w:val="00F82B1D"/>
    <w:rsid w:val="00F82C92"/>
    <w:rsid w:val="00F82DCE"/>
    <w:rsid w:val="00F82DFA"/>
    <w:rsid w:val="00F82E57"/>
    <w:rsid w:val="00F830ED"/>
    <w:rsid w:val="00F83124"/>
    <w:rsid w:val="00F831D9"/>
    <w:rsid w:val="00F83473"/>
    <w:rsid w:val="00F83574"/>
    <w:rsid w:val="00F83619"/>
    <w:rsid w:val="00F8364B"/>
    <w:rsid w:val="00F8366E"/>
    <w:rsid w:val="00F8399C"/>
    <w:rsid w:val="00F83A07"/>
    <w:rsid w:val="00F83A8F"/>
    <w:rsid w:val="00F83B09"/>
    <w:rsid w:val="00F83B0F"/>
    <w:rsid w:val="00F83B65"/>
    <w:rsid w:val="00F83BC5"/>
    <w:rsid w:val="00F83CCC"/>
    <w:rsid w:val="00F83E19"/>
    <w:rsid w:val="00F83E1A"/>
    <w:rsid w:val="00F83F62"/>
    <w:rsid w:val="00F83FAF"/>
    <w:rsid w:val="00F8402F"/>
    <w:rsid w:val="00F8407F"/>
    <w:rsid w:val="00F8414F"/>
    <w:rsid w:val="00F8423A"/>
    <w:rsid w:val="00F8423D"/>
    <w:rsid w:val="00F842F5"/>
    <w:rsid w:val="00F84339"/>
    <w:rsid w:val="00F84462"/>
    <w:rsid w:val="00F844DE"/>
    <w:rsid w:val="00F845D5"/>
    <w:rsid w:val="00F84605"/>
    <w:rsid w:val="00F84641"/>
    <w:rsid w:val="00F84728"/>
    <w:rsid w:val="00F84801"/>
    <w:rsid w:val="00F84957"/>
    <w:rsid w:val="00F849A9"/>
    <w:rsid w:val="00F849AC"/>
    <w:rsid w:val="00F849CE"/>
    <w:rsid w:val="00F849F4"/>
    <w:rsid w:val="00F849F5"/>
    <w:rsid w:val="00F84AB9"/>
    <w:rsid w:val="00F84BA6"/>
    <w:rsid w:val="00F84C02"/>
    <w:rsid w:val="00F84DBA"/>
    <w:rsid w:val="00F84FD7"/>
    <w:rsid w:val="00F85026"/>
    <w:rsid w:val="00F850CF"/>
    <w:rsid w:val="00F851C8"/>
    <w:rsid w:val="00F851DD"/>
    <w:rsid w:val="00F8522E"/>
    <w:rsid w:val="00F852FC"/>
    <w:rsid w:val="00F85371"/>
    <w:rsid w:val="00F853E3"/>
    <w:rsid w:val="00F853F8"/>
    <w:rsid w:val="00F85449"/>
    <w:rsid w:val="00F854FE"/>
    <w:rsid w:val="00F85521"/>
    <w:rsid w:val="00F85616"/>
    <w:rsid w:val="00F85752"/>
    <w:rsid w:val="00F857FC"/>
    <w:rsid w:val="00F8582E"/>
    <w:rsid w:val="00F85842"/>
    <w:rsid w:val="00F85860"/>
    <w:rsid w:val="00F85883"/>
    <w:rsid w:val="00F85AEF"/>
    <w:rsid w:val="00F85B1A"/>
    <w:rsid w:val="00F85B5E"/>
    <w:rsid w:val="00F85D4B"/>
    <w:rsid w:val="00F85E0A"/>
    <w:rsid w:val="00F85FEF"/>
    <w:rsid w:val="00F863BF"/>
    <w:rsid w:val="00F86400"/>
    <w:rsid w:val="00F86434"/>
    <w:rsid w:val="00F86485"/>
    <w:rsid w:val="00F864E1"/>
    <w:rsid w:val="00F86774"/>
    <w:rsid w:val="00F8695E"/>
    <w:rsid w:val="00F8697E"/>
    <w:rsid w:val="00F8698E"/>
    <w:rsid w:val="00F86A1A"/>
    <w:rsid w:val="00F86B4B"/>
    <w:rsid w:val="00F86BAC"/>
    <w:rsid w:val="00F86CB3"/>
    <w:rsid w:val="00F86CBE"/>
    <w:rsid w:val="00F86CE8"/>
    <w:rsid w:val="00F87027"/>
    <w:rsid w:val="00F87094"/>
    <w:rsid w:val="00F8709F"/>
    <w:rsid w:val="00F8723A"/>
    <w:rsid w:val="00F8727F"/>
    <w:rsid w:val="00F8739F"/>
    <w:rsid w:val="00F87407"/>
    <w:rsid w:val="00F87565"/>
    <w:rsid w:val="00F87581"/>
    <w:rsid w:val="00F875AE"/>
    <w:rsid w:val="00F876BD"/>
    <w:rsid w:val="00F8780B"/>
    <w:rsid w:val="00F87828"/>
    <w:rsid w:val="00F878AA"/>
    <w:rsid w:val="00F87AC2"/>
    <w:rsid w:val="00F87B0F"/>
    <w:rsid w:val="00F87C81"/>
    <w:rsid w:val="00F87CCB"/>
    <w:rsid w:val="00F87CE9"/>
    <w:rsid w:val="00F87DF9"/>
    <w:rsid w:val="00F87E43"/>
    <w:rsid w:val="00F87EB7"/>
    <w:rsid w:val="00F87F1C"/>
    <w:rsid w:val="00F90054"/>
    <w:rsid w:val="00F90301"/>
    <w:rsid w:val="00F9033A"/>
    <w:rsid w:val="00F904CF"/>
    <w:rsid w:val="00F904D3"/>
    <w:rsid w:val="00F9064D"/>
    <w:rsid w:val="00F9066F"/>
    <w:rsid w:val="00F906FF"/>
    <w:rsid w:val="00F9070A"/>
    <w:rsid w:val="00F90A48"/>
    <w:rsid w:val="00F90AAB"/>
    <w:rsid w:val="00F90C1F"/>
    <w:rsid w:val="00F90CCB"/>
    <w:rsid w:val="00F90D93"/>
    <w:rsid w:val="00F90DF5"/>
    <w:rsid w:val="00F90FF5"/>
    <w:rsid w:val="00F91133"/>
    <w:rsid w:val="00F911E9"/>
    <w:rsid w:val="00F91373"/>
    <w:rsid w:val="00F9140C"/>
    <w:rsid w:val="00F91469"/>
    <w:rsid w:val="00F91486"/>
    <w:rsid w:val="00F91513"/>
    <w:rsid w:val="00F91636"/>
    <w:rsid w:val="00F916F3"/>
    <w:rsid w:val="00F91700"/>
    <w:rsid w:val="00F917B9"/>
    <w:rsid w:val="00F91802"/>
    <w:rsid w:val="00F91900"/>
    <w:rsid w:val="00F91AB3"/>
    <w:rsid w:val="00F91B25"/>
    <w:rsid w:val="00F91CD8"/>
    <w:rsid w:val="00F91D03"/>
    <w:rsid w:val="00F91E77"/>
    <w:rsid w:val="00F91EC0"/>
    <w:rsid w:val="00F91EC9"/>
    <w:rsid w:val="00F91F6D"/>
    <w:rsid w:val="00F91F72"/>
    <w:rsid w:val="00F92097"/>
    <w:rsid w:val="00F921A5"/>
    <w:rsid w:val="00F9222E"/>
    <w:rsid w:val="00F9237A"/>
    <w:rsid w:val="00F92580"/>
    <w:rsid w:val="00F926A5"/>
    <w:rsid w:val="00F92737"/>
    <w:rsid w:val="00F927ED"/>
    <w:rsid w:val="00F9287D"/>
    <w:rsid w:val="00F9288B"/>
    <w:rsid w:val="00F928E2"/>
    <w:rsid w:val="00F92925"/>
    <w:rsid w:val="00F9298A"/>
    <w:rsid w:val="00F92997"/>
    <w:rsid w:val="00F92A18"/>
    <w:rsid w:val="00F92B7C"/>
    <w:rsid w:val="00F92E7F"/>
    <w:rsid w:val="00F92E9C"/>
    <w:rsid w:val="00F93009"/>
    <w:rsid w:val="00F93158"/>
    <w:rsid w:val="00F93162"/>
    <w:rsid w:val="00F93286"/>
    <w:rsid w:val="00F93308"/>
    <w:rsid w:val="00F9376F"/>
    <w:rsid w:val="00F93976"/>
    <w:rsid w:val="00F939D7"/>
    <w:rsid w:val="00F93C45"/>
    <w:rsid w:val="00F93C75"/>
    <w:rsid w:val="00F93C8B"/>
    <w:rsid w:val="00F93C97"/>
    <w:rsid w:val="00F93CDB"/>
    <w:rsid w:val="00F93D81"/>
    <w:rsid w:val="00F93DEB"/>
    <w:rsid w:val="00F93EA9"/>
    <w:rsid w:val="00F93FA6"/>
    <w:rsid w:val="00F940FC"/>
    <w:rsid w:val="00F941CF"/>
    <w:rsid w:val="00F94220"/>
    <w:rsid w:val="00F942E1"/>
    <w:rsid w:val="00F94435"/>
    <w:rsid w:val="00F94466"/>
    <w:rsid w:val="00F944DE"/>
    <w:rsid w:val="00F944FE"/>
    <w:rsid w:val="00F945EB"/>
    <w:rsid w:val="00F94621"/>
    <w:rsid w:val="00F946A6"/>
    <w:rsid w:val="00F94855"/>
    <w:rsid w:val="00F9492A"/>
    <w:rsid w:val="00F94BBC"/>
    <w:rsid w:val="00F94C73"/>
    <w:rsid w:val="00F94C98"/>
    <w:rsid w:val="00F94C99"/>
    <w:rsid w:val="00F94CA9"/>
    <w:rsid w:val="00F94DB9"/>
    <w:rsid w:val="00F94E36"/>
    <w:rsid w:val="00F94EA0"/>
    <w:rsid w:val="00F94FF4"/>
    <w:rsid w:val="00F95054"/>
    <w:rsid w:val="00F9508E"/>
    <w:rsid w:val="00F951C7"/>
    <w:rsid w:val="00F9529B"/>
    <w:rsid w:val="00F952D5"/>
    <w:rsid w:val="00F9537F"/>
    <w:rsid w:val="00F95532"/>
    <w:rsid w:val="00F95644"/>
    <w:rsid w:val="00F95889"/>
    <w:rsid w:val="00F95920"/>
    <w:rsid w:val="00F95956"/>
    <w:rsid w:val="00F9599F"/>
    <w:rsid w:val="00F959D3"/>
    <w:rsid w:val="00F95A25"/>
    <w:rsid w:val="00F95A60"/>
    <w:rsid w:val="00F95AF8"/>
    <w:rsid w:val="00F95BAC"/>
    <w:rsid w:val="00F95C61"/>
    <w:rsid w:val="00F95C86"/>
    <w:rsid w:val="00F95CDD"/>
    <w:rsid w:val="00F95D24"/>
    <w:rsid w:val="00F96016"/>
    <w:rsid w:val="00F9609D"/>
    <w:rsid w:val="00F961B8"/>
    <w:rsid w:val="00F96394"/>
    <w:rsid w:val="00F96409"/>
    <w:rsid w:val="00F964FF"/>
    <w:rsid w:val="00F9654C"/>
    <w:rsid w:val="00F968BA"/>
    <w:rsid w:val="00F968DD"/>
    <w:rsid w:val="00F96919"/>
    <w:rsid w:val="00F96A08"/>
    <w:rsid w:val="00F96BF4"/>
    <w:rsid w:val="00F96C97"/>
    <w:rsid w:val="00F96CB4"/>
    <w:rsid w:val="00F96CD9"/>
    <w:rsid w:val="00F96D36"/>
    <w:rsid w:val="00F96D5C"/>
    <w:rsid w:val="00F96E02"/>
    <w:rsid w:val="00F96ED1"/>
    <w:rsid w:val="00F971C6"/>
    <w:rsid w:val="00F9723C"/>
    <w:rsid w:val="00F9731D"/>
    <w:rsid w:val="00F9733D"/>
    <w:rsid w:val="00F97369"/>
    <w:rsid w:val="00F9740E"/>
    <w:rsid w:val="00F97769"/>
    <w:rsid w:val="00F978F7"/>
    <w:rsid w:val="00F9798A"/>
    <w:rsid w:val="00F97994"/>
    <w:rsid w:val="00F979AB"/>
    <w:rsid w:val="00F979F0"/>
    <w:rsid w:val="00F97B3E"/>
    <w:rsid w:val="00F97BA8"/>
    <w:rsid w:val="00F97D51"/>
    <w:rsid w:val="00F97DB9"/>
    <w:rsid w:val="00F97DF8"/>
    <w:rsid w:val="00FA00A3"/>
    <w:rsid w:val="00FA01BC"/>
    <w:rsid w:val="00FA0280"/>
    <w:rsid w:val="00FA04CE"/>
    <w:rsid w:val="00FA04ED"/>
    <w:rsid w:val="00FA0530"/>
    <w:rsid w:val="00FA053C"/>
    <w:rsid w:val="00FA0558"/>
    <w:rsid w:val="00FA060D"/>
    <w:rsid w:val="00FA0733"/>
    <w:rsid w:val="00FA0743"/>
    <w:rsid w:val="00FA08E5"/>
    <w:rsid w:val="00FA097E"/>
    <w:rsid w:val="00FA0A02"/>
    <w:rsid w:val="00FA0A1D"/>
    <w:rsid w:val="00FA0A8F"/>
    <w:rsid w:val="00FA0AB1"/>
    <w:rsid w:val="00FA0ACB"/>
    <w:rsid w:val="00FA0B81"/>
    <w:rsid w:val="00FA0BB8"/>
    <w:rsid w:val="00FA0FDF"/>
    <w:rsid w:val="00FA113A"/>
    <w:rsid w:val="00FA1207"/>
    <w:rsid w:val="00FA128B"/>
    <w:rsid w:val="00FA12FA"/>
    <w:rsid w:val="00FA13A9"/>
    <w:rsid w:val="00FA147E"/>
    <w:rsid w:val="00FA14B7"/>
    <w:rsid w:val="00FA151A"/>
    <w:rsid w:val="00FA178C"/>
    <w:rsid w:val="00FA1849"/>
    <w:rsid w:val="00FA1915"/>
    <w:rsid w:val="00FA1AA2"/>
    <w:rsid w:val="00FA1D5A"/>
    <w:rsid w:val="00FA1D9D"/>
    <w:rsid w:val="00FA1DC3"/>
    <w:rsid w:val="00FA1DD6"/>
    <w:rsid w:val="00FA1E3E"/>
    <w:rsid w:val="00FA1F0B"/>
    <w:rsid w:val="00FA2059"/>
    <w:rsid w:val="00FA2209"/>
    <w:rsid w:val="00FA2264"/>
    <w:rsid w:val="00FA22BF"/>
    <w:rsid w:val="00FA2686"/>
    <w:rsid w:val="00FA27C7"/>
    <w:rsid w:val="00FA2868"/>
    <w:rsid w:val="00FA28FA"/>
    <w:rsid w:val="00FA294C"/>
    <w:rsid w:val="00FA2BA6"/>
    <w:rsid w:val="00FA2C06"/>
    <w:rsid w:val="00FA2DD4"/>
    <w:rsid w:val="00FA2EBF"/>
    <w:rsid w:val="00FA2F27"/>
    <w:rsid w:val="00FA2F42"/>
    <w:rsid w:val="00FA3244"/>
    <w:rsid w:val="00FA33BA"/>
    <w:rsid w:val="00FA33C2"/>
    <w:rsid w:val="00FA3401"/>
    <w:rsid w:val="00FA34F9"/>
    <w:rsid w:val="00FA35FD"/>
    <w:rsid w:val="00FA3635"/>
    <w:rsid w:val="00FA366C"/>
    <w:rsid w:val="00FA36DE"/>
    <w:rsid w:val="00FA3751"/>
    <w:rsid w:val="00FA37D5"/>
    <w:rsid w:val="00FA3815"/>
    <w:rsid w:val="00FA3843"/>
    <w:rsid w:val="00FA38DB"/>
    <w:rsid w:val="00FA3912"/>
    <w:rsid w:val="00FA396A"/>
    <w:rsid w:val="00FA3A6E"/>
    <w:rsid w:val="00FA3B7B"/>
    <w:rsid w:val="00FA3B93"/>
    <w:rsid w:val="00FA3BEE"/>
    <w:rsid w:val="00FA3C65"/>
    <w:rsid w:val="00FA3C93"/>
    <w:rsid w:val="00FA3E0F"/>
    <w:rsid w:val="00FA3E6E"/>
    <w:rsid w:val="00FA3FC4"/>
    <w:rsid w:val="00FA423C"/>
    <w:rsid w:val="00FA43F1"/>
    <w:rsid w:val="00FA4406"/>
    <w:rsid w:val="00FA4538"/>
    <w:rsid w:val="00FA4545"/>
    <w:rsid w:val="00FA46A0"/>
    <w:rsid w:val="00FA486D"/>
    <w:rsid w:val="00FA4949"/>
    <w:rsid w:val="00FA497C"/>
    <w:rsid w:val="00FA4AE6"/>
    <w:rsid w:val="00FA4AF6"/>
    <w:rsid w:val="00FA4BA2"/>
    <w:rsid w:val="00FA4C34"/>
    <w:rsid w:val="00FA4E4B"/>
    <w:rsid w:val="00FA4E95"/>
    <w:rsid w:val="00FA509B"/>
    <w:rsid w:val="00FA50EF"/>
    <w:rsid w:val="00FA52CE"/>
    <w:rsid w:val="00FA56AB"/>
    <w:rsid w:val="00FA5852"/>
    <w:rsid w:val="00FA58B6"/>
    <w:rsid w:val="00FA5A23"/>
    <w:rsid w:val="00FA5A65"/>
    <w:rsid w:val="00FA5C89"/>
    <w:rsid w:val="00FA5DC7"/>
    <w:rsid w:val="00FA5F8E"/>
    <w:rsid w:val="00FA5FA3"/>
    <w:rsid w:val="00FA602C"/>
    <w:rsid w:val="00FA6121"/>
    <w:rsid w:val="00FA61D2"/>
    <w:rsid w:val="00FA638F"/>
    <w:rsid w:val="00FA63B5"/>
    <w:rsid w:val="00FA6455"/>
    <w:rsid w:val="00FA64C0"/>
    <w:rsid w:val="00FA6529"/>
    <w:rsid w:val="00FA6690"/>
    <w:rsid w:val="00FA6737"/>
    <w:rsid w:val="00FA6990"/>
    <w:rsid w:val="00FA69A1"/>
    <w:rsid w:val="00FA6B73"/>
    <w:rsid w:val="00FA720A"/>
    <w:rsid w:val="00FA7295"/>
    <w:rsid w:val="00FA729B"/>
    <w:rsid w:val="00FA72F6"/>
    <w:rsid w:val="00FA7318"/>
    <w:rsid w:val="00FA73A4"/>
    <w:rsid w:val="00FA74D2"/>
    <w:rsid w:val="00FA74E7"/>
    <w:rsid w:val="00FA756C"/>
    <w:rsid w:val="00FA7B68"/>
    <w:rsid w:val="00FA7BA6"/>
    <w:rsid w:val="00FA7CB9"/>
    <w:rsid w:val="00FA7D26"/>
    <w:rsid w:val="00FA7DF3"/>
    <w:rsid w:val="00FA7DFE"/>
    <w:rsid w:val="00FA7E10"/>
    <w:rsid w:val="00FA7F43"/>
    <w:rsid w:val="00FA7F71"/>
    <w:rsid w:val="00FA7FCD"/>
    <w:rsid w:val="00FB0175"/>
    <w:rsid w:val="00FB0263"/>
    <w:rsid w:val="00FB029D"/>
    <w:rsid w:val="00FB058B"/>
    <w:rsid w:val="00FB05B8"/>
    <w:rsid w:val="00FB05E6"/>
    <w:rsid w:val="00FB0642"/>
    <w:rsid w:val="00FB0700"/>
    <w:rsid w:val="00FB0721"/>
    <w:rsid w:val="00FB08C5"/>
    <w:rsid w:val="00FB08F5"/>
    <w:rsid w:val="00FB0919"/>
    <w:rsid w:val="00FB0930"/>
    <w:rsid w:val="00FB096E"/>
    <w:rsid w:val="00FB09F2"/>
    <w:rsid w:val="00FB0A2D"/>
    <w:rsid w:val="00FB0A71"/>
    <w:rsid w:val="00FB0AEB"/>
    <w:rsid w:val="00FB0B8C"/>
    <w:rsid w:val="00FB0CB9"/>
    <w:rsid w:val="00FB0D02"/>
    <w:rsid w:val="00FB0D4A"/>
    <w:rsid w:val="00FB0E55"/>
    <w:rsid w:val="00FB0FD0"/>
    <w:rsid w:val="00FB0FDE"/>
    <w:rsid w:val="00FB10EB"/>
    <w:rsid w:val="00FB1271"/>
    <w:rsid w:val="00FB12DD"/>
    <w:rsid w:val="00FB1451"/>
    <w:rsid w:val="00FB14F6"/>
    <w:rsid w:val="00FB16AF"/>
    <w:rsid w:val="00FB17C0"/>
    <w:rsid w:val="00FB1802"/>
    <w:rsid w:val="00FB18E4"/>
    <w:rsid w:val="00FB1914"/>
    <w:rsid w:val="00FB19E9"/>
    <w:rsid w:val="00FB1B55"/>
    <w:rsid w:val="00FB1B8F"/>
    <w:rsid w:val="00FB1C8F"/>
    <w:rsid w:val="00FB1DC2"/>
    <w:rsid w:val="00FB1E5E"/>
    <w:rsid w:val="00FB1EB7"/>
    <w:rsid w:val="00FB1EC2"/>
    <w:rsid w:val="00FB1ED8"/>
    <w:rsid w:val="00FB204A"/>
    <w:rsid w:val="00FB20B4"/>
    <w:rsid w:val="00FB219A"/>
    <w:rsid w:val="00FB228A"/>
    <w:rsid w:val="00FB22A6"/>
    <w:rsid w:val="00FB23F0"/>
    <w:rsid w:val="00FB245E"/>
    <w:rsid w:val="00FB2697"/>
    <w:rsid w:val="00FB26D0"/>
    <w:rsid w:val="00FB28D0"/>
    <w:rsid w:val="00FB2A4E"/>
    <w:rsid w:val="00FB2B20"/>
    <w:rsid w:val="00FB2B2E"/>
    <w:rsid w:val="00FB2E5C"/>
    <w:rsid w:val="00FB2E9A"/>
    <w:rsid w:val="00FB2F06"/>
    <w:rsid w:val="00FB2F0A"/>
    <w:rsid w:val="00FB30B3"/>
    <w:rsid w:val="00FB30F5"/>
    <w:rsid w:val="00FB3126"/>
    <w:rsid w:val="00FB31FF"/>
    <w:rsid w:val="00FB338E"/>
    <w:rsid w:val="00FB33BF"/>
    <w:rsid w:val="00FB34E4"/>
    <w:rsid w:val="00FB3555"/>
    <w:rsid w:val="00FB35D7"/>
    <w:rsid w:val="00FB362B"/>
    <w:rsid w:val="00FB377D"/>
    <w:rsid w:val="00FB3787"/>
    <w:rsid w:val="00FB37A9"/>
    <w:rsid w:val="00FB37FF"/>
    <w:rsid w:val="00FB395C"/>
    <w:rsid w:val="00FB3C16"/>
    <w:rsid w:val="00FB3C1B"/>
    <w:rsid w:val="00FB3D64"/>
    <w:rsid w:val="00FB3FB4"/>
    <w:rsid w:val="00FB42A9"/>
    <w:rsid w:val="00FB4364"/>
    <w:rsid w:val="00FB4460"/>
    <w:rsid w:val="00FB450A"/>
    <w:rsid w:val="00FB469A"/>
    <w:rsid w:val="00FB469F"/>
    <w:rsid w:val="00FB488C"/>
    <w:rsid w:val="00FB4891"/>
    <w:rsid w:val="00FB49E9"/>
    <w:rsid w:val="00FB4AE7"/>
    <w:rsid w:val="00FB4C4A"/>
    <w:rsid w:val="00FB4DBF"/>
    <w:rsid w:val="00FB4E32"/>
    <w:rsid w:val="00FB4F45"/>
    <w:rsid w:val="00FB4FAF"/>
    <w:rsid w:val="00FB505C"/>
    <w:rsid w:val="00FB5094"/>
    <w:rsid w:val="00FB50BB"/>
    <w:rsid w:val="00FB50F5"/>
    <w:rsid w:val="00FB55CF"/>
    <w:rsid w:val="00FB55DE"/>
    <w:rsid w:val="00FB568D"/>
    <w:rsid w:val="00FB5707"/>
    <w:rsid w:val="00FB5758"/>
    <w:rsid w:val="00FB57F6"/>
    <w:rsid w:val="00FB597D"/>
    <w:rsid w:val="00FB5A2E"/>
    <w:rsid w:val="00FB5BA7"/>
    <w:rsid w:val="00FB5D44"/>
    <w:rsid w:val="00FB5DFA"/>
    <w:rsid w:val="00FB5E14"/>
    <w:rsid w:val="00FB5E97"/>
    <w:rsid w:val="00FB5EA2"/>
    <w:rsid w:val="00FB5FD0"/>
    <w:rsid w:val="00FB6023"/>
    <w:rsid w:val="00FB603A"/>
    <w:rsid w:val="00FB612F"/>
    <w:rsid w:val="00FB6201"/>
    <w:rsid w:val="00FB635A"/>
    <w:rsid w:val="00FB65D6"/>
    <w:rsid w:val="00FB6714"/>
    <w:rsid w:val="00FB6799"/>
    <w:rsid w:val="00FB689B"/>
    <w:rsid w:val="00FB6BD7"/>
    <w:rsid w:val="00FB6CC1"/>
    <w:rsid w:val="00FB6CDD"/>
    <w:rsid w:val="00FB6D49"/>
    <w:rsid w:val="00FB6D6A"/>
    <w:rsid w:val="00FB6D94"/>
    <w:rsid w:val="00FB6DC2"/>
    <w:rsid w:val="00FB6DEC"/>
    <w:rsid w:val="00FB6F56"/>
    <w:rsid w:val="00FB6F94"/>
    <w:rsid w:val="00FB6FF1"/>
    <w:rsid w:val="00FB70CC"/>
    <w:rsid w:val="00FB7319"/>
    <w:rsid w:val="00FB750A"/>
    <w:rsid w:val="00FB79E6"/>
    <w:rsid w:val="00FB7AE3"/>
    <w:rsid w:val="00FB7B46"/>
    <w:rsid w:val="00FB7D81"/>
    <w:rsid w:val="00FC0021"/>
    <w:rsid w:val="00FC0088"/>
    <w:rsid w:val="00FC017E"/>
    <w:rsid w:val="00FC0325"/>
    <w:rsid w:val="00FC03BA"/>
    <w:rsid w:val="00FC03BE"/>
    <w:rsid w:val="00FC071B"/>
    <w:rsid w:val="00FC0857"/>
    <w:rsid w:val="00FC08CA"/>
    <w:rsid w:val="00FC0911"/>
    <w:rsid w:val="00FC0A3A"/>
    <w:rsid w:val="00FC0B16"/>
    <w:rsid w:val="00FC0B87"/>
    <w:rsid w:val="00FC0BB8"/>
    <w:rsid w:val="00FC0BC2"/>
    <w:rsid w:val="00FC0C67"/>
    <w:rsid w:val="00FC0CF5"/>
    <w:rsid w:val="00FC0D57"/>
    <w:rsid w:val="00FC0D93"/>
    <w:rsid w:val="00FC0E2F"/>
    <w:rsid w:val="00FC0EED"/>
    <w:rsid w:val="00FC0F86"/>
    <w:rsid w:val="00FC0FC3"/>
    <w:rsid w:val="00FC1076"/>
    <w:rsid w:val="00FC10D1"/>
    <w:rsid w:val="00FC119C"/>
    <w:rsid w:val="00FC12C2"/>
    <w:rsid w:val="00FC14B0"/>
    <w:rsid w:val="00FC153D"/>
    <w:rsid w:val="00FC1586"/>
    <w:rsid w:val="00FC15A4"/>
    <w:rsid w:val="00FC17DA"/>
    <w:rsid w:val="00FC17EC"/>
    <w:rsid w:val="00FC1AC0"/>
    <w:rsid w:val="00FC1C05"/>
    <w:rsid w:val="00FC1D2D"/>
    <w:rsid w:val="00FC1D7B"/>
    <w:rsid w:val="00FC1DB8"/>
    <w:rsid w:val="00FC1E4D"/>
    <w:rsid w:val="00FC227B"/>
    <w:rsid w:val="00FC234C"/>
    <w:rsid w:val="00FC235E"/>
    <w:rsid w:val="00FC2378"/>
    <w:rsid w:val="00FC23A6"/>
    <w:rsid w:val="00FC25C8"/>
    <w:rsid w:val="00FC2989"/>
    <w:rsid w:val="00FC29BE"/>
    <w:rsid w:val="00FC2A08"/>
    <w:rsid w:val="00FC2A37"/>
    <w:rsid w:val="00FC2ACE"/>
    <w:rsid w:val="00FC2BB8"/>
    <w:rsid w:val="00FC2C14"/>
    <w:rsid w:val="00FC2C60"/>
    <w:rsid w:val="00FC2DBC"/>
    <w:rsid w:val="00FC2F88"/>
    <w:rsid w:val="00FC2F94"/>
    <w:rsid w:val="00FC2FE8"/>
    <w:rsid w:val="00FC2FF1"/>
    <w:rsid w:val="00FC3365"/>
    <w:rsid w:val="00FC34EE"/>
    <w:rsid w:val="00FC3505"/>
    <w:rsid w:val="00FC3510"/>
    <w:rsid w:val="00FC35A0"/>
    <w:rsid w:val="00FC35D4"/>
    <w:rsid w:val="00FC3665"/>
    <w:rsid w:val="00FC36D9"/>
    <w:rsid w:val="00FC3755"/>
    <w:rsid w:val="00FC37AC"/>
    <w:rsid w:val="00FC3AAE"/>
    <w:rsid w:val="00FC3B54"/>
    <w:rsid w:val="00FC3BA0"/>
    <w:rsid w:val="00FC3BC5"/>
    <w:rsid w:val="00FC3CA3"/>
    <w:rsid w:val="00FC3F34"/>
    <w:rsid w:val="00FC3F59"/>
    <w:rsid w:val="00FC3FB9"/>
    <w:rsid w:val="00FC4325"/>
    <w:rsid w:val="00FC4346"/>
    <w:rsid w:val="00FC446D"/>
    <w:rsid w:val="00FC4654"/>
    <w:rsid w:val="00FC4710"/>
    <w:rsid w:val="00FC477E"/>
    <w:rsid w:val="00FC4860"/>
    <w:rsid w:val="00FC4885"/>
    <w:rsid w:val="00FC492B"/>
    <w:rsid w:val="00FC497E"/>
    <w:rsid w:val="00FC49B4"/>
    <w:rsid w:val="00FC4AE5"/>
    <w:rsid w:val="00FC4B7F"/>
    <w:rsid w:val="00FC4BE4"/>
    <w:rsid w:val="00FC4CBD"/>
    <w:rsid w:val="00FC4D3B"/>
    <w:rsid w:val="00FC4D9C"/>
    <w:rsid w:val="00FC4E14"/>
    <w:rsid w:val="00FC4E63"/>
    <w:rsid w:val="00FC5146"/>
    <w:rsid w:val="00FC5164"/>
    <w:rsid w:val="00FC52C3"/>
    <w:rsid w:val="00FC536A"/>
    <w:rsid w:val="00FC538A"/>
    <w:rsid w:val="00FC53AE"/>
    <w:rsid w:val="00FC53EE"/>
    <w:rsid w:val="00FC5453"/>
    <w:rsid w:val="00FC549E"/>
    <w:rsid w:val="00FC54FB"/>
    <w:rsid w:val="00FC5513"/>
    <w:rsid w:val="00FC5669"/>
    <w:rsid w:val="00FC5671"/>
    <w:rsid w:val="00FC5840"/>
    <w:rsid w:val="00FC5B4B"/>
    <w:rsid w:val="00FC5B66"/>
    <w:rsid w:val="00FC5BDB"/>
    <w:rsid w:val="00FC5C31"/>
    <w:rsid w:val="00FC5CAE"/>
    <w:rsid w:val="00FC5CF8"/>
    <w:rsid w:val="00FC5CFA"/>
    <w:rsid w:val="00FC5F0D"/>
    <w:rsid w:val="00FC5F1E"/>
    <w:rsid w:val="00FC6249"/>
    <w:rsid w:val="00FC626B"/>
    <w:rsid w:val="00FC629C"/>
    <w:rsid w:val="00FC62BD"/>
    <w:rsid w:val="00FC63B4"/>
    <w:rsid w:val="00FC63D6"/>
    <w:rsid w:val="00FC643C"/>
    <w:rsid w:val="00FC64A0"/>
    <w:rsid w:val="00FC651A"/>
    <w:rsid w:val="00FC657D"/>
    <w:rsid w:val="00FC65FC"/>
    <w:rsid w:val="00FC6761"/>
    <w:rsid w:val="00FC68D3"/>
    <w:rsid w:val="00FC6AFE"/>
    <w:rsid w:val="00FC6B4F"/>
    <w:rsid w:val="00FC6B81"/>
    <w:rsid w:val="00FC6BF0"/>
    <w:rsid w:val="00FC6C74"/>
    <w:rsid w:val="00FC6CF0"/>
    <w:rsid w:val="00FC6E25"/>
    <w:rsid w:val="00FC6E5A"/>
    <w:rsid w:val="00FC6F67"/>
    <w:rsid w:val="00FC6F6A"/>
    <w:rsid w:val="00FC70D4"/>
    <w:rsid w:val="00FC72C7"/>
    <w:rsid w:val="00FC756F"/>
    <w:rsid w:val="00FC75A8"/>
    <w:rsid w:val="00FC7618"/>
    <w:rsid w:val="00FC780E"/>
    <w:rsid w:val="00FC7927"/>
    <w:rsid w:val="00FC7972"/>
    <w:rsid w:val="00FC79C9"/>
    <w:rsid w:val="00FC79F4"/>
    <w:rsid w:val="00FC7AAF"/>
    <w:rsid w:val="00FC7BA4"/>
    <w:rsid w:val="00FC7BBB"/>
    <w:rsid w:val="00FC7EB0"/>
    <w:rsid w:val="00FC7F42"/>
    <w:rsid w:val="00FC7FB9"/>
    <w:rsid w:val="00FD004B"/>
    <w:rsid w:val="00FD004C"/>
    <w:rsid w:val="00FD00B9"/>
    <w:rsid w:val="00FD00D8"/>
    <w:rsid w:val="00FD014C"/>
    <w:rsid w:val="00FD01B8"/>
    <w:rsid w:val="00FD022B"/>
    <w:rsid w:val="00FD027C"/>
    <w:rsid w:val="00FD028C"/>
    <w:rsid w:val="00FD0295"/>
    <w:rsid w:val="00FD0418"/>
    <w:rsid w:val="00FD049B"/>
    <w:rsid w:val="00FD04B2"/>
    <w:rsid w:val="00FD0588"/>
    <w:rsid w:val="00FD05EA"/>
    <w:rsid w:val="00FD062F"/>
    <w:rsid w:val="00FD0674"/>
    <w:rsid w:val="00FD0714"/>
    <w:rsid w:val="00FD071D"/>
    <w:rsid w:val="00FD07DB"/>
    <w:rsid w:val="00FD0BF3"/>
    <w:rsid w:val="00FD0BFF"/>
    <w:rsid w:val="00FD0C6A"/>
    <w:rsid w:val="00FD0CF3"/>
    <w:rsid w:val="00FD1075"/>
    <w:rsid w:val="00FD10DF"/>
    <w:rsid w:val="00FD1177"/>
    <w:rsid w:val="00FD1416"/>
    <w:rsid w:val="00FD1423"/>
    <w:rsid w:val="00FD14F9"/>
    <w:rsid w:val="00FD18F6"/>
    <w:rsid w:val="00FD1A91"/>
    <w:rsid w:val="00FD1C33"/>
    <w:rsid w:val="00FD1DFF"/>
    <w:rsid w:val="00FD1F9B"/>
    <w:rsid w:val="00FD2124"/>
    <w:rsid w:val="00FD2372"/>
    <w:rsid w:val="00FD243B"/>
    <w:rsid w:val="00FD269A"/>
    <w:rsid w:val="00FD26E5"/>
    <w:rsid w:val="00FD26EF"/>
    <w:rsid w:val="00FD271F"/>
    <w:rsid w:val="00FD291E"/>
    <w:rsid w:val="00FD2A50"/>
    <w:rsid w:val="00FD2B0F"/>
    <w:rsid w:val="00FD2B41"/>
    <w:rsid w:val="00FD2BC9"/>
    <w:rsid w:val="00FD2C22"/>
    <w:rsid w:val="00FD2C71"/>
    <w:rsid w:val="00FD2D42"/>
    <w:rsid w:val="00FD2D9A"/>
    <w:rsid w:val="00FD2F4A"/>
    <w:rsid w:val="00FD2F5C"/>
    <w:rsid w:val="00FD301E"/>
    <w:rsid w:val="00FD3246"/>
    <w:rsid w:val="00FD328A"/>
    <w:rsid w:val="00FD331B"/>
    <w:rsid w:val="00FD3546"/>
    <w:rsid w:val="00FD356C"/>
    <w:rsid w:val="00FD362A"/>
    <w:rsid w:val="00FD36EF"/>
    <w:rsid w:val="00FD3782"/>
    <w:rsid w:val="00FD3797"/>
    <w:rsid w:val="00FD37C7"/>
    <w:rsid w:val="00FD37C8"/>
    <w:rsid w:val="00FD37D5"/>
    <w:rsid w:val="00FD3806"/>
    <w:rsid w:val="00FD385F"/>
    <w:rsid w:val="00FD39BC"/>
    <w:rsid w:val="00FD3B27"/>
    <w:rsid w:val="00FD3B8B"/>
    <w:rsid w:val="00FD3C61"/>
    <w:rsid w:val="00FD3C6F"/>
    <w:rsid w:val="00FD3CE5"/>
    <w:rsid w:val="00FD3D0E"/>
    <w:rsid w:val="00FD3DB0"/>
    <w:rsid w:val="00FD3E1E"/>
    <w:rsid w:val="00FD3E52"/>
    <w:rsid w:val="00FD3E53"/>
    <w:rsid w:val="00FD3E7C"/>
    <w:rsid w:val="00FD3EA7"/>
    <w:rsid w:val="00FD3F1F"/>
    <w:rsid w:val="00FD3FBF"/>
    <w:rsid w:val="00FD40D2"/>
    <w:rsid w:val="00FD40E0"/>
    <w:rsid w:val="00FD4126"/>
    <w:rsid w:val="00FD4175"/>
    <w:rsid w:val="00FD41C2"/>
    <w:rsid w:val="00FD4239"/>
    <w:rsid w:val="00FD424A"/>
    <w:rsid w:val="00FD44B0"/>
    <w:rsid w:val="00FD44EA"/>
    <w:rsid w:val="00FD44ED"/>
    <w:rsid w:val="00FD4508"/>
    <w:rsid w:val="00FD4617"/>
    <w:rsid w:val="00FD4833"/>
    <w:rsid w:val="00FD4A20"/>
    <w:rsid w:val="00FD4B60"/>
    <w:rsid w:val="00FD4B74"/>
    <w:rsid w:val="00FD4C92"/>
    <w:rsid w:val="00FD4D60"/>
    <w:rsid w:val="00FD4DA2"/>
    <w:rsid w:val="00FD4E12"/>
    <w:rsid w:val="00FD4E66"/>
    <w:rsid w:val="00FD4F26"/>
    <w:rsid w:val="00FD509E"/>
    <w:rsid w:val="00FD513B"/>
    <w:rsid w:val="00FD5158"/>
    <w:rsid w:val="00FD5185"/>
    <w:rsid w:val="00FD530B"/>
    <w:rsid w:val="00FD5364"/>
    <w:rsid w:val="00FD53D8"/>
    <w:rsid w:val="00FD5609"/>
    <w:rsid w:val="00FD5830"/>
    <w:rsid w:val="00FD5A8C"/>
    <w:rsid w:val="00FD5C09"/>
    <w:rsid w:val="00FD5C23"/>
    <w:rsid w:val="00FD5C7B"/>
    <w:rsid w:val="00FD5CB6"/>
    <w:rsid w:val="00FD5CE9"/>
    <w:rsid w:val="00FD5D28"/>
    <w:rsid w:val="00FD5D7D"/>
    <w:rsid w:val="00FD5E6F"/>
    <w:rsid w:val="00FD5F09"/>
    <w:rsid w:val="00FD61C2"/>
    <w:rsid w:val="00FD61FE"/>
    <w:rsid w:val="00FD6254"/>
    <w:rsid w:val="00FD6288"/>
    <w:rsid w:val="00FD63F5"/>
    <w:rsid w:val="00FD6487"/>
    <w:rsid w:val="00FD649E"/>
    <w:rsid w:val="00FD6512"/>
    <w:rsid w:val="00FD654F"/>
    <w:rsid w:val="00FD66D9"/>
    <w:rsid w:val="00FD681A"/>
    <w:rsid w:val="00FD68BB"/>
    <w:rsid w:val="00FD692F"/>
    <w:rsid w:val="00FD698F"/>
    <w:rsid w:val="00FD69F1"/>
    <w:rsid w:val="00FD6B85"/>
    <w:rsid w:val="00FD6BF5"/>
    <w:rsid w:val="00FD6C15"/>
    <w:rsid w:val="00FD6D1A"/>
    <w:rsid w:val="00FD6D47"/>
    <w:rsid w:val="00FD6D98"/>
    <w:rsid w:val="00FD6DEF"/>
    <w:rsid w:val="00FD6EED"/>
    <w:rsid w:val="00FD6F17"/>
    <w:rsid w:val="00FD7020"/>
    <w:rsid w:val="00FD7190"/>
    <w:rsid w:val="00FD71C8"/>
    <w:rsid w:val="00FD7215"/>
    <w:rsid w:val="00FD74B7"/>
    <w:rsid w:val="00FD74E1"/>
    <w:rsid w:val="00FD754E"/>
    <w:rsid w:val="00FD7679"/>
    <w:rsid w:val="00FD7728"/>
    <w:rsid w:val="00FD772C"/>
    <w:rsid w:val="00FD775C"/>
    <w:rsid w:val="00FD7820"/>
    <w:rsid w:val="00FD7957"/>
    <w:rsid w:val="00FD7AEA"/>
    <w:rsid w:val="00FD7C1F"/>
    <w:rsid w:val="00FD7D47"/>
    <w:rsid w:val="00FD7D88"/>
    <w:rsid w:val="00FD7DB9"/>
    <w:rsid w:val="00FD7FD7"/>
    <w:rsid w:val="00FD7FE1"/>
    <w:rsid w:val="00FE0056"/>
    <w:rsid w:val="00FE00AE"/>
    <w:rsid w:val="00FE01B9"/>
    <w:rsid w:val="00FE01DA"/>
    <w:rsid w:val="00FE02B5"/>
    <w:rsid w:val="00FE02E4"/>
    <w:rsid w:val="00FE03BA"/>
    <w:rsid w:val="00FE03F5"/>
    <w:rsid w:val="00FE043A"/>
    <w:rsid w:val="00FE070C"/>
    <w:rsid w:val="00FE0717"/>
    <w:rsid w:val="00FE0794"/>
    <w:rsid w:val="00FE0796"/>
    <w:rsid w:val="00FE079E"/>
    <w:rsid w:val="00FE0B8D"/>
    <w:rsid w:val="00FE0C1F"/>
    <w:rsid w:val="00FE0C5A"/>
    <w:rsid w:val="00FE0C84"/>
    <w:rsid w:val="00FE0CF6"/>
    <w:rsid w:val="00FE0D97"/>
    <w:rsid w:val="00FE0F04"/>
    <w:rsid w:val="00FE1181"/>
    <w:rsid w:val="00FE1390"/>
    <w:rsid w:val="00FE166F"/>
    <w:rsid w:val="00FE16AC"/>
    <w:rsid w:val="00FE17F7"/>
    <w:rsid w:val="00FE1839"/>
    <w:rsid w:val="00FE18C6"/>
    <w:rsid w:val="00FE19D0"/>
    <w:rsid w:val="00FE1A01"/>
    <w:rsid w:val="00FE1A47"/>
    <w:rsid w:val="00FE1A49"/>
    <w:rsid w:val="00FE1A86"/>
    <w:rsid w:val="00FE1BC8"/>
    <w:rsid w:val="00FE1BE2"/>
    <w:rsid w:val="00FE1C86"/>
    <w:rsid w:val="00FE1D84"/>
    <w:rsid w:val="00FE1E14"/>
    <w:rsid w:val="00FE1F20"/>
    <w:rsid w:val="00FE1FD1"/>
    <w:rsid w:val="00FE2097"/>
    <w:rsid w:val="00FE20C5"/>
    <w:rsid w:val="00FE214B"/>
    <w:rsid w:val="00FE21F5"/>
    <w:rsid w:val="00FE2375"/>
    <w:rsid w:val="00FE241D"/>
    <w:rsid w:val="00FE249B"/>
    <w:rsid w:val="00FE249C"/>
    <w:rsid w:val="00FE27F0"/>
    <w:rsid w:val="00FE284F"/>
    <w:rsid w:val="00FE2866"/>
    <w:rsid w:val="00FE2892"/>
    <w:rsid w:val="00FE2B17"/>
    <w:rsid w:val="00FE2CF0"/>
    <w:rsid w:val="00FE2D40"/>
    <w:rsid w:val="00FE32F6"/>
    <w:rsid w:val="00FE33FE"/>
    <w:rsid w:val="00FE340C"/>
    <w:rsid w:val="00FE342A"/>
    <w:rsid w:val="00FE34B7"/>
    <w:rsid w:val="00FE3631"/>
    <w:rsid w:val="00FE39B7"/>
    <w:rsid w:val="00FE3A53"/>
    <w:rsid w:val="00FE3A7E"/>
    <w:rsid w:val="00FE3AE9"/>
    <w:rsid w:val="00FE3C41"/>
    <w:rsid w:val="00FE3C89"/>
    <w:rsid w:val="00FE3CE5"/>
    <w:rsid w:val="00FE3E48"/>
    <w:rsid w:val="00FE3F1C"/>
    <w:rsid w:val="00FE4117"/>
    <w:rsid w:val="00FE4205"/>
    <w:rsid w:val="00FE42D6"/>
    <w:rsid w:val="00FE430A"/>
    <w:rsid w:val="00FE4317"/>
    <w:rsid w:val="00FE43CC"/>
    <w:rsid w:val="00FE44FA"/>
    <w:rsid w:val="00FE46E0"/>
    <w:rsid w:val="00FE47D8"/>
    <w:rsid w:val="00FE48F9"/>
    <w:rsid w:val="00FE4959"/>
    <w:rsid w:val="00FE49B9"/>
    <w:rsid w:val="00FE49E0"/>
    <w:rsid w:val="00FE49EB"/>
    <w:rsid w:val="00FE49F7"/>
    <w:rsid w:val="00FE4CC6"/>
    <w:rsid w:val="00FE4CC8"/>
    <w:rsid w:val="00FE4DB5"/>
    <w:rsid w:val="00FE4F7F"/>
    <w:rsid w:val="00FE4FAA"/>
    <w:rsid w:val="00FE500D"/>
    <w:rsid w:val="00FE5131"/>
    <w:rsid w:val="00FE5169"/>
    <w:rsid w:val="00FE534D"/>
    <w:rsid w:val="00FE54BA"/>
    <w:rsid w:val="00FE54D1"/>
    <w:rsid w:val="00FE56DC"/>
    <w:rsid w:val="00FE57AF"/>
    <w:rsid w:val="00FE57EF"/>
    <w:rsid w:val="00FE58DD"/>
    <w:rsid w:val="00FE5986"/>
    <w:rsid w:val="00FE59AC"/>
    <w:rsid w:val="00FE5C1B"/>
    <w:rsid w:val="00FE5CB4"/>
    <w:rsid w:val="00FE5E64"/>
    <w:rsid w:val="00FE5F59"/>
    <w:rsid w:val="00FE5FA7"/>
    <w:rsid w:val="00FE6004"/>
    <w:rsid w:val="00FE605F"/>
    <w:rsid w:val="00FE61FE"/>
    <w:rsid w:val="00FE6241"/>
    <w:rsid w:val="00FE62B5"/>
    <w:rsid w:val="00FE6385"/>
    <w:rsid w:val="00FE6491"/>
    <w:rsid w:val="00FE64F8"/>
    <w:rsid w:val="00FE654E"/>
    <w:rsid w:val="00FE66AA"/>
    <w:rsid w:val="00FE66FC"/>
    <w:rsid w:val="00FE6772"/>
    <w:rsid w:val="00FE679C"/>
    <w:rsid w:val="00FE687E"/>
    <w:rsid w:val="00FE68DA"/>
    <w:rsid w:val="00FE6913"/>
    <w:rsid w:val="00FE6A19"/>
    <w:rsid w:val="00FE6A24"/>
    <w:rsid w:val="00FE6B2E"/>
    <w:rsid w:val="00FE6C4D"/>
    <w:rsid w:val="00FE6DE6"/>
    <w:rsid w:val="00FE6E28"/>
    <w:rsid w:val="00FE6EB6"/>
    <w:rsid w:val="00FE6EBA"/>
    <w:rsid w:val="00FE6F70"/>
    <w:rsid w:val="00FE7101"/>
    <w:rsid w:val="00FE7242"/>
    <w:rsid w:val="00FE7292"/>
    <w:rsid w:val="00FE72E0"/>
    <w:rsid w:val="00FE7379"/>
    <w:rsid w:val="00FE73DB"/>
    <w:rsid w:val="00FE7560"/>
    <w:rsid w:val="00FE7563"/>
    <w:rsid w:val="00FE75A5"/>
    <w:rsid w:val="00FE76F9"/>
    <w:rsid w:val="00FE7797"/>
    <w:rsid w:val="00FE7859"/>
    <w:rsid w:val="00FE78F7"/>
    <w:rsid w:val="00FE7923"/>
    <w:rsid w:val="00FE7A6F"/>
    <w:rsid w:val="00FE7BE2"/>
    <w:rsid w:val="00FE7D51"/>
    <w:rsid w:val="00FE7DF6"/>
    <w:rsid w:val="00FE7E12"/>
    <w:rsid w:val="00FE7EC4"/>
    <w:rsid w:val="00FE7ED4"/>
    <w:rsid w:val="00FE7F9F"/>
    <w:rsid w:val="00FE7FAB"/>
    <w:rsid w:val="00FF00E6"/>
    <w:rsid w:val="00FF017A"/>
    <w:rsid w:val="00FF017D"/>
    <w:rsid w:val="00FF020C"/>
    <w:rsid w:val="00FF02B4"/>
    <w:rsid w:val="00FF0369"/>
    <w:rsid w:val="00FF03A6"/>
    <w:rsid w:val="00FF0419"/>
    <w:rsid w:val="00FF06A0"/>
    <w:rsid w:val="00FF06F8"/>
    <w:rsid w:val="00FF0764"/>
    <w:rsid w:val="00FF0787"/>
    <w:rsid w:val="00FF080E"/>
    <w:rsid w:val="00FF08B9"/>
    <w:rsid w:val="00FF08E2"/>
    <w:rsid w:val="00FF0B20"/>
    <w:rsid w:val="00FF0BC6"/>
    <w:rsid w:val="00FF0CCF"/>
    <w:rsid w:val="00FF0E38"/>
    <w:rsid w:val="00FF0EA1"/>
    <w:rsid w:val="00FF0EFB"/>
    <w:rsid w:val="00FF0F8F"/>
    <w:rsid w:val="00FF1016"/>
    <w:rsid w:val="00FF107F"/>
    <w:rsid w:val="00FF1103"/>
    <w:rsid w:val="00FF11A0"/>
    <w:rsid w:val="00FF13FF"/>
    <w:rsid w:val="00FF14D5"/>
    <w:rsid w:val="00FF1561"/>
    <w:rsid w:val="00FF162E"/>
    <w:rsid w:val="00FF162F"/>
    <w:rsid w:val="00FF16D7"/>
    <w:rsid w:val="00FF171F"/>
    <w:rsid w:val="00FF18F1"/>
    <w:rsid w:val="00FF1957"/>
    <w:rsid w:val="00FF1981"/>
    <w:rsid w:val="00FF19BB"/>
    <w:rsid w:val="00FF19C9"/>
    <w:rsid w:val="00FF19FC"/>
    <w:rsid w:val="00FF1A97"/>
    <w:rsid w:val="00FF1D44"/>
    <w:rsid w:val="00FF1E0F"/>
    <w:rsid w:val="00FF20F6"/>
    <w:rsid w:val="00FF21C1"/>
    <w:rsid w:val="00FF2230"/>
    <w:rsid w:val="00FF244A"/>
    <w:rsid w:val="00FF2562"/>
    <w:rsid w:val="00FF261E"/>
    <w:rsid w:val="00FF2847"/>
    <w:rsid w:val="00FF28BE"/>
    <w:rsid w:val="00FF2970"/>
    <w:rsid w:val="00FF29ED"/>
    <w:rsid w:val="00FF2A0F"/>
    <w:rsid w:val="00FF2A26"/>
    <w:rsid w:val="00FF2B7A"/>
    <w:rsid w:val="00FF2C1F"/>
    <w:rsid w:val="00FF2D60"/>
    <w:rsid w:val="00FF2D7D"/>
    <w:rsid w:val="00FF2E0D"/>
    <w:rsid w:val="00FF31AD"/>
    <w:rsid w:val="00FF3332"/>
    <w:rsid w:val="00FF3369"/>
    <w:rsid w:val="00FF355B"/>
    <w:rsid w:val="00FF361C"/>
    <w:rsid w:val="00FF364C"/>
    <w:rsid w:val="00FF3651"/>
    <w:rsid w:val="00FF3691"/>
    <w:rsid w:val="00FF36CF"/>
    <w:rsid w:val="00FF36F7"/>
    <w:rsid w:val="00FF3B14"/>
    <w:rsid w:val="00FF3B1E"/>
    <w:rsid w:val="00FF3C67"/>
    <w:rsid w:val="00FF3D31"/>
    <w:rsid w:val="00FF3E4F"/>
    <w:rsid w:val="00FF3E5F"/>
    <w:rsid w:val="00FF3F39"/>
    <w:rsid w:val="00FF3F76"/>
    <w:rsid w:val="00FF41E0"/>
    <w:rsid w:val="00FF41E1"/>
    <w:rsid w:val="00FF4457"/>
    <w:rsid w:val="00FF44AC"/>
    <w:rsid w:val="00FF44E4"/>
    <w:rsid w:val="00FF458A"/>
    <w:rsid w:val="00FF4594"/>
    <w:rsid w:val="00FF45DA"/>
    <w:rsid w:val="00FF464E"/>
    <w:rsid w:val="00FF46F3"/>
    <w:rsid w:val="00FF4991"/>
    <w:rsid w:val="00FF4B39"/>
    <w:rsid w:val="00FF4B7F"/>
    <w:rsid w:val="00FF4C38"/>
    <w:rsid w:val="00FF4C57"/>
    <w:rsid w:val="00FF4C90"/>
    <w:rsid w:val="00FF4DA0"/>
    <w:rsid w:val="00FF4FAA"/>
    <w:rsid w:val="00FF4FBD"/>
    <w:rsid w:val="00FF4FE1"/>
    <w:rsid w:val="00FF51E4"/>
    <w:rsid w:val="00FF5212"/>
    <w:rsid w:val="00FF532E"/>
    <w:rsid w:val="00FF53E6"/>
    <w:rsid w:val="00FF53EF"/>
    <w:rsid w:val="00FF53F8"/>
    <w:rsid w:val="00FF54B2"/>
    <w:rsid w:val="00FF55FE"/>
    <w:rsid w:val="00FF57A0"/>
    <w:rsid w:val="00FF57B9"/>
    <w:rsid w:val="00FF581C"/>
    <w:rsid w:val="00FF582A"/>
    <w:rsid w:val="00FF58CE"/>
    <w:rsid w:val="00FF59C5"/>
    <w:rsid w:val="00FF59CF"/>
    <w:rsid w:val="00FF5AC8"/>
    <w:rsid w:val="00FF5B06"/>
    <w:rsid w:val="00FF5B07"/>
    <w:rsid w:val="00FF5BCC"/>
    <w:rsid w:val="00FF5EFF"/>
    <w:rsid w:val="00FF5F3B"/>
    <w:rsid w:val="00FF6056"/>
    <w:rsid w:val="00FF60D8"/>
    <w:rsid w:val="00FF62CF"/>
    <w:rsid w:val="00FF62E3"/>
    <w:rsid w:val="00FF62FD"/>
    <w:rsid w:val="00FF638C"/>
    <w:rsid w:val="00FF63D6"/>
    <w:rsid w:val="00FF63F8"/>
    <w:rsid w:val="00FF652A"/>
    <w:rsid w:val="00FF6718"/>
    <w:rsid w:val="00FF6913"/>
    <w:rsid w:val="00FF6A58"/>
    <w:rsid w:val="00FF6B13"/>
    <w:rsid w:val="00FF6BB3"/>
    <w:rsid w:val="00FF6C38"/>
    <w:rsid w:val="00FF6CDE"/>
    <w:rsid w:val="00FF6D4E"/>
    <w:rsid w:val="00FF6D74"/>
    <w:rsid w:val="00FF6F8C"/>
    <w:rsid w:val="00FF7100"/>
    <w:rsid w:val="00FF7153"/>
    <w:rsid w:val="00FF721F"/>
    <w:rsid w:val="00FF7279"/>
    <w:rsid w:val="00FF7343"/>
    <w:rsid w:val="00FF7466"/>
    <w:rsid w:val="00FF7614"/>
    <w:rsid w:val="00FF7710"/>
    <w:rsid w:val="00FF77E2"/>
    <w:rsid w:val="00FF77EC"/>
    <w:rsid w:val="00FF7AA7"/>
    <w:rsid w:val="00FF7AD3"/>
    <w:rsid w:val="00FF7B7D"/>
    <w:rsid w:val="00FF7BED"/>
    <w:rsid w:val="00FF7C9A"/>
    <w:rsid w:val="00FF7E50"/>
    <w:rsid w:val="00FF7EF5"/>
    <w:rsid w:val="00FF7F0A"/>
    <w:rsid w:val="011C1C43"/>
    <w:rsid w:val="014F128B"/>
    <w:rsid w:val="0155AA2C"/>
    <w:rsid w:val="0156E6BB"/>
    <w:rsid w:val="017EA9B5"/>
    <w:rsid w:val="01826775"/>
    <w:rsid w:val="01A3F885"/>
    <w:rsid w:val="01B1E0AB"/>
    <w:rsid w:val="01BD2D7A"/>
    <w:rsid w:val="01BFC2C4"/>
    <w:rsid w:val="01DB70C3"/>
    <w:rsid w:val="01DC7067"/>
    <w:rsid w:val="01F914C2"/>
    <w:rsid w:val="02051FC4"/>
    <w:rsid w:val="024A8BB4"/>
    <w:rsid w:val="0258EF34"/>
    <w:rsid w:val="026654D0"/>
    <w:rsid w:val="0281795C"/>
    <w:rsid w:val="028AC436"/>
    <w:rsid w:val="0290FDD8"/>
    <w:rsid w:val="02B451E7"/>
    <w:rsid w:val="02B49D12"/>
    <w:rsid w:val="02DBCB81"/>
    <w:rsid w:val="02E7EAED"/>
    <w:rsid w:val="02E888A6"/>
    <w:rsid w:val="02FF0417"/>
    <w:rsid w:val="030759E4"/>
    <w:rsid w:val="0313232F"/>
    <w:rsid w:val="031665D4"/>
    <w:rsid w:val="03764B59"/>
    <w:rsid w:val="038E5062"/>
    <w:rsid w:val="03A0C1F6"/>
    <w:rsid w:val="03CC69CE"/>
    <w:rsid w:val="03EC7F71"/>
    <w:rsid w:val="03F3D9DE"/>
    <w:rsid w:val="03FCCB10"/>
    <w:rsid w:val="0416164F"/>
    <w:rsid w:val="0422A0BE"/>
    <w:rsid w:val="04235306"/>
    <w:rsid w:val="04375368"/>
    <w:rsid w:val="0439B44C"/>
    <w:rsid w:val="04450D81"/>
    <w:rsid w:val="044990CB"/>
    <w:rsid w:val="044F7DFD"/>
    <w:rsid w:val="045C5BC4"/>
    <w:rsid w:val="04636F96"/>
    <w:rsid w:val="046A5FE0"/>
    <w:rsid w:val="0478ADE4"/>
    <w:rsid w:val="04A36DD0"/>
    <w:rsid w:val="04B82F76"/>
    <w:rsid w:val="04C93805"/>
    <w:rsid w:val="04D9D49A"/>
    <w:rsid w:val="050E04E3"/>
    <w:rsid w:val="051BF4C8"/>
    <w:rsid w:val="05245221"/>
    <w:rsid w:val="052F07D2"/>
    <w:rsid w:val="055CE639"/>
    <w:rsid w:val="05928336"/>
    <w:rsid w:val="05997565"/>
    <w:rsid w:val="05A0B1E6"/>
    <w:rsid w:val="05AE3D19"/>
    <w:rsid w:val="05B690E9"/>
    <w:rsid w:val="05C152BC"/>
    <w:rsid w:val="05C558FD"/>
    <w:rsid w:val="05E2B3FB"/>
    <w:rsid w:val="05E318F0"/>
    <w:rsid w:val="06086A94"/>
    <w:rsid w:val="061A2BED"/>
    <w:rsid w:val="061F9424"/>
    <w:rsid w:val="062C8B12"/>
    <w:rsid w:val="0657CD44"/>
    <w:rsid w:val="065A146B"/>
    <w:rsid w:val="069E1C83"/>
    <w:rsid w:val="06C2D39A"/>
    <w:rsid w:val="06C5799C"/>
    <w:rsid w:val="06D461B6"/>
    <w:rsid w:val="06F2DFD7"/>
    <w:rsid w:val="06F4E3C8"/>
    <w:rsid w:val="0707D99E"/>
    <w:rsid w:val="071C00C2"/>
    <w:rsid w:val="071E88E7"/>
    <w:rsid w:val="0720A585"/>
    <w:rsid w:val="072442D4"/>
    <w:rsid w:val="0726FE59"/>
    <w:rsid w:val="0750CEE1"/>
    <w:rsid w:val="0757FE6A"/>
    <w:rsid w:val="075E5D2E"/>
    <w:rsid w:val="07704FF4"/>
    <w:rsid w:val="07722D79"/>
    <w:rsid w:val="079F9CBE"/>
    <w:rsid w:val="07D113CA"/>
    <w:rsid w:val="07D28755"/>
    <w:rsid w:val="07D76233"/>
    <w:rsid w:val="07FA16FB"/>
    <w:rsid w:val="0801C03A"/>
    <w:rsid w:val="081399AC"/>
    <w:rsid w:val="0823973C"/>
    <w:rsid w:val="0857FC48"/>
    <w:rsid w:val="0869F0FD"/>
    <w:rsid w:val="08783B95"/>
    <w:rsid w:val="08809941"/>
    <w:rsid w:val="088ACCF4"/>
    <w:rsid w:val="08C2615E"/>
    <w:rsid w:val="08D41806"/>
    <w:rsid w:val="090615FC"/>
    <w:rsid w:val="091CBE9F"/>
    <w:rsid w:val="0924AAF9"/>
    <w:rsid w:val="0944F113"/>
    <w:rsid w:val="0951FE8B"/>
    <w:rsid w:val="09650353"/>
    <w:rsid w:val="096F7CF5"/>
    <w:rsid w:val="0977842B"/>
    <w:rsid w:val="0999F2E1"/>
    <w:rsid w:val="09A05451"/>
    <w:rsid w:val="09B749C3"/>
    <w:rsid w:val="09FE10B4"/>
    <w:rsid w:val="0A046C76"/>
    <w:rsid w:val="0A0AEA04"/>
    <w:rsid w:val="0A2959FF"/>
    <w:rsid w:val="0A2961E8"/>
    <w:rsid w:val="0A3031B2"/>
    <w:rsid w:val="0A46ACB7"/>
    <w:rsid w:val="0A8854AF"/>
    <w:rsid w:val="0A8F6D40"/>
    <w:rsid w:val="0AA3EBBD"/>
    <w:rsid w:val="0ABF8CA7"/>
    <w:rsid w:val="0AEEB669"/>
    <w:rsid w:val="0AF87B2D"/>
    <w:rsid w:val="0AFD2FF9"/>
    <w:rsid w:val="0B2CB373"/>
    <w:rsid w:val="0B35C0A7"/>
    <w:rsid w:val="0B47F508"/>
    <w:rsid w:val="0B52D351"/>
    <w:rsid w:val="0B594FCF"/>
    <w:rsid w:val="0B5F31BD"/>
    <w:rsid w:val="0B6F8D41"/>
    <w:rsid w:val="0BE67CCE"/>
    <w:rsid w:val="0BF20D60"/>
    <w:rsid w:val="0BF72FCB"/>
    <w:rsid w:val="0BFDEFDE"/>
    <w:rsid w:val="0C03A12E"/>
    <w:rsid w:val="0C0E7C8D"/>
    <w:rsid w:val="0C243CC7"/>
    <w:rsid w:val="0C2A97A2"/>
    <w:rsid w:val="0C34A511"/>
    <w:rsid w:val="0C3A6BF3"/>
    <w:rsid w:val="0C48C193"/>
    <w:rsid w:val="0C539BB2"/>
    <w:rsid w:val="0C5F7367"/>
    <w:rsid w:val="0C648AAC"/>
    <w:rsid w:val="0C87B654"/>
    <w:rsid w:val="0C8C0BF5"/>
    <w:rsid w:val="0C9316B3"/>
    <w:rsid w:val="0CB3F2BC"/>
    <w:rsid w:val="0CFA69F5"/>
    <w:rsid w:val="0CFC426D"/>
    <w:rsid w:val="0D0CD64A"/>
    <w:rsid w:val="0D2FEE4A"/>
    <w:rsid w:val="0D349799"/>
    <w:rsid w:val="0D386B65"/>
    <w:rsid w:val="0D55A9EA"/>
    <w:rsid w:val="0D58B41B"/>
    <w:rsid w:val="0D5F9114"/>
    <w:rsid w:val="0D6674FE"/>
    <w:rsid w:val="0D8022D9"/>
    <w:rsid w:val="0DC8C5CD"/>
    <w:rsid w:val="0DCB5323"/>
    <w:rsid w:val="0DF1E28F"/>
    <w:rsid w:val="0DFD43E0"/>
    <w:rsid w:val="0E092C3A"/>
    <w:rsid w:val="0E1C5337"/>
    <w:rsid w:val="0E27DC5F"/>
    <w:rsid w:val="0E5CAA0F"/>
    <w:rsid w:val="0E9FDD13"/>
    <w:rsid w:val="0EA5B469"/>
    <w:rsid w:val="0EA77CB5"/>
    <w:rsid w:val="0EA97945"/>
    <w:rsid w:val="0EAEC2AA"/>
    <w:rsid w:val="0ECB261A"/>
    <w:rsid w:val="0ED5176E"/>
    <w:rsid w:val="0EE11893"/>
    <w:rsid w:val="0F00D2F4"/>
    <w:rsid w:val="0F0749F0"/>
    <w:rsid w:val="0F0B08D6"/>
    <w:rsid w:val="0F222516"/>
    <w:rsid w:val="0F24DF46"/>
    <w:rsid w:val="0F3793B7"/>
    <w:rsid w:val="0F3F54E1"/>
    <w:rsid w:val="0F62560A"/>
    <w:rsid w:val="0F7203C7"/>
    <w:rsid w:val="0F80BB41"/>
    <w:rsid w:val="0FA8D08B"/>
    <w:rsid w:val="0FACEFC0"/>
    <w:rsid w:val="0FCD8133"/>
    <w:rsid w:val="0FED17BE"/>
    <w:rsid w:val="0FFD34CA"/>
    <w:rsid w:val="1048D4E6"/>
    <w:rsid w:val="104E06CD"/>
    <w:rsid w:val="1054F834"/>
    <w:rsid w:val="10685DAE"/>
    <w:rsid w:val="1068D779"/>
    <w:rsid w:val="10914557"/>
    <w:rsid w:val="10C667C4"/>
    <w:rsid w:val="10C9FF34"/>
    <w:rsid w:val="10E149C8"/>
    <w:rsid w:val="1125DC2D"/>
    <w:rsid w:val="113D6520"/>
    <w:rsid w:val="11543F7C"/>
    <w:rsid w:val="115449BE"/>
    <w:rsid w:val="115A9EDA"/>
    <w:rsid w:val="1165C615"/>
    <w:rsid w:val="11B2CDFE"/>
    <w:rsid w:val="11BC976A"/>
    <w:rsid w:val="11F250FB"/>
    <w:rsid w:val="1208D0ED"/>
    <w:rsid w:val="120CFBF8"/>
    <w:rsid w:val="12146D61"/>
    <w:rsid w:val="1228414D"/>
    <w:rsid w:val="122D4DC1"/>
    <w:rsid w:val="12326E96"/>
    <w:rsid w:val="124D3D90"/>
    <w:rsid w:val="1255048A"/>
    <w:rsid w:val="1273909B"/>
    <w:rsid w:val="1275A2F3"/>
    <w:rsid w:val="127B71C1"/>
    <w:rsid w:val="127CEDAA"/>
    <w:rsid w:val="128C7FA8"/>
    <w:rsid w:val="1292067F"/>
    <w:rsid w:val="12A16628"/>
    <w:rsid w:val="12BD7A04"/>
    <w:rsid w:val="12C99895"/>
    <w:rsid w:val="12CB52F6"/>
    <w:rsid w:val="12FF0E39"/>
    <w:rsid w:val="13054948"/>
    <w:rsid w:val="130F1FAD"/>
    <w:rsid w:val="1318C5C5"/>
    <w:rsid w:val="131E6118"/>
    <w:rsid w:val="135181E4"/>
    <w:rsid w:val="135B7F24"/>
    <w:rsid w:val="136A3898"/>
    <w:rsid w:val="136BF9BB"/>
    <w:rsid w:val="13710F15"/>
    <w:rsid w:val="13A7DB91"/>
    <w:rsid w:val="13C38D01"/>
    <w:rsid w:val="13D805B5"/>
    <w:rsid w:val="13E5185F"/>
    <w:rsid w:val="13EECB62"/>
    <w:rsid w:val="1415DB8F"/>
    <w:rsid w:val="141BF7DD"/>
    <w:rsid w:val="141E5138"/>
    <w:rsid w:val="1425510A"/>
    <w:rsid w:val="142661E0"/>
    <w:rsid w:val="143C1008"/>
    <w:rsid w:val="145104C2"/>
    <w:rsid w:val="14598DA5"/>
    <w:rsid w:val="145C5917"/>
    <w:rsid w:val="1489566B"/>
    <w:rsid w:val="148D8645"/>
    <w:rsid w:val="14A4E45E"/>
    <w:rsid w:val="14A78E43"/>
    <w:rsid w:val="14B4F43C"/>
    <w:rsid w:val="14BFAFC3"/>
    <w:rsid w:val="14C148D1"/>
    <w:rsid w:val="14DFBF21"/>
    <w:rsid w:val="14E0958F"/>
    <w:rsid w:val="1501ADA3"/>
    <w:rsid w:val="15087101"/>
    <w:rsid w:val="15198E1B"/>
    <w:rsid w:val="151C7DFF"/>
    <w:rsid w:val="156B3A6B"/>
    <w:rsid w:val="15749B6F"/>
    <w:rsid w:val="15B97398"/>
    <w:rsid w:val="15CEC2D5"/>
    <w:rsid w:val="15D54794"/>
    <w:rsid w:val="15E56AC5"/>
    <w:rsid w:val="15F618D2"/>
    <w:rsid w:val="15FE4115"/>
    <w:rsid w:val="16018A6B"/>
    <w:rsid w:val="1608A477"/>
    <w:rsid w:val="161A5578"/>
    <w:rsid w:val="16243395"/>
    <w:rsid w:val="1634BF32"/>
    <w:rsid w:val="16473EC0"/>
    <w:rsid w:val="164E68C5"/>
    <w:rsid w:val="167F5DD1"/>
    <w:rsid w:val="1689112C"/>
    <w:rsid w:val="16928857"/>
    <w:rsid w:val="169E89A5"/>
    <w:rsid w:val="16A208F7"/>
    <w:rsid w:val="16B6A5ED"/>
    <w:rsid w:val="16BFBB9F"/>
    <w:rsid w:val="16DA71AA"/>
    <w:rsid w:val="17462680"/>
    <w:rsid w:val="1764DAA2"/>
    <w:rsid w:val="177876B3"/>
    <w:rsid w:val="17A41218"/>
    <w:rsid w:val="17CF3E0F"/>
    <w:rsid w:val="17ED7C83"/>
    <w:rsid w:val="17F3AB84"/>
    <w:rsid w:val="17FD4DE1"/>
    <w:rsid w:val="18203FC3"/>
    <w:rsid w:val="18468576"/>
    <w:rsid w:val="18490674"/>
    <w:rsid w:val="18583C9B"/>
    <w:rsid w:val="18859205"/>
    <w:rsid w:val="1892F00B"/>
    <w:rsid w:val="1894C784"/>
    <w:rsid w:val="189B23D5"/>
    <w:rsid w:val="18AE1A23"/>
    <w:rsid w:val="18B21AF7"/>
    <w:rsid w:val="18B8150F"/>
    <w:rsid w:val="18C5BCFC"/>
    <w:rsid w:val="18FDF4A8"/>
    <w:rsid w:val="193523D1"/>
    <w:rsid w:val="1950A061"/>
    <w:rsid w:val="197147E1"/>
    <w:rsid w:val="19779652"/>
    <w:rsid w:val="1983330F"/>
    <w:rsid w:val="198B0AF3"/>
    <w:rsid w:val="198B846F"/>
    <w:rsid w:val="1991C3DC"/>
    <w:rsid w:val="199BC197"/>
    <w:rsid w:val="199C972B"/>
    <w:rsid w:val="19B429C7"/>
    <w:rsid w:val="19E3CB99"/>
    <w:rsid w:val="1A0EFE40"/>
    <w:rsid w:val="1A15BAD9"/>
    <w:rsid w:val="1A2811DD"/>
    <w:rsid w:val="1A3775B4"/>
    <w:rsid w:val="1A63830C"/>
    <w:rsid w:val="1A865D8F"/>
    <w:rsid w:val="1AAFE359"/>
    <w:rsid w:val="1AB8E3EA"/>
    <w:rsid w:val="1B104FC6"/>
    <w:rsid w:val="1B25EDA2"/>
    <w:rsid w:val="1B38D810"/>
    <w:rsid w:val="1B493B23"/>
    <w:rsid w:val="1BC52EBB"/>
    <w:rsid w:val="1BD5426E"/>
    <w:rsid w:val="1BDAC32E"/>
    <w:rsid w:val="1BDB75E9"/>
    <w:rsid w:val="1C00BAC3"/>
    <w:rsid w:val="1C106B59"/>
    <w:rsid w:val="1C1E3DE1"/>
    <w:rsid w:val="1C2AB390"/>
    <w:rsid w:val="1C2F0D9E"/>
    <w:rsid w:val="1C47DF1F"/>
    <w:rsid w:val="1C4E46AC"/>
    <w:rsid w:val="1C62643E"/>
    <w:rsid w:val="1CA0247A"/>
    <w:rsid w:val="1CA728CF"/>
    <w:rsid w:val="1CC1BE91"/>
    <w:rsid w:val="1CCA03A9"/>
    <w:rsid w:val="1CFF74CB"/>
    <w:rsid w:val="1CFFD737"/>
    <w:rsid w:val="1D04A15B"/>
    <w:rsid w:val="1D0CC532"/>
    <w:rsid w:val="1D1EFBCE"/>
    <w:rsid w:val="1D5B9274"/>
    <w:rsid w:val="1D61978F"/>
    <w:rsid w:val="1DA49450"/>
    <w:rsid w:val="1DBA144F"/>
    <w:rsid w:val="1DC2411A"/>
    <w:rsid w:val="1E043BA5"/>
    <w:rsid w:val="1E05B141"/>
    <w:rsid w:val="1E1098E5"/>
    <w:rsid w:val="1E36400C"/>
    <w:rsid w:val="1E443864"/>
    <w:rsid w:val="1E480C25"/>
    <w:rsid w:val="1E5B6F22"/>
    <w:rsid w:val="1E5C59CA"/>
    <w:rsid w:val="1E653DAE"/>
    <w:rsid w:val="1E7838B7"/>
    <w:rsid w:val="1E95DC39"/>
    <w:rsid w:val="1EBF6B35"/>
    <w:rsid w:val="1EC12C8C"/>
    <w:rsid w:val="1F292128"/>
    <w:rsid w:val="1F36DBB4"/>
    <w:rsid w:val="1F4633C9"/>
    <w:rsid w:val="1F551C24"/>
    <w:rsid w:val="1F5ADCDE"/>
    <w:rsid w:val="1F72EAF8"/>
    <w:rsid w:val="1F74811F"/>
    <w:rsid w:val="1F7DEA91"/>
    <w:rsid w:val="1F8FF333"/>
    <w:rsid w:val="1F933769"/>
    <w:rsid w:val="200E4A9B"/>
    <w:rsid w:val="203CAF2D"/>
    <w:rsid w:val="203F29CB"/>
    <w:rsid w:val="206FEF74"/>
    <w:rsid w:val="2071B6CB"/>
    <w:rsid w:val="207932BF"/>
    <w:rsid w:val="207A25F8"/>
    <w:rsid w:val="20A2626D"/>
    <w:rsid w:val="20A4576B"/>
    <w:rsid w:val="20E6D022"/>
    <w:rsid w:val="21306B57"/>
    <w:rsid w:val="215217EE"/>
    <w:rsid w:val="215A7A08"/>
    <w:rsid w:val="218549E4"/>
    <w:rsid w:val="219EC22C"/>
    <w:rsid w:val="21A73DB1"/>
    <w:rsid w:val="21AF71DE"/>
    <w:rsid w:val="21D242BE"/>
    <w:rsid w:val="21DB245D"/>
    <w:rsid w:val="21FB0481"/>
    <w:rsid w:val="22284E2A"/>
    <w:rsid w:val="225C4E7E"/>
    <w:rsid w:val="225EE476"/>
    <w:rsid w:val="2260206C"/>
    <w:rsid w:val="2262E334"/>
    <w:rsid w:val="22673B25"/>
    <w:rsid w:val="22731AE0"/>
    <w:rsid w:val="227BE36B"/>
    <w:rsid w:val="229D6FEA"/>
    <w:rsid w:val="22ADE9A7"/>
    <w:rsid w:val="22C1ACFE"/>
    <w:rsid w:val="22C3E116"/>
    <w:rsid w:val="22CC6529"/>
    <w:rsid w:val="2313E59E"/>
    <w:rsid w:val="2353EC33"/>
    <w:rsid w:val="235E3C07"/>
    <w:rsid w:val="235EBDDB"/>
    <w:rsid w:val="2362C99E"/>
    <w:rsid w:val="236CE022"/>
    <w:rsid w:val="2371D833"/>
    <w:rsid w:val="238A4123"/>
    <w:rsid w:val="238F8D3C"/>
    <w:rsid w:val="23AE34F3"/>
    <w:rsid w:val="23D9A593"/>
    <w:rsid w:val="23EC95C8"/>
    <w:rsid w:val="2419BCAA"/>
    <w:rsid w:val="24380919"/>
    <w:rsid w:val="245673EC"/>
    <w:rsid w:val="245F6FFF"/>
    <w:rsid w:val="248A5D1C"/>
    <w:rsid w:val="248E8371"/>
    <w:rsid w:val="249170EC"/>
    <w:rsid w:val="2494726E"/>
    <w:rsid w:val="24A0886D"/>
    <w:rsid w:val="24A08F13"/>
    <w:rsid w:val="24A75323"/>
    <w:rsid w:val="24B8219C"/>
    <w:rsid w:val="24D8ABFF"/>
    <w:rsid w:val="24E7D0F8"/>
    <w:rsid w:val="2527724E"/>
    <w:rsid w:val="25493324"/>
    <w:rsid w:val="2557BA29"/>
    <w:rsid w:val="25617CCC"/>
    <w:rsid w:val="25B1C6B4"/>
    <w:rsid w:val="25C6CC46"/>
    <w:rsid w:val="25E4D470"/>
    <w:rsid w:val="2694FF85"/>
    <w:rsid w:val="26A05EE1"/>
    <w:rsid w:val="26A4C83F"/>
    <w:rsid w:val="26C62758"/>
    <w:rsid w:val="26CDF308"/>
    <w:rsid w:val="26E68E45"/>
    <w:rsid w:val="26E71D97"/>
    <w:rsid w:val="26EFD7E4"/>
    <w:rsid w:val="2715DADD"/>
    <w:rsid w:val="273F861A"/>
    <w:rsid w:val="2749544F"/>
    <w:rsid w:val="2764D5CF"/>
    <w:rsid w:val="27845CEF"/>
    <w:rsid w:val="27A31807"/>
    <w:rsid w:val="27D4FCC4"/>
    <w:rsid w:val="27D5E0ED"/>
    <w:rsid w:val="27D6A290"/>
    <w:rsid w:val="27E0B972"/>
    <w:rsid w:val="280A77F0"/>
    <w:rsid w:val="28574C52"/>
    <w:rsid w:val="2866119B"/>
    <w:rsid w:val="28712531"/>
    <w:rsid w:val="288964E9"/>
    <w:rsid w:val="28A56D13"/>
    <w:rsid w:val="28B09B53"/>
    <w:rsid w:val="28C55102"/>
    <w:rsid w:val="28DC2E80"/>
    <w:rsid w:val="28FCAFAD"/>
    <w:rsid w:val="290DE184"/>
    <w:rsid w:val="293AA750"/>
    <w:rsid w:val="295A8496"/>
    <w:rsid w:val="2967FFD1"/>
    <w:rsid w:val="2979AABA"/>
    <w:rsid w:val="298B4F5B"/>
    <w:rsid w:val="29B3E1E1"/>
    <w:rsid w:val="29CDEE4D"/>
    <w:rsid w:val="29D3A670"/>
    <w:rsid w:val="29D951FB"/>
    <w:rsid w:val="29D977CA"/>
    <w:rsid w:val="29FBB68F"/>
    <w:rsid w:val="2A0F00D8"/>
    <w:rsid w:val="2A17C3B4"/>
    <w:rsid w:val="2A2EA42D"/>
    <w:rsid w:val="2A847CAB"/>
    <w:rsid w:val="2A890278"/>
    <w:rsid w:val="2ADCEECA"/>
    <w:rsid w:val="2AEBCF14"/>
    <w:rsid w:val="2B02AC24"/>
    <w:rsid w:val="2B058BA8"/>
    <w:rsid w:val="2B46B034"/>
    <w:rsid w:val="2B4A15ED"/>
    <w:rsid w:val="2B59A8FC"/>
    <w:rsid w:val="2B610ACB"/>
    <w:rsid w:val="2B6F9F67"/>
    <w:rsid w:val="2B79AC60"/>
    <w:rsid w:val="2B94275C"/>
    <w:rsid w:val="2BA893B6"/>
    <w:rsid w:val="2BB7A271"/>
    <w:rsid w:val="2BC31072"/>
    <w:rsid w:val="2BCE077D"/>
    <w:rsid w:val="2BFE4E5F"/>
    <w:rsid w:val="2C06A55F"/>
    <w:rsid w:val="2C1A61BE"/>
    <w:rsid w:val="2C401B4B"/>
    <w:rsid w:val="2C42911B"/>
    <w:rsid w:val="2C63E2B7"/>
    <w:rsid w:val="2C745169"/>
    <w:rsid w:val="2CA8E137"/>
    <w:rsid w:val="2CA9262D"/>
    <w:rsid w:val="2CB382B2"/>
    <w:rsid w:val="2CD4DC5E"/>
    <w:rsid w:val="2D0ABD49"/>
    <w:rsid w:val="2D454845"/>
    <w:rsid w:val="2DA23E40"/>
    <w:rsid w:val="2DAD448D"/>
    <w:rsid w:val="2DC8B921"/>
    <w:rsid w:val="2DEF95C7"/>
    <w:rsid w:val="2DF0916A"/>
    <w:rsid w:val="2E3158CD"/>
    <w:rsid w:val="2E38D454"/>
    <w:rsid w:val="2E479E5F"/>
    <w:rsid w:val="2EA41D46"/>
    <w:rsid w:val="2EA6542C"/>
    <w:rsid w:val="2F1AC77D"/>
    <w:rsid w:val="2F54F77C"/>
    <w:rsid w:val="2F630F09"/>
    <w:rsid w:val="2F6AC137"/>
    <w:rsid w:val="2F6BC8A0"/>
    <w:rsid w:val="2F73B3AB"/>
    <w:rsid w:val="2F76A369"/>
    <w:rsid w:val="2F89E57B"/>
    <w:rsid w:val="2F8DA87B"/>
    <w:rsid w:val="2FA2B76E"/>
    <w:rsid w:val="2FAF99FD"/>
    <w:rsid w:val="2FE63F4E"/>
    <w:rsid w:val="2FFF8801"/>
    <w:rsid w:val="300DF1A1"/>
    <w:rsid w:val="301E9995"/>
    <w:rsid w:val="302E131D"/>
    <w:rsid w:val="3035C106"/>
    <w:rsid w:val="304DD48A"/>
    <w:rsid w:val="305CC5FD"/>
    <w:rsid w:val="3069508C"/>
    <w:rsid w:val="30928229"/>
    <w:rsid w:val="309FE321"/>
    <w:rsid w:val="30A26825"/>
    <w:rsid w:val="30B4A2EF"/>
    <w:rsid w:val="30D86189"/>
    <w:rsid w:val="30F01944"/>
    <w:rsid w:val="30FC470C"/>
    <w:rsid w:val="312BCFCE"/>
    <w:rsid w:val="312FF125"/>
    <w:rsid w:val="313AFF1D"/>
    <w:rsid w:val="314F5A32"/>
    <w:rsid w:val="3155DF1D"/>
    <w:rsid w:val="316A7A7B"/>
    <w:rsid w:val="317B9EFE"/>
    <w:rsid w:val="31A4B6B9"/>
    <w:rsid w:val="31BAD019"/>
    <w:rsid w:val="31EBF810"/>
    <w:rsid w:val="320B2BB1"/>
    <w:rsid w:val="321A0CD6"/>
    <w:rsid w:val="326263E7"/>
    <w:rsid w:val="32655C9E"/>
    <w:rsid w:val="3284C66A"/>
    <w:rsid w:val="32871760"/>
    <w:rsid w:val="32BEE337"/>
    <w:rsid w:val="32DE22DD"/>
    <w:rsid w:val="32E1DD44"/>
    <w:rsid w:val="32FF142A"/>
    <w:rsid w:val="330637B5"/>
    <w:rsid w:val="3321A8EF"/>
    <w:rsid w:val="3355F619"/>
    <w:rsid w:val="33564320"/>
    <w:rsid w:val="336123FD"/>
    <w:rsid w:val="33672560"/>
    <w:rsid w:val="339C24A9"/>
    <w:rsid w:val="33A25FFB"/>
    <w:rsid w:val="33AB2CA9"/>
    <w:rsid w:val="33C91F6B"/>
    <w:rsid w:val="33F60D5A"/>
    <w:rsid w:val="33FEE90D"/>
    <w:rsid w:val="34250139"/>
    <w:rsid w:val="3432A85A"/>
    <w:rsid w:val="3436C964"/>
    <w:rsid w:val="346CFCD9"/>
    <w:rsid w:val="3482F56C"/>
    <w:rsid w:val="348F0526"/>
    <w:rsid w:val="3490B563"/>
    <w:rsid w:val="34B25D20"/>
    <w:rsid w:val="34B6FD4D"/>
    <w:rsid w:val="34C0E981"/>
    <w:rsid w:val="34F86E9D"/>
    <w:rsid w:val="350D232F"/>
    <w:rsid w:val="350DCD0C"/>
    <w:rsid w:val="35389330"/>
    <w:rsid w:val="3543AEF7"/>
    <w:rsid w:val="35792458"/>
    <w:rsid w:val="35997BF6"/>
    <w:rsid w:val="35AFAE73"/>
    <w:rsid w:val="35D7F03C"/>
    <w:rsid w:val="35E372E8"/>
    <w:rsid w:val="36116B36"/>
    <w:rsid w:val="362FA9F0"/>
    <w:rsid w:val="36351B79"/>
    <w:rsid w:val="36754C6D"/>
    <w:rsid w:val="3680247E"/>
    <w:rsid w:val="3699F26D"/>
    <w:rsid w:val="369F4521"/>
    <w:rsid w:val="36A2114F"/>
    <w:rsid w:val="36ABAB44"/>
    <w:rsid w:val="36B7480A"/>
    <w:rsid w:val="36C681A3"/>
    <w:rsid w:val="36CC214F"/>
    <w:rsid w:val="36D054D9"/>
    <w:rsid w:val="36D2B4AF"/>
    <w:rsid w:val="36D4C4A0"/>
    <w:rsid w:val="36EA8AC7"/>
    <w:rsid w:val="37144738"/>
    <w:rsid w:val="3718D56F"/>
    <w:rsid w:val="374235DE"/>
    <w:rsid w:val="377ACE88"/>
    <w:rsid w:val="377F844C"/>
    <w:rsid w:val="37860129"/>
    <w:rsid w:val="37875E8B"/>
    <w:rsid w:val="3787A26E"/>
    <w:rsid w:val="37AA49ED"/>
    <w:rsid w:val="37C2305F"/>
    <w:rsid w:val="37C25BB2"/>
    <w:rsid w:val="37C6CA4D"/>
    <w:rsid w:val="37C94509"/>
    <w:rsid w:val="37CE76C5"/>
    <w:rsid w:val="37D98926"/>
    <w:rsid w:val="37E05303"/>
    <w:rsid w:val="37EC177F"/>
    <w:rsid w:val="38088FA5"/>
    <w:rsid w:val="38145E93"/>
    <w:rsid w:val="3828578C"/>
    <w:rsid w:val="382DD0C7"/>
    <w:rsid w:val="38895FE4"/>
    <w:rsid w:val="389101C9"/>
    <w:rsid w:val="38962B44"/>
    <w:rsid w:val="389EFF21"/>
    <w:rsid w:val="38A163C9"/>
    <w:rsid w:val="38B14843"/>
    <w:rsid w:val="38B53D24"/>
    <w:rsid w:val="38C3967E"/>
    <w:rsid w:val="38C5F7A2"/>
    <w:rsid w:val="38CE5F50"/>
    <w:rsid w:val="38D7C0B7"/>
    <w:rsid w:val="38F3C924"/>
    <w:rsid w:val="38F7C197"/>
    <w:rsid w:val="391AACD6"/>
    <w:rsid w:val="391D949F"/>
    <w:rsid w:val="39239F7C"/>
    <w:rsid w:val="392EB0CD"/>
    <w:rsid w:val="393AB89B"/>
    <w:rsid w:val="393E4A9B"/>
    <w:rsid w:val="395FEE0D"/>
    <w:rsid w:val="396C6144"/>
    <w:rsid w:val="3979DC58"/>
    <w:rsid w:val="397ADEE3"/>
    <w:rsid w:val="398C9F99"/>
    <w:rsid w:val="39A13E5E"/>
    <w:rsid w:val="39B93F53"/>
    <w:rsid w:val="39C356FE"/>
    <w:rsid w:val="39C4EF02"/>
    <w:rsid w:val="39C94235"/>
    <w:rsid w:val="39E061E9"/>
    <w:rsid w:val="3A067E8B"/>
    <w:rsid w:val="3A08B05C"/>
    <w:rsid w:val="3A0CA91F"/>
    <w:rsid w:val="3A335889"/>
    <w:rsid w:val="3A436B65"/>
    <w:rsid w:val="3A7228A1"/>
    <w:rsid w:val="3A7670BA"/>
    <w:rsid w:val="3A8F9F41"/>
    <w:rsid w:val="3A9267E6"/>
    <w:rsid w:val="3A94F7FC"/>
    <w:rsid w:val="3AB39585"/>
    <w:rsid w:val="3AB9D504"/>
    <w:rsid w:val="3AC4CBAB"/>
    <w:rsid w:val="3AECF65E"/>
    <w:rsid w:val="3AF4608E"/>
    <w:rsid w:val="3AFD7907"/>
    <w:rsid w:val="3AFEE2BA"/>
    <w:rsid w:val="3B0FA857"/>
    <w:rsid w:val="3B2ACB47"/>
    <w:rsid w:val="3B454FCE"/>
    <w:rsid w:val="3B4F95F9"/>
    <w:rsid w:val="3BA1A3B2"/>
    <w:rsid w:val="3BA20F4A"/>
    <w:rsid w:val="3BA9B31D"/>
    <w:rsid w:val="3BB26899"/>
    <w:rsid w:val="3BBBE719"/>
    <w:rsid w:val="3BCFCAFB"/>
    <w:rsid w:val="3BF01847"/>
    <w:rsid w:val="3BF1D006"/>
    <w:rsid w:val="3BF22F6B"/>
    <w:rsid w:val="3BF3ED90"/>
    <w:rsid w:val="3BF7101E"/>
    <w:rsid w:val="3C06E8C3"/>
    <w:rsid w:val="3C16028D"/>
    <w:rsid w:val="3C1760FC"/>
    <w:rsid w:val="3C2094D7"/>
    <w:rsid w:val="3C2291CF"/>
    <w:rsid w:val="3C368949"/>
    <w:rsid w:val="3C374491"/>
    <w:rsid w:val="3C387D94"/>
    <w:rsid w:val="3C4A4D69"/>
    <w:rsid w:val="3CB0275A"/>
    <w:rsid w:val="3CBF92E9"/>
    <w:rsid w:val="3CD49228"/>
    <w:rsid w:val="3CEB3F9C"/>
    <w:rsid w:val="3CEFA995"/>
    <w:rsid w:val="3CF66ABF"/>
    <w:rsid w:val="3D17278C"/>
    <w:rsid w:val="3D182FE4"/>
    <w:rsid w:val="3D318F88"/>
    <w:rsid w:val="3D4D3A03"/>
    <w:rsid w:val="3D5C2103"/>
    <w:rsid w:val="3D5CF30C"/>
    <w:rsid w:val="3D7026CE"/>
    <w:rsid w:val="3D7BA510"/>
    <w:rsid w:val="3DA4BE53"/>
    <w:rsid w:val="3DDD70A5"/>
    <w:rsid w:val="3DE14720"/>
    <w:rsid w:val="3DF61AAF"/>
    <w:rsid w:val="3E001B52"/>
    <w:rsid w:val="3E0A1BCF"/>
    <w:rsid w:val="3E27E475"/>
    <w:rsid w:val="3E3DE3DF"/>
    <w:rsid w:val="3E4BF7D2"/>
    <w:rsid w:val="3E6FE736"/>
    <w:rsid w:val="3E7DAA9B"/>
    <w:rsid w:val="3E83175F"/>
    <w:rsid w:val="3E955BCD"/>
    <w:rsid w:val="3EAD9E0C"/>
    <w:rsid w:val="3EAF5E96"/>
    <w:rsid w:val="3EB19CF6"/>
    <w:rsid w:val="3EBF48B1"/>
    <w:rsid w:val="3EE3CB36"/>
    <w:rsid w:val="3EE5100B"/>
    <w:rsid w:val="3F012B2A"/>
    <w:rsid w:val="3F143DAB"/>
    <w:rsid w:val="3F1FD089"/>
    <w:rsid w:val="3F2750A2"/>
    <w:rsid w:val="3F5DAE24"/>
    <w:rsid w:val="3F60016E"/>
    <w:rsid w:val="3F834E7F"/>
    <w:rsid w:val="3FB2FEB4"/>
    <w:rsid w:val="3FEFEDBC"/>
    <w:rsid w:val="3FF36345"/>
    <w:rsid w:val="400E3663"/>
    <w:rsid w:val="402EAC84"/>
    <w:rsid w:val="40432401"/>
    <w:rsid w:val="4043C8EC"/>
    <w:rsid w:val="404AA35C"/>
    <w:rsid w:val="40566B8A"/>
    <w:rsid w:val="40A11CE1"/>
    <w:rsid w:val="40B453E1"/>
    <w:rsid w:val="40B80C97"/>
    <w:rsid w:val="40FA42D6"/>
    <w:rsid w:val="41268DA2"/>
    <w:rsid w:val="412FBE39"/>
    <w:rsid w:val="412FD2C9"/>
    <w:rsid w:val="413677F5"/>
    <w:rsid w:val="413D1639"/>
    <w:rsid w:val="416CC707"/>
    <w:rsid w:val="41811FF1"/>
    <w:rsid w:val="41B769A8"/>
    <w:rsid w:val="41DBB948"/>
    <w:rsid w:val="41E0C74E"/>
    <w:rsid w:val="41E37160"/>
    <w:rsid w:val="41F18733"/>
    <w:rsid w:val="41F47BBE"/>
    <w:rsid w:val="4205FEDB"/>
    <w:rsid w:val="4218EE21"/>
    <w:rsid w:val="423E0A43"/>
    <w:rsid w:val="424465D9"/>
    <w:rsid w:val="42492D32"/>
    <w:rsid w:val="4257704E"/>
    <w:rsid w:val="42621B6A"/>
    <w:rsid w:val="4263A5B3"/>
    <w:rsid w:val="426C68D4"/>
    <w:rsid w:val="4277062D"/>
    <w:rsid w:val="429BAA2C"/>
    <w:rsid w:val="429EB6BC"/>
    <w:rsid w:val="42B1D610"/>
    <w:rsid w:val="42DA8432"/>
    <w:rsid w:val="42E020CA"/>
    <w:rsid w:val="42EBDBE2"/>
    <w:rsid w:val="42ECB66A"/>
    <w:rsid w:val="433A3518"/>
    <w:rsid w:val="4347B8CC"/>
    <w:rsid w:val="43B3F779"/>
    <w:rsid w:val="43C9473B"/>
    <w:rsid w:val="43D85C99"/>
    <w:rsid w:val="43E689C0"/>
    <w:rsid w:val="44178F91"/>
    <w:rsid w:val="441F0D4E"/>
    <w:rsid w:val="445066FA"/>
    <w:rsid w:val="4454D828"/>
    <w:rsid w:val="446A56CC"/>
    <w:rsid w:val="44B9560C"/>
    <w:rsid w:val="44CE0B36"/>
    <w:rsid w:val="44FEE55C"/>
    <w:rsid w:val="45296A33"/>
    <w:rsid w:val="452F6A78"/>
    <w:rsid w:val="45450F70"/>
    <w:rsid w:val="459DCA4C"/>
    <w:rsid w:val="45C051BB"/>
    <w:rsid w:val="45CC7C50"/>
    <w:rsid w:val="45D761FA"/>
    <w:rsid w:val="45FE3B5D"/>
    <w:rsid w:val="460A1309"/>
    <w:rsid w:val="4633A4F1"/>
    <w:rsid w:val="46377271"/>
    <w:rsid w:val="463812D8"/>
    <w:rsid w:val="4646B149"/>
    <w:rsid w:val="464FB544"/>
    <w:rsid w:val="4658ACFF"/>
    <w:rsid w:val="4672B9CC"/>
    <w:rsid w:val="467F0A1B"/>
    <w:rsid w:val="468DC3C2"/>
    <w:rsid w:val="46A5F05C"/>
    <w:rsid w:val="46ADE4B3"/>
    <w:rsid w:val="46B4A006"/>
    <w:rsid w:val="46BCEF8F"/>
    <w:rsid w:val="47021E99"/>
    <w:rsid w:val="4731FF6A"/>
    <w:rsid w:val="4735B976"/>
    <w:rsid w:val="477764D3"/>
    <w:rsid w:val="478CDBF7"/>
    <w:rsid w:val="47ABDA2C"/>
    <w:rsid w:val="47AFF23A"/>
    <w:rsid w:val="47E33322"/>
    <w:rsid w:val="480C1647"/>
    <w:rsid w:val="48182C11"/>
    <w:rsid w:val="482212DA"/>
    <w:rsid w:val="482970E5"/>
    <w:rsid w:val="482C86B8"/>
    <w:rsid w:val="48496522"/>
    <w:rsid w:val="486AEA8C"/>
    <w:rsid w:val="4874C60E"/>
    <w:rsid w:val="487CDC06"/>
    <w:rsid w:val="4894B18E"/>
    <w:rsid w:val="48A5F61B"/>
    <w:rsid w:val="48DA5182"/>
    <w:rsid w:val="48E43FFC"/>
    <w:rsid w:val="48EB6AC7"/>
    <w:rsid w:val="48F383FA"/>
    <w:rsid w:val="48FAA899"/>
    <w:rsid w:val="492D2F57"/>
    <w:rsid w:val="4940C8F0"/>
    <w:rsid w:val="494A0A5D"/>
    <w:rsid w:val="49741D86"/>
    <w:rsid w:val="49829685"/>
    <w:rsid w:val="49B083F0"/>
    <w:rsid w:val="49B67120"/>
    <w:rsid w:val="49B86605"/>
    <w:rsid w:val="49D7A483"/>
    <w:rsid w:val="49EAD9B0"/>
    <w:rsid w:val="49EE669C"/>
    <w:rsid w:val="4A00A461"/>
    <w:rsid w:val="4A075722"/>
    <w:rsid w:val="4A12ADF8"/>
    <w:rsid w:val="4A37456A"/>
    <w:rsid w:val="4A40A932"/>
    <w:rsid w:val="4A44AA96"/>
    <w:rsid w:val="4A5E8625"/>
    <w:rsid w:val="4A6A2DD2"/>
    <w:rsid w:val="4A74C7A1"/>
    <w:rsid w:val="4A876192"/>
    <w:rsid w:val="4A8C9F39"/>
    <w:rsid w:val="4AAD1076"/>
    <w:rsid w:val="4AC8FA4E"/>
    <w:rsid w:val="4ADEA6DA"/>
    <w:rsid w:val="4ADFF410"/>
    <w:rsid w:val="4AEF586D"/>
    <w:rsid w:val="4AF56FB5"/>
    <w:rsid w:val="4B082214"/>
    <w:rsid w:val="4B2AD71A"/>
    <w:rsid w:val="4B338805"/>
    <w:rsid w:val="4B391C65"/>
    <w:rsid w:val="4B4AB5EE"/>
    <w:rsid w:val="4B57C73C"/>
    <w:rsid w:val="4B62D918"/>
    <w:rsid w:val="4B99B431"/>
    <w:rsid w:val="4BCF72F9"/>
    <w:rsid w:val="4BD67704"/>
    <w:rsid w:val="4BDC284C"/>
    <w:rsid w:val="4BDE601A"/>
    <w:rsid w:val="4BE178D9"/>
    <w:rsid w:val="4C2D71D7"/>
    <w:rsid w:val="4C4376A3"/>
    <w:rsid w:val="4C601FE9"/>
    <w:rsid w:val="4C6B6876"/>
    <w:rsid w:val="4C6D99B3"/>
    <w:rsid w:val="4CAABC07"/>
    <w:rsid w:val="4CE2E10F"/>
    <w:rsid w:val="4D0F8BF0"/>
    <w:rsid w:val="4D29B800"/>
    <w:rsid w:val="4D31D97C"/>
    <w:rsid w:val="4D4E78CA"/>
    <w:rsid w:val="4D561262"/>
    <w:rsid w:val="4D60285A"/>
    <w:rsid w:val="4D6FCCF7"/>
    <w:rsid w:val="4D8942A8"/>
    <w:rsid w:val="4D8BCFD6"/>
    <w:rsid w:val="4D9411A8"/>
    <w:rsid w:val="4DA02250"/>
    <w:rsid w:val="4DA9DC6A"/>
    <w:rsid w:val="4DABC49F"/>
    <w:rsid w:val="4DC47631"/>
    <w:rsid w:val="4DE4F4E1"/>
    <w:rsid w:val="4DF6C7E5"/>
    <w:rsid w:val="4E10A8C4"/>
    <w:rsid w:val="4E2E016C"/>
    <w:rsid w:val="4E4D9BAD"/>
    <w:rsid w:val="4E6BD1A2"/>
    <w:rsid w:val="4E7403C4"/>
    <w:rsid w:val="4E846A18"/>
    <w:rsid w:val="4EAE145C"/>
    <w:rsid w:val="4EB13D1D"/>
    <w:rsid w:val="4EF0390F"/>
    <w:rsid w:val="4EFC21EB"/>
    <w:rsid w:val="4F1583F8"/>
    <w:rsid w:val="4F20B43B"/>
    <w:rsid w:val="4F2F84D6"/>
    <w:rsid w:val="4F40EBA8"/>
    <w:rsid w:val="4F42E723"/>
    <w:rsid w:val="4F64DABF"/>
    <w:rsid w:val="4F9370CF"/>
    <w:rsid w:val="4F99544D"/>
    <w:rsid w:val="4FA7722C"/>
    <w:rsid w:val="4FD17238"/>
    <w:rsid w:val="4FE1C2BA"/>
    <w:rsid w:val="4FF965F2"/>
    <w:rsid w:val="4FFB6381"/>
    <w:rsid w:val="500606E8"/>
    <w:rsid w:val="5008F79B"/>
    <w:rsid w:val="5023AC67"/>
    <w:rsid w:val="50313E34"/>
    <w:rsid w:val="50361C65"/>
    <w:rsid w:val="503E73C0"/>
    <w:rsid w:val="5082E598"/>
    <w:rsid w:val="508BF11A"/>
    <w:rsid w:val="50A04775"/>
    <w:rsid w:val="50BA8161"/>
    <w:rsid w:val="50D4B32D"/>
    <w:rsid w:val="5109914C"/>
    <w:rsid w:val="510E0BFE"/>
    <w:rsid w:val="5114FCBC"/>
    <w:rsid w:val="514425D6"/>
    <w:rsid w:val="514700C9"/>
    <w:rsid w:val="515FBBFA"/>
    <w:rsid w:val="5161F2FA"/>
    <w:rsid w:val="51644E12"/>
    <w:rsid w:val="516904A4"/>
    <w:rsid w:val="5173F977"/>
    <w:rsid w:val="51755A22"/>
    <w:rsid w:val="518226A2"/>
    <w:rsid w:val="518A82A3"/>
    <w:rsid w:val="5197E971"/>
    <w:rsid w:val="519E9180"/>
    <w:rsid w:val="51B0E646"/>
    <w:rsid w:val="51B818C7"/>
    <w:rsid w:val="51CF44BF"/>
    <w:rsid w:val="51E56075"/>
    <w:rsid w:val="51E66E9F"/>
    <w:rsid w:val="521EF95B"/>
    <w:rsid w:val="52241687"/>
    <w:rsid w:val="522C5D1A"/>
    <w:rsid w:val="52390777"/>
    <w:rsid w:val="52396D2B"/>
    <w:rsid w:val="523AEBCA"/>
    <w:rsid w:val="52530AEC"/>
    <w:rsid w:val="528F0001"/>
    <w:rsid w:val="528FDA47"/>
    <w:rsid w:val="52B76BFE"/>
    <w:rsid w:val="52C1CC04"/>
    <w:rsid w:val="52CA83D2"/>
    <w:rsid w:val="52E67EEF"/>
    <w:rsid w:val="52EB3B0C"/>
    <w:rsid w:val="530306A0"/>
    <w:rsid w:val="53276E2C"/>
    <w:rsid w:val="5339FB81"/>
    <w:rsid w:val="533BDA91"/>
    <w:rsid w:val="53491E67"/>
    <w:rsid w:val="53622CA9"/>
    <w:rsid w:val="53897525"/>
    <w:rsid w:val="53A5FF43"/>
    <w:rsid w:val="53AA45CA"/>
    <w:rsid w:val="53C2C3EB"/>
    <w:rsid w:val="53D0982C"/>
    <w:rsid w:val="53D670D2"/>
    <w:rsid w:val="53EA1F6F"/>
    <w:rsid w:val="53F49064"/>
    <w:rsid w:val="540866C9"/>
    <w:rsid w:val="540AB730"/>
    <w:rsid w:val="540CC792"/>
    <w:rsid w:val="540FCC87"/>
    <w:rsid w:val="541129D3"/>
    <w:rsid w:val="541470FE"/>
    <w:rsid w:val="5433C5BA"/>
    <w:rsid w:val="5459B03F"/>
    <w:rsid w:val="5479264F"/>
    <w:rsid w:val="5492D821"/>
    <w:rsid w:val="54BFA183"/>
    <w:rsid w:val="54D2576A"/>
    <w:rsid w:val="54E22725"/>
    <w:rsid w:val="54E78DE1"/>
    <w:rsid w:val="54EB0E18"/>
    <w:rsid w:val="54F29123"/>
    <w:rsid w:val="55069106"/>
    <w:rsid w:val="551846CC"/>
    <w:rsid w:val="5528B02B"/>
    <w:rsid w:val="55355D83"/>
    <w:rsid w:val="553AED34"/>
    <w:rsid w:val="55568D9A"/>
    <w:rsid w:val="55570EF0"/>
    <w:rsid w:val="5561BC31"/>
    <w:rsid w:val="55BB80DA"/>
    <w:rsid w:val="55CF70BF"/>
    <w:rsid w:val="55F220B0"/>
    <w:rsid w:val="56004FAA"/>
    <w:rsid w:val="56519F92"/>
    <w:rsid w:val="565D8228"/>
    <w:rsid w:val="56694BAA"/>
    <w:rsid w:val="569B48D6"/>
    <w:rsid w:val="56B94FC3"/>
    <w:rsid w:val="56C68ABD"/>
    <w:rsid w:val="56DD8BCE"/>
    <w:rsid w:val="56F0D608"/>
    <w:rsid w:val="570C7FCF"/>
    <w:rsid w:val="574FB9EC"/>
    <w:rsid w:val="575B9699"/>
    <w:rsid w:val="5762C060"/>
    <w:rsid w:val="57750C5E"/>
    <w:rsid w:val="5775B918"/>
    <w:rsid w:val="577E06EB"/>
    <w:rsid w:val="5799D4C9"/>
    <w:rsid w:val="57A5DC7E"/>
    <w:rsid w:val="57AD8E8F"/>
    <w:rsid w:val="57D115BD"/>
    <w:rsid w:val="57DFD303"/>
    <w:rsid w:val="57EA7C52"/>
    <w:rsid w:val="57F5CEFA"/>
    <w:rsid w:val="57F93BBB"/>
    <w:rsid w:val="581EEE0B"/>
    <w:rsid w:val="58267DCA"/>
    <w:rsid w:val="584148B1"/>
    <w:rsid w:val="5843817A"/>
    <w:rsid w:val="589E6CEE"/>
    <w:rsid w:val="58B2A6F3"/>
    <w:rsid w:val="58C16AE3"/>
    <w:rsid w:val="58D599DA"/>
    <w:rsid w:val="58DAAA99"/>
    <w:rsid w:val="58E9FB48"/>
    <w:rsid w:val="58F8CAC9"/>
    <w:rsid w:val="5901DB03"/>
    <w:rsid w:val="592187FE"/>
    <w:rsid w:val="593408A1"/>
    <w:rsid w:val="5975D923"/>
    <w:rsid w:val="598A0E4F"/>
    <w:rsid w:val="5992D8FB"/>
    <w:rsid w:val="5996532E"/>
    <w:rsid w:val="59DF0A0B"/>
    <w:rsid w:val="59DFF402"/>
    <w:rsid w:val="59EFBE1C"/>
    <w:rsid w:val="5A086B27"/>
    <w:rsid w:val="5A25D6A2"/>
    <w:rsid w:val="5A2B1BB6"/>
    <w:rsid w:val="5A33CD54"/>
    <w:rsid w:val="5A445D98"/>
    <w:rsid w:val="5A4B3FCE"/>
    <w:rsid w:val="5A56C827"/>
    <w:rsid w:val="5A5F911E"/>
    <w:rsid w:val="5A781813"/>
    <w:rsid w:val="5A83C1FD"/>
    <w:rsid w:val="5A86EC7C"/>
    <w:rsid w:val="5A899A8B"/>
    <w:rsid w:val="5A8C9CAD"/>
    <w:rsid w:val="5ACAD5AE"/>
    <w:rsid w:val="5ADCB042"/>
    <w:rsid w:val="5AE524FB"/>
    <w:rsid w:val="5AE6C97D"/>
    <w:rsid w:val="5AFCFB04"/>
    <w:rsid w:val="5B0E4985"/>
    <w:rsid w:val="5B0F88A1"/>
    <w:rsid w:val="5B17D60E"/>
    <w:rsid w:val="5B406085"/>
    <w:rsid w:val="5B532409"/>
    <w:rsid w:val="5B67DBA2"/>
    <w:rsid w:val="5B9C9160"/>
    <w:rsid w:val="5BA4C55E"/>
    <w:rsid w:val="5BAD6B37"/>
    <w:rsid w:val="5BF928D6"/>
    <w:rsid w:val="5BFA0BFB"/>
    <w:rsid w:val="5BFB42E1"/>
    <w:rsid w:val="5C10D24E"/>
    <w:rsid w:val="5C201A4C"/>
    <w:rsid w:val="5C24446A"/>
    <w:rsid w:val="5C30481E"/>
    <w:rsid w:val="5C362142"/>
    <w:rsid w:val="5C42E260"/>
    <w:rsid w:val="5C450D6C"/>
    <w:rsid w:val="5C5E25A4"/>
    <w:rsid w:val="5C7464A1"/>
    <w:rsid w:val="5C749D85"/>
    <w:rsid w:val="5C77A0E8"/>
    <w:rsid w:val="5C789A99"/>
    <w:rsid w:val="5C80E3F3"/>
    <w:rsid w:val="5C83871D"/>
    <w:rsid w:val="5C8B39D8"/>
    <w:rsid w:val="5C974752"/>
    <w:rsid w:val="5CBCF97F"/>
    <w:rsid w:val="5CD493A1"/>
    <w:rsid w:val="5CF043E9"/>
    <w:rsid w:val="5CFB4628"/>
    <w:rsid w:val="5CFEA2E0"/>
    <w:rsid w:val="5D1149A5"/>
    <w:rsid w:val="5D5732E8"/>
    <w:rsid w:val="5D616C78"/>
    <w:rsid w:val="5D79923B"/>
    <w:rsid w:val="5D840145"/>
    <w:rsid w:val="5D98C451"/>
    <w:rsid w:val="5DD75ADC"/>
    <w:rsid w:val="5DE21A20"/>
    <w:rsid w:val="5DFB81EE"/>
    <w:rsid w:val="5E813453"/>
    <w:rsid w:val="5EAC985D"/>
    <w:rsid w:val="5EBE9B65"/>
    <w:rsid w:val="5EC58355"/>
    <w:rsid w:val="5EEDECCB"/>
    <w:rsid w:val="5F1DEA09"/>
    <w:rsid w:val="5F29C04B"/>
    <w:rsid w:val="5F9FE1BF"/>
    <w:rsid w:val="5FD44893"/>
    <w:rsid w:val="5FD5CBC5"/>
    <w:rsid w:val="5FE8D640"/>
    <w:rsid w:val="5FECBFDE"/>
    <w:rsid w:val="5FF66A41"/>
    <w:rsid w:val="6026A969"/>
    <w:rsid w:val="6047BC57"/>
    <w:rsid w:val="607555E3"/>
    <w:rsid w:val="60868740"/>
    <w:rsid w:val="609CFBEE"/>
    <w:rsid w:val="609FCD65"/>
    <w:rsid w:val="60AA98DC"/>
    <w:rsid w:val="60BBCC80"/>
    <w:rsid w:val="60C091BF"/>
    <w:rsid w:val="60F87862"/>
    <w:rsid w:val="6122C284"/>
    <w:rsid w:val="6127EF73"/>
    <w:rsid w:val="612F0EEA"/>
    <w:rsid w:val="61309DBC"/>
    <w:rsid w:val="616742D4"/>
    <w:rsid w:val="616CEB80"/>
    <w:rsid w:val="619D3D8B"/>
    <w:rsid w:val="61A01DF6"/>
    <w:rsid w:val="61BC43B7"/>
    <w:rsid w:val="61F3E7DC"/>
    <w:rsid w:val="620683EF"/>
    <w:rsid w:val="6208ECC3"/>
    <w:rsid w:val="625593F2"/>
    <w:rsid w:val="6276C15A"/>
    <w:rsid w:val="629EEA7D"/>
    <w:rsid w:val="62A7190B"/>
    <w:rsid w:val="62C94E67"/>
    <w:rsid w:val="62D1FCE0"/>
    <w:rsid w:val="62D820AA"/>
    <w:rsid w:val="63079C51"/>
    <w:rsid w:val="6311C464"/>
    <w:rsid w:val="6336BD32"/>
    <w:rsid w:val="63399429"/>
    <w:rsid w:val="633E9403"/>
    <w:rsid w:val="6371CAD4"/>
    <w:rsid w:val="638C5F59"/>
    <w:rsid w:val="638E3ABF"/>
    <w:rsid w:val="63A6293A"/>
    <w:rsid w:val="63A9121A"/>
    <w:rsid w:val="63AEB397"/>
    <w:rsid w:val="63BF185C"/>
    <w:rsid w:val="63C4E153"/>
    <w:rsid w:val="63C5C78F"/>
    <w:rsid w:val="64314FFE"/>
    <w:rsid w:val="6455BDF3"/>
    <w:rsid w:val="64672C1E"/>
    <w:rsid w:val="6496E31D"/>
    <w:rsid w:val="64BDD993"/>
    <w:rsid w:val="64BE569D"/>
    <w:rsid w:val="65566E3D"/>
    <w:rsid w:val="655EF2A4"/>
    <w:rsid w:val="6562B793"/>
    <w:rsid w:val="6564F66C"/>
    <w:rsid w:val="65A4381A"/>
    <w:rsid w:val="65BA8550"/>
    <w:rsid w:val="65CD2DC8"/>
    <w:rsid w:val="66001716"/>
    <w:rsid w:val="660A3FCC"/>
    <w:rsid w:val="6611CBE7"/>
    <w:rsid w:val="661363C3"/>
    <w:rsid w:val="661370C3"/>
    <w:rsid w:val="668AF44A"/>
    <w:rsid w:val="668D2B3C"/>
    <w:rsid w:val="66B96C47"/>
    <w:rsid w:val="66C0CECA"/>
    <w:rsid w:val="66C4BCF6"/>
    <w:rsid w:val="66CA958E"/>
    <w:rsid w:val="66CED792"/>
    <w:rsid w:val="67000628"/>
    <w:rsid w:val="6706E12D"/>
    <w:rsid w:val="6719F6EF"/>
    <w:rsid w:val="6757F4B9"/>
    <w:rsid w:val="675ED4DE"/>
    <w:rsid w:val="676E6F6A"/>
    <w:rsid w:val="6781747C"/>
    <w:rsid w:val="6781E63B"/>
    <w:rsid w:val="6783EE50"/>
    <w:rsid w:val="679ACBD9"/>
    <w:rsid w:val="67A0F05A"/>
    <w:rsid w:val="67A553FC"/>
    <w:rsid w:val="67C0FB87"/>
    <w:rsid w:val="67CD68C2"/>
    <w:rsid w:val="67EA0D5B"/>
    <w:rsid w:val="67F2E3A1"/>
    <w:rsid w:val="6803A73D"/>
    <w:rsid w:val="6804DC24"/>
    <w:rsid w:val="68230D66"/>
    <w:rsid w:val="683074D4"/>
    <w:rsid w:val="683A086F"/>
    <w:rsid w:val="68473589"/>
    <w:rsid w:val="684D4244"/>
    <w:rsid w:val="685331A3"/>
    <w:rsid w:val="685664A8"/>
    <w:rsid w:val="689B9153"/>
    <w:rsid w:val="68CADDA2"/>
    <w:rsid w:val="68E94614"/>
    <w:rsid w:val="691E63AF"/>
    <w:rsid w:val="69203A93"/>
    <w:rsid w:val="6933E108"/>
    <w:rsid w:val="693CC132"/>
    <w:rsid w:val="693E6D1D"/>
    <w:rsid w:val="69408834"/>
    <w:rsid w:val="6947BBCD"/>
    <w:rsid w:val="695608A7"/>
    <w:rsid w:val="6978ADCD"/>
    <w:rsid w:val="69793537"/>
    <w:rsid w:val="697AE657"/>
    <w:rsid w:val="69AD7407"/>
    <w:rsid w:val="69B2FE35"/>
    <w:rsid w:val="69C2C37C"/>
    <w:rsid w:val="69CA62EE"/>
    <w:rsid w:val="69CB6F9A"/>
    <w:rsid w:val="69CE9E64"/>
    <w:rsid w:val="69E2639B"/>
    <w:rsid w:val="69E6E60B"/>
    <w:rsid w:val="69F229DA"/>
    <w:rsid w:val="6A019F21"/>
    <w:rsid w:val="6A2173B5"/>
    <w:rsid w:val="6A2446DA"/>
    <w:rsid w:val="6A63E20B"/>
    <w:rsid w:val="6A994FD3"/>
    <w:rsid w:val="6AB10D8E"/>
    <w:rsid w:val="6AC12A49"/>
    <w:rsid w:val="6AC61810"/>
    <w:rsid w:val="6AE24B6D"/>
    <w:rsid w:val="6AF0CDA7"/>
    <w:rsid w:val="6B03E650"/>
    <w:rsid w:val="6B3720BA"/>
    <w:rsid w:val="6B3ED516"/>
    <w:rsid w:val="6B3F997E"/>
    <w:rsid w:val="6B40B363"/>
    <w:rsid w:val="6B43FCEE"/>
    <w:rsid w:val="6B9233E6"/>
    <w:rsid w:val="6BA362E8"/>
    <w:rsid w:val="6BB18596"/>
    <w:rsid w:val="6BBE822F"/>
    <w:rsid w:val="6BE8A646"/>
    <w:rsid w:val="6C2957BE"/>
    <w:rsid w:val="6C2AEE1A"/>
    <w:rsid w:val="6C3E7BEE"/>
    <w:rsid w:val="6C45D20C"/>
    <w:rsid w:val="6C5369C4"/>
    <w:rsid w:val="6C8161E8"/>
    <w:rsid w:val="6CA1DB26"/>
    <w:rsid w:val="6CA45602"/>
    <w:rsid w:val="6CD10555"/>
    <w:rsid w:val="6CD94163"/>
    <w:rsid w:val="6D03ABA0"/>
    <w:rsid w:val="6D07DBC2"/>
    <w:rsid w:val="6D086036"/>
    <w:rsid w:val="6D14FA53"/>
    <w:rsid w:val="6D1BCA89"/>
    <w:rsid w:val="6D1EBB90"/>
    <w:rsid w:val="6D244DFF"/>
    <w:rsid w:val="6D2704C7"/>
    <w:rsid w:val="6D2839DD"/>
    <w:rsid w:val="6D5C8C3D"/>
    <w:rsid w:val="6D744727"/>
    <w:rsid w:val="6D75C905"/>
    <w:rsid w:val="6D808F75"/>
    <w:rsid w:val="6DBA5359"/>
    <w:rsid w:val="6DC48B95"/>
    <w:rsid w:val="6DD60BD5"/>
    <w:rsid w:val="6DE75DC3"/>
    <w:rsid w:val="6DEB43AD"/>
    <w:rsid w:val="6E3E20AA"/>
    <w:rsid w:val="6E40F990"/>
    <w:rsid w:val="6E55E3A6"/>
    <w:rsid w:val="6E59D6E6"/>
    <w:rsid w:val="6E6B6969"/>
    <w:rsid w:val="6E725D94"/>
    <w:rsid w:val="6E78A619"/>
    <w:rsid w:val="6E7A50DF"/>
    <w:rsid w:val="6E7A5273"/>
    <w:rsid w:val="6E85E59D"/>
    <w:rsid w:val="6EA53FDA"/>
    <w:rsid w:val="6ECA3C9E"/>
    <w:rsid w:val="6ED4DBAA"/>
    <w:rsid w:val="6ED9E636"/>
    <w:rsid w:val="6EE66EC3"/>
    <w:rsid w:val="6EE71363"/>
    <w:rsid w:val="6EFBA5E3"/>
    <w:rsid w:val="6F1E4D1C"/>
    <w:rsid w:val="6F2732ED"/>
    <w:rsid w:val="6F31DF13"/>
    <w:rsid w:val="6F41C348"/>
    <w:rsid w:val="6F43BE6C"/>
    <w:rsid w:val="6F49D63B"/>
    <w:rsid w:val="6F69636D"/>
    <w:rsid w:val="6F6FF51C"/>
    <w:rsid w:val="6F8583C3"/>
    <w:rsid w:val="6FB591A2"/>
    <w:rsid w:val="6FC42FAA"/>
    <w:rsid w:val="6FE6FCA5"/>
    <w:rsid w:val="6FF9A1DF"/>
    <w:rsid w:val="70000F01"/>
    <w:rsid w:val="70230032"/>
    <w:rsid w:val="7028ABAF"/>
    <w:rsid w:val="702F474A"/>
    <w:rsid w:val="704BAF36"/>
    <w:rsid w:val="70568AA7"/>
    <w:rsid w:val="707E3723"/>
    <w:rsid w:val="708AE379"/>
    <w:rsid w:val="709D2B67"/>
    <w:rsid w:val="70B68AF8"/>
    <w:rsid w:val="70C3CCAF"/>
    <w:rsid w:val="70D83D8C"/>
    <w:rsid w:val="70DC5FC6"/>
    <w:rsid w:val="70EB3E23"/>
    <w:rsid w:val="70EC1E3F"/>
    <w:rsid w:val="70FC3D96"/>
    <w:rsid w:val="7118768B"/>
    <w:rsid w:val="71409A5C"/>
    <w:rsid w:val="71431F81"/>
    <w:rsid w:val="714C5C13"/>
    <w:rsid w:val="715AE858"/>
    <w:rsid w:val="715C3E04"/>
    <w:rsid w:val="7178CF17"/>
    <w:rsid w:val="71905210"/>
    <w:rsid w:val="719633F3"/>
    <w:rsid w:val="71A35442"/>
    <w:rsid w:val="71A5F846"/>
    <w:rsid w:val="71C07CC6"/>
    <w:rsid w:val="71D320EA"/>
    <w:rsid w:val="71DAC374"/>
    <w:rsid w:val="721BC057"/>
    <w:rsid w:val="72294A3F"/>
    <w:rsid w:val="7244396B"/>
    <w:rsid w:val="724EDAF2"/>
    <w:rsid w:val="725FE1F2"/>
    <w:rsid w:val="7269BB75"/>
    <w:rsid w:val="7289F294"/>
    <w:rsid w:val="73035F8D"/>
    <w:rsid w:val="732021B1"/>
    <w:rsid w:val="73571F43"/>
    <w:rsid w:val="7380DAD2"/>
    <w:rsid w:val="7385AAD2"/>
    <w:rsid w:val="739CE58C"/>
    <w:rsid w:val="73A222FE"/>
    <w:rsid w:val="73A342E4"/>
    <w:rsid w:val="73DEE45A"/>
    <w:rsid w:val="73ECA777"/>
    <w:rsid w:val="73EEC36F"/>
    <w:rsid w:val="740292CC"/>
    <w:rsid w:val="740748A5"/>
    <w:rsid w:val="740B984E"/>
    <w:rsid w:val="74136919"/>
    <w:rsid w:val="7418F3DC"/>
    <w:rsid w:val="741B01A9"/>
    <w:rsid w:val="741EAF05"/>
    <w:rsid w:val="742C69CE"/>
    <w:rsid w:val="744D5FA8"/>
    <w:rsid w:val="7460D8B0"/>
    <w:rsid w:val="746727A2"/>
    <w:rsid w:val="747FBF02"/>
    <w:rsid w:val="7497694D"/>
    <w:rsid w:val="74B2159B"/>
    <w:rsid w:val="74CF331F"/>
    <w:rsid w:val="74CFB3F9"/>
    <w:rsid w:val="74D60BEB"/>
    <w:rsid w:val="74F9AF24"/>
    <w:rsid w:val="7501B375"/>
    <w:rsid w:val="752AB8E9"/>
    <w:rsid w:val="7539A2F8"/>
    <w:rsid w:val="75481405"/>
    <w:rsid w:val="754BD6E4"/>
    <w:rsid w:val="757015C2"/>
    <w:rsid w:val="7587FD50"/>
    <w:rsid w:val="758B1A6B"/>
    <w:rsid w:val="75A7C7B2"/>
    <w:rsid w:val="7622F432"/>
    <w:rsid w:val="7631E04C"/>
    <w:rsid w:val="765FC9AC"/>
    <w:rsid w:val="76751D44"/>
    <w:rsid w:val="76757983"/>
    <w:rsid w:val="769325E7"/>
    <w:rsid w:val="76A02151"/>
    <w:rsid w:val="76A27748"/>
    <w:rsid w:val="76B68FAE"/>
    <w:rsid w:val="76CB9A34"/>
    <w:rsid w:val="76D0B9B5"/>
    <w:rsid w:val="76F2A9B6"/>
    <w:rsid w:val="7706317E"/>
    <w:rsid w:val="772A62AB"/>
    <w:rsid w:val="77318F76"/>
    <w:rsid w:val="77418554"/>
    <w:rsid w:val="7762585E"/>
    <w:rsid w:val="778B7BC0"/>
    <w:rsid w:val="779C9BA5"/>
    <w:rsid w:val="77A54A38"/>
    <w:rsid w:val="77C129E0"/>
    <w:rsid w:val="77C4E22C"/>
    <w:rsid w:val="77D77A6C"/>
    <w:rsid w:val="77F17CBC"/>
    <w:rsid w:val="77FD2E20"/>
    <w:rsid w:val="78089F26"/>
    <w:rsid w:val="78197062"/>
    <w:rsid w:val="7835CF91"/>
    <w:rsid w:val="78646C88"/>
    <w:rsid w:val="78672FA6"/>
    <w:rsid w:val="786BB6FF"/>
    <w:rsid w:val="7870B802"/>
    <w:rsid w:val="78958207"/>
    <w:rsid w:val="78966216"/>
    <w:rsid w:val="78AE212F"/>
    <w:rsid w:val="78EE403E"/>
    <w:rsid w:val="7912D67D"/>
    <w:rsid w:val="7916272D"/>
    <w:rsid w:val="792A7D72"/>
    <w:rsid w:val="793072BC"/>
    <w:rsid w:val="79327BB7"/>
    <w:rsid w:val="7938A6EC"/>
    <w:rsid w:val="79481C7C"/>
    <w:rsid w:val="79638B06"/>
    <w:rsid w:val="79760792"/>
    <w:rsid w:val="797991C7"/>
    <w:rsid w:val="79824F37"/>
    <w:rsid w:val="7984DDFE"/>
    <w:rsid w:val="7986C101"/>
    <w:rsid w:val="798C6F2B"/>
    <w:rsid w:val="79ACB3C9"/>
    <w:rsid w:val="79DECD61"/>
    <w:rsid w:val="79E3E2DE"/>
    <w:rsid w:val="7A01DB38"/>
    <w:rsid w:val="7A09113F"/>
    <w:rsid w:val="7A13242C"/>
    <w:rsid w:val="7A3860C8"/>
    <w:rsid w:val="7A3DD693"/>
    <w:rsid w:val="7A65B86D"/>
    <w:rsid w:val="7A6F31D2"/>
    <w:rsid w:val="7A85122C"/>
    <w:rsid w:val="7A9807ED"/>
    <w:rsid w:val="7AA41EAE"/>
    <w:rsid w:val="7AC19279"/>
    <w:rsid w:val="7ACC9FD4"/>
    <w:rsid w:val="7AFE9D61"/>
    <w:rsid w:val="7AFF1398"/>
    <w:rsid w:val="7B00DDEA"/>
    <w:rsid w:val="7B07515F"/>
    <w:rsid w:val="7B099605"/>
    <w:rsid w:val="7B20C16D"/>
    <w:rsid w:val="7B30C942"/>
    <w:rsid w:val="7B3A0839"/>
    <w:rsid w:val="7B536757"/>
    <w:rsid w:val="7B5E4964"/>
    <w:rsid w:val="7B720D7F"/>
    <w:rsid w:val="7B7E5F05"/>
    <w:rsid w:val="7B861711"/>
    <w:rsid w:val="7B9DC1DF"/>
    <w:rsid w:val="7BA5AB63"/>
    <w:rsid w:val="7BBBD4AF"/>
    <w:rsid w:val="7BC66FD3"/>
    <w:rsid w:val="7BFE8A06"/>
    <w:rsid w:val="7C0AFDE6"/>
    <w:rsid w:val="7C1897BD"/>
    <w:rsid w:val="7C2D6B46"/>
    <w:rsid w:val="7C38CD9A"/>
    <w:rsid w:val="7C50E56C"/>
    <w:rsid w:val="7C592A19"/>
    <w:rsid w:val="7C7B34B7"/>
    <w:rsid w:val="7C7B6759"/>
    <w:rsid w:val="7C7FFD57"/>
    <w:rsid w:val="7CA33141"/>
    <w:rsid w:val="7CB5BA09"/>
    <w:rsid w:val="7CC961D1"/>
    <w:rsid w:val="7CCC4217"/>
    <w:rsid w:val="7CD8CB4D"/>
    <w:rsid w:val="7CF41AF6"/>
    <w:rsid w:val="7D02CD94"/>
    <w:rsid w:val="7D070CC5"/>
    <w:rsid w:val="7D0B61A6"/>
    <w:rsid w:val="7D18731E"/>
    <w:rsid w:val="7D18D169"/>
    <w:rsid w:val="7D2A1419"/>
    <w:rsid w:val="7D4A35FD"/>
    <w:rsid w:val="7D4AB4AA"/>
    <w:rsid w:val="7D5DF847"/>
    <w:rsid w:val="7D84B788"/>
    <w:rsid w:val="7D9F253D"/>
    <w:rsid w:val="7DB846C2"/>
    <w:rsid w:val="7DCD8B3E"/>
    <w:rsid w:val="7DCDCF80"/>
    <w:rsid w:val="7DFF402A"/>
    <w:rsid w:val="7E129272"/>
    <w:rsid w:val="7E2C277C"/>
    <w:rsid w:val="7E835790"/>
    <w:rsid w:val="7E84EBE2"/>
    <w:rsid w:val="7E91CC78"/>
    <w:rsid w:val="7EACF1BE"/>
    <w:rsid w:val="7EF7E9F0"/>
    <w:rsid w:val="7EFA6FE6"/>
    <w:rsid w:val="7F3EDC67"/>
    <w:rsid w:val="7F546725"/>
    <w:rsid w:val="7F978870"/>
    <w:rsid w:val="7FA3372D"/>
    <w:rsid w:val="7FD6DBB1"/>
    <w:rsid w:val="7FDD9DF5"/>
    <w:rsid w:val="7FEF30DB"/>
    <w:rsid w:val="7FF0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527FB4"/>
  <w15:docId w15:val="{7131B03B-C14B-4D16-B259-E338656D9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2"/>
        <w:szCs w:val="22"/>
        <w:lang w:val="en-US" w:eastAsia="en-US" w:bidi="ar-SA"/>
      </w:rPr>
    </w:rPrDefault>
    <w:pPrDefault>
      <w:pPr>
        <w:spacing w:before="120" w:after="20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/>
    <w:lsdException w:name="List 2" w:semiHidden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99" w:unhideWhenUsed="1"/>
    <w:lsdException w:name="Smart Link" w:semiHidden="1" w:unhideWhenUsed="1"/>
  </w:latentStyles>
  <w:style w:type="paragraph" w:default="1" w:styleId="Normal">
    <w:name w:val="Normal"/>
    <w:qFormat/>
    <w:rsid w:val="0029326A"/>
  </w:style>
  <w:style w:type="paragraph" w:styleId="Heading1">
    <w:name w:val="heading 1"/>
    <w:basedOn w:val="Normal"/>
    <w:next w:val="Normal"/>
    <w:link w:val="Heading1Char"/>
    <w:qFormat/>
    <w:rsid w:val="004910E4"/>
    <w:pPr>
      <w:keepNext/>
      <w:keepLines/>
      <w:numPr>
        <w:numId w:val="20"/>
      </w:numPr>
      <w:spacing w:before="240" w:after="240"/>
      <w:outlineLvl w:val="0"/>
    </w:pPr>
    <w:rPr>
      <w:rFonts w:cs="Arial"/>
      <w:b/>
      <w:bCs/>
      <w:caps/>
      <w:kern w:val="32"/>
      <w:sz w:val="28"/>
    </w:rPr>
  </w:style>
  <w:style w:type="paragraph" w:styleId="Heading2">
    <w:name w:val="heading 2"/>
    <w:basedOn w:val="Normal"/>
    <w:next w:val="Normal"/>
    <w:link w:val="Heading2Char"/>
    <w:qFormat/>
    <w:rsid w:val="004910E4"/>
    <w:pPr>
      <w:keepNext/>
      <w:keepLines/>
      <w:numPr>
        <w:ilvl w:val="1"/>
        <w:numId w:val="20"/>
      </w:numPr>
      <w:spacing w:before="240" w:after="240"/>
      <w:outlineLvl w:val="1"/>
    </w:pPr>
    <w:rPr>
      <w:rFonts w:cs="Arial"/>
      <w:b/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4910E4"/>
    <w:pPr>
      <w:keepNext/>
      <w:keepLines/>
      <w:numPr>
        <w:ilvl w:val="2"/>
        <w:numId w:val="20"/>
      </w:numPr>
      <w:spacing w:before="240" w:after="240"/>
      <w:outlineLvl w:val="2"/>
    </w:pPr>
    <w:rPr>
      <w:rFonts w:eastAsia="Arial"/>
      <w:b/>
      <w:bCs/>
      <w:iCs/>
      <w:color w:val="000000" w:themeColor="text1"/>
      <w:sz w:val="27"/>
    </w:rPr>
  </w:style>
  <w:style w:type="paragraph" w:styleId="Heading4">
    <w:name w:val="heading 4"/>
    <w:basedOn w:val="Normal"/>
    <w:next w:val="Normal"/>
    <w:link w:val="Heading4Char"/>
    <w:qFormat/>
    <w:rsid w:val="004910E4"/>
    <w:pPr>
      <w:keepNext/>
      <w:keepLines/>
      <w:numPr>
        <w:ilvl w:val="3"/>
        <w:numId w:val="20"/>
      </w:numPr>
      <w:spacing w:before="240" w:after="240"/>
      <w:outlineLvl w:val="3"/>
    </w:pPr>
    <w:rPr>
      <w:b/>
      <w:bCs/>
      <w:i/>
      <w:sz w:val="26"/>
      <w:szCs w:val="28"/>
    </w:rPr>
  </w:style>
  <w:style w:type="paragraph" w:styleId="Heading5">
    <w:name w:val="heading 5"/>
    <w:basedOn w:val="Normal"/>
    <w:next w:val="Normal"/>
    <w:link w:val="Heading5Char"/>
    <w:qFormat/>
    <w:rsid w:val="004910E4"/>
    <w:pPr>
      <w:keepNext/>
      <w:keepLines/>
      <w:widowControl w:val="0"/>
      <w:numPr>
        <w:ilvl w:val="4"/>
        <w:numId w:val="20"/>
      </w:numPr>
      <w:autoSpaceDE w:val="0"/>
      <w:autoSpaceDN w:val="0"/>
      <w:adjustRightInd w:val="0"/>
      <w:spacing w:before="240" w:after="240"/>
      <w:outlineLvl w:val="4"/>
    </w:pPr>
    <w:rPr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4910E4"/>
    <w:pPr>
      <w:keepNext/>
      <w:keepLines/>
      <w:numPr>
        <w:ilvl w:val="5"/>
        <w:numId w:val="20"/>
      </w:numPr>
      <w:tabs>
        <w:tab w:val="left" w:pos="2160"/>
      </w:tabs>
      <w:autoSpaceDE w:val="0"/>
      <w:autoSpaceDN w:val="0"/>
      <w:adjustRightInd w:val="0"/>
      <w:spacing w:before="240" w:after="240"/>
      <w:outlineLvl w:val="5"/>
    </w:pPr>
    <w:rPr>
      <w:b/>
      <w:bCs/>
      <w:sz w:val="26"/>
    </w:rPr>
  </w:style>
  <w:style w:type="paragraph" w:styleId="Heading7">
    <w:name w:val="heading 7"/>
    <w:basedOn w:val="Normal"/>
    <w:next w:val="Normal"/>
    <w:link w:val="Heading7Char"/>
    <w:qFormat/>
    <w:rsid w:val="004E58A6"/>
    <w:pPr>
      <w:keepNext/>
      <w:keepLines/>
      <w:numPr>
        <w:ilvl w:val="6"/>
        <w:numId w:val="20"/>
      </w:numPr>
      <w:autoSpaceDE w:val="0"/>
      <w:autoSpaceDN w:val="0"/>
      <w:adjustRightInd w:val="0"/>
      <w:spacing w:before="240" w:after="240"/>
      <w:outlineLvl w:val="6"/>
    </w:pPr>
    <w:rPr>
      <w:i/>
      <w:sz w:val="25"/>
    </w:rPr>
  </w:style>
  <w:style w:type="paragraph" w:styleId="Heading8">
    <w:name w:val="heading 8"/>
    <w:basedOn w:val="Normal"/>
    <w:next w:val="Normal"/>
    <w:link w:val="Heading8Char"/>
    <w:qFormat/>
    <w:rsid w:val="004E58A6"/>
    <w:pPr>
      <w:keepNext/>
      <w:keepLines/>
      <w:numPr>
        <w:ilvl w:val="7"/>
        <w:numId w:val="20"/>
      </w:numPr>
      <w:autoSpaceDE w:val="0"/>
      <w:autoSpaceDN w:val="0"/>
      <w:adjustRightInd w:val="0"/>
      <w:spacing w:before="240" w:after="240"/>
      <w:outlineLvl w:val="7"/>
    </w:pPr>
    <w:rPr>
      <w:b/>
      <w:i/>
      <w:iCs/>
      <w:sz w:val="23"/>
    </w:rPr>
  </w:style>
  <w:style w:type="paragraph" w:styleId="Heading9">
    <w:name w:val="heading 9"/>
    <w:basedOn w:val="Normal"/>
    <w:next w:val="Normal"/>
    <w:link w:val="Heading9Char"/>
    <w:qFormat/>
    <w:rsid w:val="004E58A6"/>
    <w:pPr>
      <w:keepNext/>
      <w:keepLines/>
      <w:numPr>
        <w:ilvl w:val="8"/>
        <w:numId w:val="20"/>
      </w:numPr>
      <w:autoSpaceDE w:val="0"/>
      <w:autoSpaceDN w:val="0"/>
      <w:adjustRightInd w:val="0"/>
      <w:spacing w:before="240" w:after="240"/>
      <w:outlineLvl w:val="8"/>
    </w:pPr>
    <w:rPr>
      <w:rFonts w:cs="Arial"/>
      <w:i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RFPStyle">
    <w:name w:val="RFP Style"/>
    <w:basedOn w:val="NoList"/>
    <w:semiHidden/>
    <w:rsid w:val="00EB4DA0"/>
    <w:pPr>
      <w:numPr>
        <w:numId w:val="21"/>
      </w:numPr>
    </w:pPr>
  </w:style>
  <w:style w:type="table" w:styleId="TableGrid">
    <w:name w:val="Table Grid"/>
    <w:aliases w:val="Header Table Grid,GCP-Table Grid,new tab,Table contant"/>
    <w:basedOn w:val="TableNormal"/>
    <w:uiPriority w:val="59"/>
    <w:rsid w:val="00005289"/>
    <w:tblPr/>
  </w:style>
  <w:style w:type="paragraph" w:styleId="TOC1">
    <w:name w:val="toc 1"/>
    <w:basedOn w:val="Normal"/>
    <w:next w:val="Normal"/>
    <w:link w:val="TOC1Char"/>
    <w:autoRedefine/>
    <w:uiPriority w:val="39"/>
    <w:semiHidden/>
    <w:qFormat/>
    <w:rsid w:val="006C5B67"/>
    <w:pPr>
      <w:tabs>
        <w:tab w:val="left" w:pos="720"/>
        <w:tab w:val="right" w:leader="dot" w:pos="10800"/>
      </w:tabs>
      <w:spacing w:before="0" w:after="0" w:line="240" w:lineRule="auto"/>
    </w:pPr>
    <w:rPr>
      <w:b/>
      <w:noProof/>
    </w:rPr>
  </w:style>
  <w:style w:type="character" w:styleId="Hyperlink">
    <w:name w:val="Hyperlink"/>
    <w:basedOn w:val="DefaultParagraphFont"/>
    <w:uiPriority w:val="99"/>
    <w:rsid w:val="00EB4DA0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7C0BBD"/>
    <w:rPr>
      <w:rFonts w:cs="Arial"/>
      <w:b/>
      <w:bCs/>
      <w:iCs/>
      <w:color w:val="000000" w:themeColor="text1"/>
      <w:sz w:val="28"/>
      <w:szCs w:val="28"/>
    </w:rPr>
  </w:style>
  <w:style w:type="paragraph" w:styleId="FootnoteText">
    <w:name w:val="footnote text"/>
    <w:basedOn w:val="Normal"/>
    <w:link w:val="FootnoteTextChar"/>
    <w:semiHidden/>
    <w:rsid w:val="00EB4DA0"/>
    <w:pPr>
      <w:spacing w:before="0" w:after="0" w:line="240" w:lineRule="auto"/>
    </w:pPr>
    <w:rPr>
      <w:sz w:val="18"/>
      <w:szCs w:val="20"/>
    </w:rPr>
  </w:style>
  <w:style w:type="character" w:styleId="FootnoteReference">
    <w:name w:val="footnote reference"/>
    <w:basedOn w:val="DefaultParagraphFont"/>
    <w:semiHidden/>
    <w:rsid w:val="00EB4DA0"/>
    <w:rPr>
      <w:vertAlign w:val="superscript"/>
    </w:rPr>
  </w:style>
  <w:style w:type="numbering" w:customStyle="1" w:styleId="NumberedHeadings">
    <w:name w:val="NumberedHeadings"/>
    <w:uiPriority w:val="99"/>
    <w:rsid w:val="004910E4"/>
    <w:pPr>
      <w:numPr>
        <w:numId w:val="20"/>
      </w:numPr>
    </w:pPr>
  </w:style>
  <w:style w:type="paragraph" w:styleId="TOC2">
    <w:name w:val="toc 2"/>
    <w:basedOn w:val="TOC1"/>
    <w:next w:val="TOC1"/>
    <w:link w:val="TOC2Char"/>
    <w:autoRedefine/>
    <w:uiPriority w:val="39"/>
    <w:semiHidden/>
    <w:rsid w:val="00EB4DA0"/>
    <w:pPr>
      <w:tabs>
        <w:tab w:val="clear" w:pos="720"/>
        <w:tab w:val="left" w:pos="1440"/>
      </w:tabs>
      <w:ind w:left="1440" w:hanging="720"/>
    </w:pPr>
    <w:rPr>
      <w:b w:val="0"/>
    </w:rPr>
  </w:style>
  <w:style w:type="paragraph" w:styleId="TOC3">
    <w:name w:val="toc 3"/>
    <w:basedOn w:val="Normal"/>
    <w:next w:val="Normal"/>
    <w:link w:val="TOC3Char"/>
    <w:autoRedefine/>
    <w:uiPriority w:val="39"/>
    <w:semiHidden/>
    <w:rsid w:val="006C5B67"/>
    <w:pPr>
      <w:tabs>
        <w:tab w:val="left" w:pos="2520"/>
        <w:tab w:val="right" w:leader="dot" w:pos="10800"/>
      </w:tabs>
      <w:spacing w:before="0" w:after="0" w:line="240" w:lineRule="auto"/>
      <w:ind w:left="2520" w:hanging="1080"/>
    </w:pPr>
    <w:rPr>
      <w:i/>
      <w:noProof/>
    </w:rPr>
  </w:style>
  <w:style w:type="paragraph" w:styleId="TOC4">
    <w:name w:val="toc 4"/>
    <w:basedOn w:val="Normal"/>
    <w:next w:val="Normal"/>
    <w:autoRedefine/>
    <w:uiPriority w:val="39"/>
    <w:semiHidden/>
    <w:rsid w:val="00EB4DA0"/>
    <w:pPr>
      <w:spacing w:before="160" w:after="160" w:line="240" w:lineRule="auto"/>
      <w:ind w:left="720"/>
    </w:pPr>
    <w:rPr>
      <w:rFonts w:ascii="Times New Roman" w:hAnsi="Times New Roman"/>
    </w:rPr>
  </w:style>
  <w:style w:type="paragraph" w:styleId="TOC5">
    <w:name w:val="toc 5"/>
    <w:basedOn w:val="Normal"/>
    <w:next w:val="Normal"/>
    <w:autoRedefine/>
    <w:uiPriority w:val="39"/>
    <w:semiHidden/>
    <w:rsid w:val="00EB4DA0"/>
    <w:pPr>
      <w:spacing w:before="160" w:after="160" w:line="240" w:lineRule="auto"/>
      <w:ind w:left="960"/>
    </w:pPr>
    <w:rPr>
      <w:rFonts w:ascii="Times New Roman" w:hAnsi="Times New Roman"/>
    </w:rPr>
  </w:style>
  <w:style w:type="paragraph" w:styleId="TOC6">
    <w:name w:val="toc 6"/>
    <w:basedOn w:val="Normal"/>
    <w:next w:val="Normal"/>
    <w:autoRedefine/>
    <w:uiPriority w:val="39"/>
    <w:semiHidden/>
    <w:rsid w:val="00EB4DA0"/>
    <w:pPr>
      <w:spacing w:before="160" w:after="160" w:line="240" w:lineRule="auto"/>
      <w:ind w:left="1200"/>
    </w:pPr>
    <w:rPr>
      <w:rFonts w:ascii="Times New Roman" w:hAnsi="Times New Roman"/>
    </w:rPr>
  </w:style>
  <w:style w:type="paragraph" w:styleId="TOC7">
    <w:name w:val="toc 7"/>
    <w:basedOn w:val="Normal"/>
    <w:next w:val="Normal"/>
    <w:autoRedefine/>
    <w:uiPriority w:val="39"/>
    <w:semiHidden/>
    <w:rsid w:val="00EB4DA0"/>
    <w:pPr>
      <w:spacing w:before="160" w:after="160" w:line="240" w:lineRule="auto"/>
      <w:ind w:left="1440"/>
    </w:pPr>
    <w:rPr>
      <w:rFonts w:ascii="Times New Roman" w:hAnsi="Times New Roman"/>
    </w:rPr>
  </w:style>
  <w:style w:type="paragraph" w:styleId="TOC8">
    <w:name w:val="toc 8"/>
    <w:basedOn w:val="Normal"/>
    <w:next w:val="Normal"/>
    <w:autoRedefine/>
    <w:uiPriority w:val="39"/>
    <w:semiHidden/>
    <w:rsid w:val="00EB4DA0"/>
    <w:pPr>
      <w:spacing w:before="160" w:after="160" w:line="240" w:lineRule="auto"/>
      <w:ind w:left="1680"/>
    </w:pPr>
    <w:rPr>
      <w:rFonts w:ascii="Times New Roman" w:hAnsi="Times New Roman"/>
    </w:rPr>
  </w:style>
  <w:style w:type="paragraph" w:styleId="TOC9">
    <w:name w:val="toc 9"/>
    <w:basedOn w:val="Normal"/>
    <w:next w:val="Normal"/>
    <w:autoRedefine/>
    <w:uiPriority w:val="39"/>
    <w:semiHidden/>
    <w:rsid w:val="00EB4DA0"/>
    <w:pPr>
      <w:spacing w:before="160" w:after="160" w:line="240" w:lineRule="auto"/>
      <w:ind w:left="1920"/>
    </w:pPr>
    <w:rPr>
      <w:rFonts w:ascii="Times New Roman" w:hAnsi="Times New Roman"/>
    </w:rPr>
  </w:style>
  <w:style w:type="paragraph" w:styleId="Footer">
    <w:name w:val="footer"/>
    <w:basedOn w:val="Normal"/>
    <w:link w:val="FooterChar"/>
    <w:rsid w:val="00EB4DA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EB4DA0"/>
  </w:style>
  <w:style w:type="paragraph" w:styleId="Header">
    <w:name w:val="header"/>
    <w:basedOn w:val="Normal"/>
    <w:link w:val="HeaderChar"/>
    <w:rsid w:val="00EB4DA0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link w:val="BodyTextIndentChar"/>
    <w:semiHidden/>
    <w:rsid w:val="00EB4DA0"/>
    <w:pPr>
      <w:spacing w:after="120"/>
      <w:ind w:left="360"/>
    </w:pPr>
  </w:style>
  <w:style w:type="paragraph" w:styleId="NormalWeb">
    <w:name w:val="Normal (Web)"/>
    <w:basedOn w:val="Normal"/>
    <w:semiHidden/>
    <w:unhideWhenUsed/>
    <w:qFormat/>
    <w:rsid w:val="00EB4DA0"/>
    <w:rPr>
      <w:szCs w:val="24"/>
    </w:rPr>
  </w:style>
  <w:style w:type="character" w:styleId="Strong">
    <w:name w:val="Strong"/>
    <w:basedOn w:val="DefaultParagraphFont"/>
    <w:semiHidden/>
    <w:qFormat/>
    <w:rsid w:val="00EB4DA0"/>
    <w:rPr>
      <w:b/>
      <w:bCs/>
    </w:rPr>
  </w:style>
  <w:style w:type="paragraph" w:styleId="Caption">
    <w:name w:val="caption"/>
    <w:basedOn w:val="Normal"/>
    <w:next w:val="Normal"/>
    <w:qFormat/>
    <w:rsid w:val="00EB4DA0"/>
    <w:pPr>
      <w:keepNext/>
      <w:keepLines/>
      <w:spacing w:before="240" w:after="240"/>
      <w:jc w:val="center"/>
    </w:pPr>
    <w:rPr>
      <w:b/>
      <w:bCs/>
      <w:i/>
    </w:rPr>
  </w:style>
  <w:style w:type="paragraph" w:styleId="BodyText3">
    <w:name w:val="Body Text 3"/>
    <w:basedOn w:val="Normal"/>
    <w:link w:val="BodyText3Char"/>
    <w:semiHidden/>
    <w:rsid w:val="00EB4DA0"/>
    <w:pPr>
      <w:spacing w:after="120"/>
    </w:pPr>
    <w:rPr>
      <w:sz w:val="16"/>
      <w:szCs w:val="16"/>
    </w:rPr>
  </w:style>
  <w:style w:type="paragraph" w:styleId="Title">
    <w:name w:val="Title"/>
    <w:basedOn w:val="Normal"/>
    <w:link w:val="TitleChar"/>
    <w:semiHidden/>
    <w:qFormat/>
    <w:rsid w:val="00EB4DA0"/>
    <w:pPr>
      <w:jc w:val="center"/>
    </w:pPr>
    <w:rPr>
      <w:b/>
      <w:bCs/>
      <w:u w:val="single"/>
    </w:rPr>
  </w:style>
  <w:style w:type="character" w:styleId="EndnoteReference">
    <w:name w:val="endnote reference"/>
    <w:basedOn w:val="DefaultParagraphFont"/>
    <w:semiHidden/>
    <w:rsid w:val="00EB4DA0"/>
    <w:rPr>
      <w:vertAlign w:val="superscript"/>
    </w:rPr>
  </w:style>
  <w:style w:type="paragraph" w:styleId="BodyTextIndent2">
    <w:name w:val="Body Text Indent 2"/>
    <w:basedOn w:val="Normal"/>
    <w:link w:val="BodyTextIndent2Char"/>
    <w:semiHidden/>
    <w:rsid w:val="00EB4DA0"/>
    <w:pPr>
      <w:ind w:left="288"/>
    </w:pPr>
    <w:rPr>
      <w:rFonts w:ascii="Times New Roman" w:hAnsi="Times New Roman"/>
      <w:b/>
      <w:bCs/>
      <w:i/>
      <w:iCs/>
      <w:szCs w:val="20"/>
    </w:rPr>
  </w:style>
  <w:style w:type="paragraph" w:styleId="BalloonText">
    <w:name w:val="Balloon Text"/>
    <w:basedOn w:val="Normal"/>
    <w:link w:val="BalloonTextChar"/>
    <w:semiHidden/>
    <w:rsid w:val="00EB4DA0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EB4DA0"/>
    <w:pPr>
      <w:tabs>
        <w:tab w:val="left" w:pos="364"/>
        <w:tab w:val="left" w:pos="706"/>
      </w:tabs>
      <w:ind w:left="706" w:hanging="706"/>
    </w:pPr>
    <w:rPr>
      <w:rFonts w:ascii="Times New Roman" w:hAnsi="Times New Roman"/>
      <w:szCs w:val="20"/>
    </w:rPr>
  </w:style>
  <w:style w:type="character" w:styleId="CommentReference">
    <w:name w:val="annotation reference"/>
    <w:basedOn w:val="DefaultParagraphFont"/>
    <w:semiHidden/>
    <w:rsid w:val="00EB4DA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005289"/>
    <w:rPr>
      <w:rFonts w:ascii="Times New Roman" w:hAnsi="Times New Roman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EB4DA0"/>
    <w:rPr>
      <w:b/>
      <w:bCs/>
    </w:rPr>
  </w:style>
  <w:style w:type="numbering" w:styleId="111111">
    <w:name w:val="Outline List 2"/>
    <w:aliases w:val="1.0 / 1.1 / 1.1.1"/>
    <w:basedOn w:val="NoList"/>
    <w:rsid w:val="00EB4DA0"/>
  </w:style>
  <w:style w:type="character" w:styleId="FollowedHyperlink">
    <w:name w:val="FollowedHyperlink"/>
    <w:basedOn w:val="DefaultParagraphFont"/>
    <w:semiHidden/>
    <w:rsid w:val="00EB4DA0"/>
    <w:rPr>
      <w:color w:val="800080"/>
      <w:u w:val="single"/>
    </w:rPr>
  </w:style>
  <w:style w:type="paragraph" w:styleId="DocumentMap">
    <w:name w:val="Document Map"/>
    <w:basedOn w:val="Normal"/>
    <w:link w:val="DocumentMapChar"/>
    <w:semiHidden/>
    <w:rsid w:val="00EB4DA0"/>
    <w:pPr>
      <w:shd w:val="clear" w:color="auto" w:fill="000080"/>
    </w:pPr>
    <w:rPr>
      <w:rFonts w:ascii="Tahoma" w:hAnsi="Tahoma" w:cs="Tahoma"/>
      <w:szCs w:val="20"/>
    </w:rPr>
  </w:style>
  <w:style w:type="paragraph" w:styleId="Subtitle">
    <w:name w:val="Subtitle"/>
    <w:basedOn w:val="Normal"/>
    <w:link w:val="SubtitleChar"/>
    <w:semiHidden/>
    <w:qFormat/>
    <w:rsid w:val="00EB4DA0"/>
    <w:pPr>
      <w:jc w:val="center"/>
    </w:pPr>
    <w:rPr>
      <w:rFonts w:cs="Arial"/>
      <w:b/>
      <w:bCs/>
    </w:rPr>
  </w:style>
  <w:style w:type="paragraph" w:styleId="ListParagraph">
    <w:name w:val="List Paragraph"/>
    <w:basedOn w:val="Normal"/>
    <w:link w:val="ListParagraphChar"/>
    <w:semiHidden/>
    <w:qFormat/>
    <w:rsid w:val="00EB4DA0"/>
    <w:rPr>
      <w:szCs w:val="24"/>
    </w:rPr>
  </w:style>
  <w:style w:type="character" w:customStyle="1" w:styleId="HeaderChar">
    <w:name w:val="Header Char"/>
    <w:basedOn w:val="DefaultParagraphFont"/>
    <w:link w:val="Header"/>
    <w:rsid w:val="00EB4DA0"/>
  </w:style>
  <w:style w:type="character" w:customStyle="1" w:styleId="Heading1Char">
    <w:name w:val="Heading 1 Char"/>
    <w:basedOn w:val="DefaultParagraphFont"/>
    <w:link w:val="Heading1"/>
    <w:rsid w:val="007C0BBD"/>
    <w:rPr>
      <w:rFonts w:cs="Arial"/>
      <w:b/>
      <w:bCs/>
      <w:caps/>
      <w:kern w:val="32"/>
      <w:sz w:val="28"/>
    </w:rPr>
  </w:style>
  <w:style w:type="character" w:customStyle="1" w:styleId="FootnoteTextChar">
    <w:name w:val="Footnote Text Char"/>
    <w:basedOn w:val="DefaultParagraphFont"/>
    <w:link w:val="FootnoteText"/>
    <w:semiHidden/>
    <w:rsid w:val="00902D5E"/>
    <w:rPr>
      <w:sz w:val="18"/>
      <w:szCs w:val="20"/>
    </w:rPr>
  </w:style>
  <w:style w:type="character" w:customStyle="1" w:styleId="FooterChar">
    <w:name w:val="Footer Char"/>
    <w:basedOn w:val="DefaultParagraphFont"/>
    <w:link w:val="Footer"/>
    <w:rsid w:val="00EB4DA0"/>
  </w:style>
  <w:style w:type="character" w:customStyle="1" w:styleId="BalloonTextChar">
    <w:name w:val="Balloon Text Char"/>
    <w:basedOn w:val="DefaultParagraphFont"/>
    <w:link w:val="BalloonText"/>
    <w:semiHidden/>
    <w:rsid w:val="00902D5E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7C0BBD"/>
    <w:rPr>
      <w:rFonts w:eastAsia="Arial"/>
      <w:b/>
      <w:bCs/>
      <w:iCs/>
      <w:color w:val="000000" w:themeColor="text1"/>
      <w:sz w:val="27"/>
    </w:rPr>
  </w:style>
  <w:style w:type="paragraph" w:styleId="NoSpacing">
    <w:name w:val="No Spacing"/>
    <w:link w:val="NoSpacingChar"/>
    <w:qFormat/>
    <w:rsid w:val="00EB4DA0"/>
    <w:pPr>
      <w:spacing w:line="240" w:lineRule="auto"/>
      <w:contextualSpacing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rsid w:val="00EB4DA0"/>
    <w:rPr>
      <w:rFonts w:eastAsiaTheme="minorEastAsia" w:cstheme="minorBidi"/>
    </w:rPr>
  </w:style>
  <w:style w:type="character" w:styleId="PlaceholderText">
    <w:name w:val="Placeholder Text"/>
    <w:basedOn w:val="DefaultParagraphFont"/>
    <w:semiHidden/>
    <w:rsid w:val="00EB4DA0"/>
    <w:rPr>
      <w:color w:val="808080"/>
    </w:rPr>
  </w:style>
  <w:style w:type="paragraph" w:styleId="Revision">
    <w:name w:val="Revision"/>
    <w:hidden/>
    <w:uiPriority w:val="99"/>
    <w:semiHidden/>
    <w:rsid w:val="00304483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semiHidden/>
    <w:rsid w:val="00902D5E"/>
    <w:rPr>
      <w:rFonts w:ascii="Times New Roman" w:hAnsi="Times New Roman"/>
      <w:szCs w:val="20"/>
    </w:rPr>
  </w:style>
  <w:style w:type="paragraph" w:styleId="Index1">
    <w:name w:val="index 1"/>
    <w:basedOn w:val="Normal"/>
    <w:next w:val="Normal"/>
    <w:semiHidden/>
    <w:rsid w:val="00EB4DA0"/>
    <w:pPr>
      <w:widowControl w:val="0"/>
      <w:tabs>
        <w:tab w:val="right" w:leader="dot" w:pos="9360"/>
      </w:tabs>
      <w:suppressAutoHyphens/>
      <w:ind w:left="1440" w:right="720" w:hanging="1440"/>
    </w:pPr>
    <w:rPr>
      <w:rFonts w:ascii="Courier New" w:hAnsi="Courier New"/>
      <w:szCs w:val="20"/>
    </w:rPr>
  </w:style>
  <w:style w:type="paragraph" w:styleId="Index2">
    <w:name w:val="index 2"/>
    <w:basedOn w:val="Normal"/>
    <w:next w:val="Normal"/>
    <w:semiHidden/>
    <w:rsid w:val="00EB4DA0"/>
    <w:pPr>
      <w:widowControl w:val="0"/>
      <w:tabs>
        <w:tab w:val="right" w:leader="dot" w:pos="9360"/>
      </w:tabs>
      <w:suppressAutoHyphens/>
      <w:ind w:left="1440" w:right="720" w:hanging="720"/>
    </w:pPr>
    <w:rPr>
      <w:rFonts w:ascii="Courier New" w:hAnsi="Courier New"/>
      <w:szCs w:val="20"/>
    </w:rPr>
  </w:style>
  <w:style w:type="paragraph" w:customStyle="1" w:styleId="Bullet1">
    <w:name w:val="Bullet 1"/>
    <w:basedOn w:val="Normal"/>
    <w:qFormat/>
    <w:rsid w:val="00EB4DA0"/>
    <w:pPr>
      <w:numPr>
        <w:numId w:val="17"/>
      </w:numPr>
      <w:contextualSpacing/>
    </w:pPr>
  </w:style>
  <w:style w:type="paragraph" w:styleId="PlainText">
    <w:name w:val="Plain Text"/>
    <w:basedOn w:val="Normal"/>
    <w:link w:val="PlainTextChar"/>
    <w:semiHidden/>
    <w:rsid w:val="00EB4DA0"/>
    <w:rPr>
      <w:rFonts w:ascii="Courier New" w:hAnsi="Courier New" w:cs="Courier New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EB4DA0"/>
    <w:rPr>
      <w:rFonts w:ascii="Courier New" w:hAnsi="Courier New" w:cs="Courier New"/>
      <w:szCs w:val="20"/>
    </w:rPr>
  </w:style>
  <w:style w:type="character" w:customStyle="1" w:styleId="TitleChar">
    <w:name w:val="Title Char"/>
    <w:basedOn w:val="DefaultParagraphFont"/>
    <w:link w:val="Title"/>
    <w:semiHidden/>
    <w:rsid w:val="00EB4DA0"/>
    <w:rPr>
      <w:b/>
      <w:bCs/>
      <w:u w:val="single"/>
    </w:rPr>
  </w:style>
  <w:style w:type="paragraph" w:styleId="TOCHeading">
    <w:name w:val="TOC Heading"/>
    <w:basedOn w:val="Heading1"/>
    <w:next w:val="Normal"/>
    <w:unhideWhenUsed/>
    <w:qFormat/>
    <w:rsid w:val="00EB4DA0"/>
    <w:pPr>
      <w:numPr>
        <w:numId w:val="0"/>
      </w:numPr>
      <w:spacing w:before="160" w:line="240" w:lineRule="auto"/>
      <w:outlineLvl w:val="9"/>
    </w:pPr>
    <w:rPr>
      <w:rFonts w:cs="Times New Roman"/>
      <w:kern w:val="0"/>
      <w:szCs w:val="28"/>
    </w:rPr>
  </w:style>
  <w:style w:type="character" w:styleId="SubtleReference">
    <w:name w:val="Subtle Reference"/>
    <w:basedOn w:val="DefaultParagraphFont"/>
    <w:semiHidden/>
    <w:qFormat/>
    <w:rsid w:val="00EB4DA0"/>
    <w:rPr>
      <w:smallCaps/>
      <w:color w:val="8B7FA0" w:themeColor="accent2"/>
      <w:u w:val="single"/>
    </w:rPr>
  </w:style>
  <w:style w:type="character" w:styleId="Emphasis">
    <w:name w:val="Emphasis"/>
    <w:basedOn w:val="DefaultParagraphFont"/>
    <w:semiHidden/>
    <w:qFormat/>
    <w:rsid w:val="00EB4DA0"/>
    <w:rPr>
      <w:i/>
      <w:iCs/>
    </w:rPr>
  </w:style>
  <w:style w:type="character" w:customStyle="1" w:styleId="Heading4Char">
    <w:name w:val="Heading 4 Char"/>
    <w:basedOn w:val="DefaultParagraphFont"/>
    <w:link w:val="Heading4"/>
    <w:rsid w:val="007C0BBD"/>
    <w:rPr>
      <w:b/>
      <w:bCs/>
      <w:i/>
      <w:sz w:val="26"/>
      <w:szCs w:val="28"/>
    </w:rPr>
  </w:style>
  <w:style w:type="character" w:customStyle="1" w:styleId="Heading5Char">
    <w:name w:val="Heading 5 Char"/>
    <w:basedOn w:val="DefaultParagraphFont"/>
    <w:link w:val="Heading5"/>
    <w:rsid w:val="007C0BBD"/>
    <w:rPr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7C0BBD"/>
    <w:rPr>
      <w:b/>
      <w:bCs/>
      <w:sz w:val="26"/>
    </w:rPr>
  </w:style>
  <w:style w:type="character" w:customStyle="1" w:styleId="Heading7Char">
    <w:name w:val="Heading 7 Char"/>
    <w:basedOn w:val="DefaultParagraphFont"/>
    <w:link w:val="Heading7"/>
    <w:rsid w:val="004E58A6"/>
    <w:rPr>
      <w:i/>
      <w:sz w:val="25"/>
    </w:rPr>
  </w:style>
  <w:style w:type="character" w:customStyle="1" w:styleId="Heading8Char">
    <w:name w:val="Heading 8 Char"/>
    <w:basedOn w:val="DefaultParagraphFont"/>
    <w:link w:val="Heading8"/>
    <w:rsid w:val="004E58A6"/>
    <w:rPr>
      <w:b/>
      <w:i/>
      <w:iCs/>
      <w:sz w:val="23"/>
    </w:rPr>
  </w:style>
  <w:style w:type="character" w:customStyle="1" w:styleId="Heading9Char">
    <w:name w:val="Heading 9 Char"/>
    <w:basedOn w:val="DefaultParagraphFont"/>
    <w:link w:val="Heading9"/>
    <w:rsid w:val="004E58A6"/>
    <w:rPr>
      <w:rFonts w:cs="Arial"/>
      <w:i/>
      <w:sz w:val="23"/>
    </w:rPr>
  </w:style>
  <w:style w:type="character" w:customStyle="1" w:styleId="SubtitleChar">
    <w:name w:val="Subtitle Char"/>
    <w:basedOn w:val="DefaultParagraphFont"/>
    <w:link w:val="Subtitle"/>
    <w:semiHidden/>
    <w:rsid w:val="00EB4DA0"/>
    <w:rPr>
      <w:rFonts w:cs="Arial"/>
      <w:b/>
      <w:bCs/>
    </w:rPr>
  </w:style>
  <w:style w:type="paragraph" w:styleId="Quote">
    <w:name w:val="Quote"/>
    <w:basedOn w:val="Normal"/>
    <w:next w:val="Normal"/>
    <w:link w:val="QuoteChar"/>
    <w:semiHidden/>
    <w:qFormat/>
    <w:rsid w:val="00EB4DA0"/>
    <w:rPr>
      <w:rFonts w:asciiTheme="minorHAnsi" w:eastAsiaTheme="minorHAnsi" w:hAnsiTheme="minorHAnsi"/>
      <w:i/>
      <w:sz w:val="24"/>
    </w:rPr>
  </w:style>
  <w:style w:type="character" w:customStyle="1" w:styleId="QuoteChar">
    <w:name w:val="Quote Char"/>
    <w:basedOn w:val="DefaultParagraphFont"/>
    <w:link w:val="Quote"/>
    <w:semiHidden/>
    <w:rsid w:val="00EB4DA0"/>
    <w:rPr>
      <w:rFonts w:asciiTheme="minorHAnsi" w:eastAsiaTheme="minorHAnsi" w:hAnsiTheme="minorHAnsi"/>
      <w:i/>
      <w:sz w:val="24"/>
    </w:rPr>
  </w:style>
  <w:style w:type="paragraph" w:styleId="IntenseQuote">
    <w:name w:val="Intense Quote"/>
    <w:basedOn w:val="Normal"/>
    <w:next w:val="Normal"/>
    <w:link w:val="IntenseQuoteChar"/>
    <w:semiHidden/>
    <w:qFormat/>
    <w:rsid w:val="00EB4DA0"/>
    <w:pPr>
      <w:ind w:left="720" w:right="720"/>
    </w:pPr>
    <w:rPr>
      <w:rFonts w:asciiTheme="minorHAnsi" w:eastAsiaTheme="minorHAnsi" w:hAnsiTheme="minorHAnsi"/>
      <w:b/>
      <w:i/>
      <w:sz w:val="24"/>
    </w:rPr>
  </w:style>
  <w:style w:type="character" w:customStyle="1" w:styleId="IntenseQuoteChar">
    <w:name w:val="Intense Quote Char"/>
    <w:basedOn w:val="DefaultParagraphFont"/>
    <w:link w:val="IntenseQuote"/>
    <w:semiHidden/>
    <w:rsid w:val="00EB4DA0"/>
    <w:rPr>
      <w:rFonts w:asciiTheme="minorHAnsi" w:eastAsiaTheme="minorHAnsi" w:hAnsiTheme="minorHAnsi"/>
      <w:b/>
      <w:i/>
      <w:sz w:val="24"/>
    </w:rPr>
  </w:style>
  <w:style w:type="character" w:styleId="SubtleEmphasis">
    <w:name w:val="Subtle Emphasis"/>
    <w:semiHidden/>
    <w:qFormat/>
    <w:rsid w:val="00EB4DA0"/>
    <w:rPr>
      <w:i/>
      <w:color w:val="5A5A5A" w:themeColor="text1" w:themeTint="A5"/>
    </w:rPr>
  </w:style>
  <w:style w:type="character" w:styleId="IntenseEmphasis">
    <w:name w:val="Intense Emphasis"/>
    <w:basedOn w:val="DefaultParagraphFont"/>
    <w:semiHidden/>
    <w:qFormat/>
    <w:rsid w:val="00EB4DA0"/>
    <w:rPr>
      <w:b/>
      <w:i/>
      <w:sz w:val="24"/>
      <w:szCs w:val="24"/>
      <w:u w:val="single"/>
    </w:rPr>
  </w:style>
  <w:style w:type="character" w:styleId="IntenseReference">
    <w:name w:val="Intense Reference"/>
    <w:basedOn w:val="DefaultParagraphFont"/>
    <w:semiHidden/>
    <w:qFormat/>
    <w:rsid w:val="00EB4DA0"/>
    <w:rPr>
      <w:b/>
      <w:sz w:val="24"/>
      <w:u w:val="single"/>
    </w:rPr>
  </w:style>
  <w:style w:type="character" w:styleId="BookTitle">
    <w:name w:val="Book Title"/>
    <w:basedOn w:val="DefaultParagraphFont"/>
    <w:semiHidden/>
    <w:qFormat/>
    <w:rsid w:val="00EB4DA0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ListParagraphChar">
    <w:name w:val="List Paragraph Char"/>
    <w:link w:val="ListParagraph"/>
    <w:semiHidden/>
    <w:locked/>
    <w:rsid w:val="00EB4DA0"/>
    <w:rPr>
      <w:szCs w:val="24"/>
    </w:rPr>
  </w:style>
  <w:style w:type="table" w:styleId="GridTable4-Accent2">
    <w:name w:val="Grid Table 4 Accent 2"/>
    <w:basedOn w:val="TableNormal"/>
    <w:uiPriority w:val="49"/>
    <w:rsid w:val="00005289"/>
    <w:tblPr/>
    <w:tblStylePr w:type="firstRow">
      <w:pPr>
        <w:jc w:val="left"/>
      </w:pPr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Mention">
    <w:name w:val="Mention"/>
    <w:basedOn w:val="DefaultParagraphFont"/>
    <w:semiHidden/>
    <w:rsid w:val="00EB4DA0"/>
    <w:rPr>
      <w:color w:val="2B579A"/>
      <w:shd w:val="clear" w:color="auto" w:fill="E1DFDD"/>
    </w:rPr>
  </w:style>
  <w:style w:type="character" w:customStyle="1" w:styleId="CommentSubjectChar">
    <w:name w:val="Comment Subject Char"/>
    <w:basedOn w:val="CommentTextChar"/>
    <w:link w:val="CommentSubject"/>
    <w:semiHidden/>
    <w:rsid w:val="00EB4DA0"/>
    <w:rPr>
      <w:rFonts w:ascii="Times New Roman" w:hAnsi="Times New Roman"/>
      <w:b/>
      <w:bCs/>
      <w:szCs w:val="20"/>
    </w:rPr>
  </w:style>
  <w:style w:type="table" w:styleId="ListTable4-Accent2">
    <w:name w:val="List Table 4 Accent 2"/>
    <w:basedOn w:val="TableNormal"/>
    <w:uiPriority w:val="49"/>
    <w:rsid w:val="00005289"/>
    <w:tblPr/>
    <w:tblStylePr w:type="firstRow">
      <w:pPr>
        <w:jc w:val="left"/>
      </w:pPr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3">
    <w:name w:val="Grid Table 4 Accent 3"/>
    <w:basedOn w:val="TableNormal"/>
    <w:uiPriority w:val="49"/>
    <w:rsid w:val="00005289"/>
    <w:pPr>
      <w:spacing w:before="160" w:after="160"/>
    </w:pPr>
    <w:tblPr/>
    <w:tblStylePr w:type="firstRow"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itlePage1">
    <w:name w:val="Title Page 1"/>
    <w:basedOn w:val="Normal"/>
    <w:qFormat/>
    <w:rsid w:val="00036B67"/>
    <w:pPr>
      <w:spacing w:before="240" w:after="240" w:line="240" w:lineRule="auto"/>
      <w:jc w:val="center"/>
    </w:pPr>
    <w:rPr>
      <w:rFonts w:cs="Arial"/>
      <w:b/>
      <w:sz w:val="28"/>
      <w:szCs w:val="28"/>
    </w:rPr>
  </w:style>
  <w:style w:type="paragraph" w:customStyle="1" w:styleId="TitlePage2">
    <w:name w:val="Title Page 2"/>
    <w:basedOn w:val="Normal"/>
    <w:qFormat/>
    <w:rsid w:val="00EB4DA0"/>
    <w:pPr>
      <w:spacing w:before="160" w:after="160" w:line="240" w:lineRule="auto"/>
    </w:pPr>
    <w:rPr>
      <w:rFonts w:cs="Arial"/>
      <w:b/>
      <w:smallCaps/>
      <w:sz w:val="24"/>
    </w:rPr>
  </w:style>
  <w:style w:type="character" w:customStyle="1" w:styleId="DocumentMapChar">
    <w:name w:val="Document Map Char"/>
    <w:basedOn w:val="DefaultParagraphFont"/>
    <w:link w:val="DocumentMap"/>
    <w:semiHidden/>
    <w:rsid w:val="00EB4DA0"/>
    <w:rPr>
      <w:rFonts w:ascii="Tahoma" w:hAnsi="Tahoma" w:cs="Tahoma"/>
      <w:szCs w:val="20"/>
      <w:shd w:val="clear" w:color="auto" w:fill="000080"/>
    </w:rPr>
  </w:style>
  <w:style w:type="paragraph" w:styleId="ListBullet">
    <w:name w:val="List Bullet"/>
    <w:basedOn w:val="Normal"/>
    <w:semiHidden/>
    <w:rsid w:val="00EB4DA0"/>
    <w:pPr>
      <w:numPr>
        <w:numId w:val="16"/>
      </w:numPr>
      <w:spacing w:before="160" w:after="160"/>
      <w:contextualSpacing/>
    </w:pPr>
  </w:style>
  <w:style w:type="table" w:styleId="GridTable4-Accent1">
    <w:name w:val="Grid Table 4 Accent 1"/>
    <w:basedOn w:val="TableNormal"/>
    <w:uiPriority w:val="49"/>
    <w:rsid w:val="00005289"/>
    <w:pPr>
      <w:spacing w:before="160" w:after="160"/>
    </w:pPr>
    <w:tblPr/>
    <w:tblStylePr w:type="firstRow">
      <w:pPr>
        <w:wordWrap/>
        <w:spacing w:beforeLines="0" w:before="0" w:beforeAutospacing="0" w:afterLines="0" w:after="0" w:afterAutospacing="0"/>
        <w:jc w:val="left"/>
      </w:pPr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4">
    <w:name w:val="Table Grid 4"/>
    <w:basedOn w:val="TableNormal"/>
    <w:semiHidden/>
    <w:unhideWhenUsed/>
    <w:rsid w:val="00005289"/>
    <w:pPr>
      <w:spacing w:before="160" w:after="160"/>
    </w:pPr>
    <w:tblPr/>
    <w:tblStylePr w:type="firstRow">
      <w:rPr>
        <w:color w:val="auto"/>
      </w:r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ListTable3-Accent1">
    <w:name w:val="List Table 3 Accent 1"/>
    <w:basedOn w:val="TableNormal"/>
    <w:uiPriority w:val="48"/>
    <w:rsid w:val="00005289"/>
    <w:pPr>
      <w:spacing w:before="160" w:after="160"/>
    </w:pPr>
    <w:tblPr/>
    <w:tblStylePr w:type="firstRow"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05289"/>
    <w:pPr>
      <w:spacing w:before="160" w:after="160"/>
    </w:p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-Accent1">
    <w:name w:val="Grid Table 5 Dark Accent 1"/>
    <w:basedOn w:val="TableNormal"/>
    <w:uiPriority w:val="50"/>
    <w:rsid w:val="00005289"/>
    <w:pPr>
      <w:spacing w:before="160" w:after="160"/>
    </w:pPr>
    <w:tblPr/>
    <w:tblStylePr w:type="firstRow">
      <w:rPr>
        <w:b/>
        <w:bCs/>
        <w:color w:val="FFFFFF" w:themeColor="background1"/>
      </w:rPr>
    </w:tblStylePr>
    <w:tblStylePr w:type="lastRow">
      <w:rPr>
        <w:b/>
        <w:bCs/>
        <w:color w:val="FFFFFF" w:themeColor="background1"/>
      </w:rPr>
    </w:tblStylePr>
    <w:tblStylePr w:type="firstCol">
      <w:rPr>
        <w:b/>
        <w:bCs/>
        <w:color w:val="FFFFFF" w:themeColor="background1"/>
      </w:rPr>
    </w:tblStylePr>
    <w:tblStylePr w:type="lastCol">
      <w:rPr>
        <w:b/>
        <w:bCs/>
        <w:color w:val="FFFFFF" w:themeColor="background1"/>
      </w:rPr>
    </w:tblStylePr>
  </w:style>
  <w:style w:type="table" w:styleId="ListTable4-Accent1">
    <w:name w:val="List Table 4 Accent 1"/>
    <w:basedOn w:val="TableNormal"/>
    <w:uiPriority w:val="49"/>
    <w:rsid w:val="00005289"/>
    <w:pPr>
      <w:spacing w:before="160" w:after="160"/>
    </w:pPr>
    <w:tblPr/>
    <w:tblStylePr w:type="firstRow"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">
    <w:name w:val="Grid Table 4"/>
    <w:basedOn w:val="TableNormal"/>
    <w:uiPriority w:val="49"/>
    <w:rsid w:val="00005289"/>
    <w:tblPr/>
    <w:tblStylePr w:type="firstRow">
      <w:rPr>
        <w:b/>
        <w:bCs/>
        <w:color w:val="FFFFFF" w:themeColor="background1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OC1Char">
    <w:name w:val="TOC 1 Char"/>
    <w:basedOn w:val="DefaultParagraphFont"/>
    <w:link w:val="TOC1"/>
    <w:uiPriority w:val="39"/>
    <w:semiHidden/>
    <w:rsid w:val="007F3511"/>
    <w:rPr>
      <w:b/>
      <w:noProof/>
    </w:rPr>
  </w:style>
  <w:style w:type="character" w:customStyle="1" w:styleId="TOC2Char">
    <w:name w:val="TOC 2 Char"/>
    <w:basedOn w:val="TOC1Char"/>
    <w:link w:val="TOC2"/>
    <w:uiPriority w:val="39"/>
    <w:semiHidden/>
    <w:rsid w:val="007F3511"/>
    <w:rPr>
      <w:b w:val="0"/>
      <w:noProof/>
    </w:rPr>
  </w:style>
  <w:style w:type="character" w:customStyle="1" w:styleId="TOC3Char">
    <w:name w:val="TOC 3 Char"/>
    <w:basedOn w:val="DefaultParagraphFont"/>
    <w:link w:val="TOC3"/>
    <w:uiPriority w:val="39"/>
    <w:semiHidden/>
    <w:rsid w:val="007F3511"/>
    <w:rPr>
      <w:i/>
      <w:noProof/>
    </w:rPr>
  </w:style>
  <w:style w:type="paragraph" w:styleId="TableofFigures">
    <w:name w:val="table of figures"/>
    <w:basedOn w:val="Normal"/>
    <w:next w:val="Normal"/>
    <w:unhideWhenUsed/>
    <w:rsid w:val="00EB4DA0"/>
    <w:pPr>
      <w:spacing w:before="0" w:after="0" w:line="240" w:lineRule="auto"/>
    </w:pPr>
  </w:style>
  <w:style w:type="character" w:customStyle="1" w:styleId="BodyTextIndentChar">
    <w:name w:val="Body Text Indent Char"/>
    <w:basedOn w:val="DefaultParagraphFont"/>
    <w:link w:val="BodyTextIndent"/>
    <w:semiHidden/>
    <w:rsid w:val="00EB4DA0"/>
  </w:style>
  <w:style w:type="character" w:customStyle="1" w:styleId="BodyText3Char">
    <w:name w:val="Body Text 3 Char"/>
    <w:basedOn w:val="DefaultParagraphFont"/>
    <w:link w:val="BodyText3"/>
    <w:semiHidden/>
    <w:rsid w:val="00EB4DA0"/>
    <w:rPr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EB4DA0"/>
    <w:rPr>
      <w:rFonts w:ascii="Times New Roman" w:hAnsi="Times New Roman"/>
      <w:b/>
      <w:bCs/>
      <w:i/>
      <w:iCs/>
      <w:szCs w:val="20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EB4DA0"/>
    <w:rPr>
      <w:rFonts w:ascii="Times New Roman" w:hAnsi="Times New Roman"/>
      <w:szCs w:val="20"/>
    </w:rPr>
  </w:style>
  <w:style w:type="numbering" w:customStyle="1" w:styleId="RFPStyle1">
    <w:name w:val="RFP Style1"/>
    <w:basedOn w:val="NoList"/>
    <w:semiHidden/>
    <w:rsid w:val="00EB4DA0"/>
  </w:style>
  <w:style w:type="numbering" w:customStyle="1" w:styleId="10111111">
    <w:name w:val="1.0 / 1.1 / 1.1.11"/>
    <w:basedOn w:val="NoList"/>
    <w:next w:val="111111"/>
    <w:rsid w:val="00EB4DA0"/>
  </w:style>
  <w:style w:type="table" w:customStyle="1" w:styleId="DOH">
    <w:name w:val="DOH"/>
    <w:basedOn w:val="TableNormal"/>
    <w:next w:val="GridTable4-Accent2"/>
    <w:uiPriority w:val="49"/>
    <w:rsid w:val="00BA3D1F"/>
    <w:pPr>
      <w:spacing w:before="0" w:after="0"/>
    </w:pPr>
    <w:rPr>
      <w:sz w:val="20"/>
      <w:szCs w:val="24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wordWrap/>
        <w:jc w:val="left"/>
      </w:pPr>
      <w:rPr>
        <w:b/>
        <w:bCs/>
        <w:color w:val="FFFFFF"/>
      </w:rPr>
      <w:tblPr/>
      <w:trPr>
        <w:tblHeader/>
      </w:trPr>
      <w:tcPr>
        <w:shd w:val="clear" w:color="auto" w:fill="43285D"/>
        <w:vAlign w:val="center"/>
      </w:tcPr>
    </w:tblStylePr>
    <w:tblStylePr w:type="lastRow">
      <w:rPr>
        <w:b/>
        <w:bCs/>
      </w:rPr>
      <w:tblPr/>
      <w:tcPr>
        <w:shd w:val="clear" w:color="auto" w:fill="43285D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5EC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Bullet2">
    <w:name w:val="Bullet 2"/>
    <w:basedOn w:val="ListBullet2"/>
    <w:qFormat/>
    <w:rsid w:val="00EB4DA0"/>
    <w:pPr>
      <w:numPr>
        <w:ilvl w:val="1"/>
        <w:numId w:val="17"/>
      </w:numPr>
    </w:pPr>
    <w:rPr>
      <w:szCs w:val="24"/>
    </w:rPr>
  </w:style>
  <w:style w:type="paragraph" w:styleId="ListBullet2">
    <w:name w:val="List Bullet 2"/>
    <w:basedOn w:val="Normal"/>
    <w:semiHidden/>
    <w:rsid w:val="00EB4DA0"/>
    <w:pPr>
      <w:numPr>
        <w:numId w:val="12"/>
      </w:numPr>
      <w:contextualSpacing/>
    </w:pPr>
  </w:style>
  <w:style w:type="paragraph" w:customStyle="1" w:styleId="Bullet3">
    <w:name w:val="Bullet 3"/>
    <w:basedOn w:val="ListBullet3"/>
    <w:qFormat/>
    <w:rsid w:val="00EB4DA0"/>
    <w:pPr>
      <w:numPr>
        <w:ilvl w:val="2"/>
        <w:numId w:val="17"/>
      </w:numPr>
    </w:pPr>
    <w:rPr>
      <w:szCs w:val="24"/>
    </w:rPr>
  </w:style>
  <w:style w:type="paragraph" w:styleId="ListBullet3">
    <w:name w:val="List Bullet 3"/>
    <w:basedOn w:val="Normal"/>
    <w:semiHidden/>
    <w:rsid w:val="00EB4DA0"/>
    <w:pPr>
      <w:numPr>
        <w:numId w:val="13"/>
      </w:numPr>
      <w:contextualSpacing/>
    </w:pPr>
  </w:style>
  <w:style w:type="paragraph" w:customStyle="1" w:styleId="Bullet4">
    <w:name w:val="Bullet 4"/>
    <w:basedOn w:val="ListBullet4"/>
    <w:qFormat/>
    <w:rsid w:val="00EB4DA0"/>
    <w:pPr>
      <w:numPr>
        <w:ilvl w:val="3"/>
        <w:numId w:val="17"/>
      </w:numPr>
    </w:pPr>
    <w:rPr>
      <w:szCs w:val="24"/>
    </w:rPr>
  </w:style>
  <w:style w:type="paragraph" w:styleId="ListBullet4">
    <w:name w:val="List Bullet 4"/>
    <w:basedOn w:val="Normal"/>
    <w:semiHidden/>
    <w:rsid w:val="00EB4DA0"/>
    <w:pPr>
      <w:numPr>
        <w:numId w:val="14"/>
      </w:numPr>
      <w:contextualSpacing/>
    </w:pPr>
  </w:style>
  <w:style w:type="paragraph" w:customStyle="1" w:styleId="Bullet5">
    <w:name w:val="Bullet 5"/>
    <w:basedOn w:val="ListBullet5"/>
    <w:qFormat/>
    <w:rsid w:val="00EB4DA0"/>
    <w:pPr>
      <w:numPr>
        <w:ilvl w:val="4"/>
        <w:numId w:val="17"/>
      </w:numPr>
    </w:pPr>
    <w:rPr>
      <w:szCs w:val="24"/>
    </w:rPr>
  </w:style>
  <w:style w:type="paragraph" w:styleId="ListBullet5">
    <w:name w:val="List Bullet 5"/>
    <w:basedOn w:val="Normal"/>
    <w:semiHidden/>
    <w:rsid w:val="00EB4DA0"/>
    <w:pPr>
      <w:numPr>
        <w:numId w:val="15"/>
      </w:numPr>
      <w:contextualSpacing/>
    </w:pPr>
  </w:style>
  <w:style w:type="numbering" w:customStyle="1" w:styleId="ListBullets">
    <w:name w:val="ListBullets"/>
    <w:uiPriority w:val="99"/>
    <w:rsid w:val="00005289"/>
    <w:pPr>
      <w:numPr>
        <w:numId w:val="17"/>
      </w:numPr>
    </w:pPr>
  </w:style>
  <w:style w:type="numbering" w:customStyle="1" w:styleId="ListNumbers">
    <w:name w:val="ListNumbers"/>
    <w:uiPriority w:val="99"/>
    <w:rsid w:val="00EB4DA0"/>
    <w:pPr>
      <w:numPr>
        <w:numId w:val="18"/>
      </w:numPr>
    </w:pPr>
  </w:style>
  <w:style w:type="paragraph" w:customStyle="1" w:styleId="Number1">
    <w:name w:val="Number 1"/>
    <w:basedOn w:val="Normal"/>
    <w:rsid w:val="00005289"/>
    <w:pPr>
      <w:numPr>
        <w:numId w:val="19"/>
      </w:numPr>
      <w:contextualSpacing/>
    </w:pPr>
    <w:rPr>
      <w:rFonts w:eastAsiaTheme="minorHAnsi" w:cstheme="minorBidi"/>
      <w:szCs w:val="24"/>
    </w:rPr>
  </w:style>
  <w:style w:type="paragraph" w:customStyle="1" w:styleId="Number2">
    <w:name w:val="Number 2"/>
    <w:basedOn w:val="Normal"/>
    <w:rsid w:val="00005289"/>
    <w:pPr>
      <w:numPr>
        <w:ilvl w:val="1"/>
        <w:numId w:val="19"/>
      </w:numPr>
      <w:contextualSpacing/>
    </w:pPr>
    <w:rPr>
      <w:rFonts w:eastAsiaTheme="minorHAnsi" w:cstheme="minorBidi"/>
      <w:szCs w:val="24"/>
    </w:rPr>
  </w:style>
  <w:style w:type="paragraph" w:customStyle="1" w:styleId="Number3">
    <w:name w:val="Number 3"/>
    <w:basedOn w:val="Normal"/>
    <w:rsid w:val="00A56C4D"/>
    <w:pPr>
      <w:numPr>
        <w:ilvl w:val="2"/>
        <w:numId w:val="19"/>
      </w:numPr>
      <w:contextualSpacing/>
    </w:pPr>
    <w:rPr>
      <w:rFonts w:eastAsiaTheme="minorHAnsi" w:cstheme="minorBidi"/>
      <w:szCs w:val="24"/>
    </w:rPr>
  </w:style>
  <w:style w:type="paragraph" w:customStyle="1" w:styleId="Number4">
    <w:name w:val="Number 4"/>
    <w:basedOn w:val="Normal"/>
    <w:rsid w:val="00A56C4D"/>
    <w:pPr>
      <w:numPr>
        <w:ilvl w:val="3"/>
        <w:numId w:val="19"/>
      </w:numPr>
      <w:contextualSpacing/>
    </w:pPr>
    <w:rPr>
      <w:rFonts w:eastAsiaTheme="minorHAnsi" w:cstheme="minorBidi"/>
      <w:szCs w:val="24"/>
    </w:rPr>
  </w:style>
  <w:style w:type="paragraph" w:customStyle="1" w:styleId="Number5">
    <w:name w:val="Number 5"/>
    <w:basedOn w:val="Normal"/>
    <w:rsid w:val="00A56C4D"/>
    <w:pPr>
      <w:numPr>
        <w:ilvl w:val="4"/>
        <w:numId w:val="19"/>
      </w:numPr>
      <w:contextualSpacing/>
    </w:pPr>
    <w:rPr>
      <w:rFonts w:eastAsiaTheme="minorHAnsi" w:cstheme="minorBidi"/>
      <w:szCs w:val="24"/>
    </w:rPr>
  </w:style>
  <w:style w:type="paragraph" w:customStyle="1" w:styleId="TableBullet">
    <w:name w:val="Table Bullet"/>
    <w:basedOn w:val="Normal"/>
    <w:qFormat/>
    <w:rsid w:val="00EB4DA0"/>
    <w:pPr>
      <w:numPr>
        <w:numId w:val="22"/>
      </w:numPr>
    </w:pPr>
    <w:rPr>
      <w:rFonts w:cs="Arial"/>
      <w:szCs w:val="24"/>
    </w:rPr>
  </w:style>
  <w:style w:type="paragraph" w:customStyle="1" w:styleId="TableBullet2">
    <w:name w:val="Table Bullet 2"/>
    <w:basedOn w:val="Normal"/>
    <w:rsid w:val="00EB4DA0"/>
    <w:pPr>
      <w:numPr>
        <w:ilvl w:val="1"/>
        <w:numId w:val="22"/>
      </w:numPr>
    </w:pPr>
    <w:rPr>
      <w:szCs w:val="24"/>
    </w:rPr>
  </w:style>
  <w:style w:type="paragraph" w:customStyle="1" w:styleId="TableBullet3">
    <w:name w:val="Table Bullet 3"/>
    <w:basedOn w:val="Normal"/>
    <w:rsid w:val="00EB4DA0"/>
    <w:pPr>
      <w:numPr>
        <w:ilvl w:val="2"/>
        <w:numId w:val="22"/>
      </w:numPr>
    </w:pPr>
    <w:rPr>
      <w:szCs w:val="24"/>
    </w:rPr>
  </w:style>
  <w:style w:type="paragraph" w:customStyle="1" w:styleId="TableBullet4">
    <w:name w:val="Table Bullet 4"/>
    <w:basedOn w:val="Normal"/>
    <w:rsid w:val="00EB4DA0"/>
    <w:pPr>
      <w:numPr>
        <w:ilvl w:val="3"/>
        <w:numId w:val="22"/>
      </w:numPr>
    </w:pPr>
    <w:rPr>
      <w:szCs w:val="24"/>
    </w:rPr>
  </w:style>
  <w:style w:type="paragraph" w:customStyle="1" w:styleId="TableBullet5">
    <w:name w:val="Table Bullet 5"/>
    <w:basedOn w:val="Normal"/>
    <w:rsid w:val="00EB4DA0"/>
    <w:pPr>
      <w:numPr>
        <w:ilvl w:val="4"/>
        <w:numId w:val="22"/>
      </w:numPr>
    </w:pPr>
    <w:rPr>
      <w:szCs w:val="24"/>
    </w:rPr>
  </w:style>
  <w:style w:type="paragraph" w:customStyle="1" w:styleId="TableNumber">
    <w:name w:val="Table Number"/>
    <w:basedOn w:val="Normal"/>
    <w:qFormat/>
    <w:rsid w:val="00EB4DA0"/>
    <w:pPr>
      <w:numPr>
        <w:numId w:val="23"/>
      </w:numPr>
    </w:pPr>
    <w:rPr>
      <w:szCs w:val="24"/>
    </w:rPr>
  </w:style>
  <w:style w:type="paragraph" w:customStyle="1" w:styleId="TableNumber2">
    <w:name w:val="Table Number 2"/>
    <w:basedOn w:val="Normal"/>
    <w:qFormat/>
    <w:rsid w:val="00EB4DA0"/>
    <w:pPr>
      <w:numPr>
        <w:ilvl w:val="1"/>
        <w:numId w:val="23"/>
      </w:numPr>
    </w:pPr>
    <w:rPr>
      <w:szCs w:val="24"/>
    </w:rPr>
  </w:style>
  <w:style w:type="paragraph" w:customStyle="1" w:styleId="TableNumber3">
    <w:name w:val="Table Number 3"/>
    <w:basedOn w:val="Normal"/>
    <w:qFormat/>
    <w:rsid w:val="00EB4DA0"/>
    <w:pPr>
      <w:numPr>
        <w:ilvl w:val="2"/>
        <w:numId w:val="23"/>
      </w:numPr>
    </w:pPr>
    <w:rPr>
      <w:szCs w:val="24"/>
    </w:rPr>
  </w:style>
  <w:style w:type="paragraph" w:customStyle="1" w:styleId="TableNumber4">
    <w:name w:val="Table Number 4"/>
    <w:basedOn w:val="Normal"/>
    <w:qFormat/>
    <w:rsid w:val="00EB4DA0"/>
    <w:pPr>
      <w:numPr>
        <w:ilvl w:val="3"/>
        <w:numId w:val="23"/>
      </w:numPr>
    </w:pPr>
    <w:rPr>
      <w:szCs w:val="24"/>
    </w:rPr>
  </w:style>
  <w:style w:type="paragraph" w:customStyle="1" w:styleId="TableNumber5">
    <w:name w:val="Table Number 5"/>
    <w:basedOn w:val="Normal"/>
    <w:qFormat/>
    <w:rsid w:val="00EB4DA0"/>
    <w:pPr>
      <w:numPr>
        <w:ilvl w:val="4"/>
        <w:numId w:val="23"/>
      </w:numPr>
    </w:pPr>
    <w:rPr>
      <w:szCs w:val="24"/>
    </w:rPr>
  </w:style>
  <w:style w:type="numbering" w:customStyle="1" w:styleId="TableBullets">
    <w:name w:val="TableBullets"/>
    <w:uiPriority w:val="99"/>
    <w:rsid w:val="00EB4DA0"/>
    <w:pPr>
      <w:numPr>
        <w:numId w:val="22"/>
      </w:numPr>
    </w:pPr>
  </w:style>
  <w:style w:type="numbering" w:customStyle="1" w:styleId="TableNumbers">
    <w:name w:val="TableNumbers"/>
    <w:uiPriority w:val="99"/>
    <w:rsid w:val="00EB4DA0"/>
    <w:pPr>
      <w:numPr>
        <w:numId w:val="23"/>
      </w:numPr>
    </w:pPr>
  </w:style>
  <w:style w:type="paragraph" w:styleId="EndnoteText">
    <w:name w:val="endnote text"/>
    <w:basedOn w:val="Normal"/>
    <w:link w:val="EndnoteTextChar"/>
    <w:semiHidden/>
    <w:rsid w:val="00E5560D"/>
    <w:rPr>
      <w:rFonts w:eastAsiaTheme="minorEastAsia" w:cstheme="minorBidi"/>
      <w:szCs w:val="20"/>
      <w:lang w:eastAsia="ja-JP"/>
    </w:rPr>
  </w:style>
  <w:style w:type="character" w:customStyle="1" w:styleId="EndnoteTextChar">
    <w:name w:val="Endnote Text Char"/>
    <w:basedOn w:val="DefaultParagraphFont"/>
    <w:link w:val="EndnoteText"/>
    <w:semiHidden/>
    <w:rsid w:val="00902D5E"/>
    <w:rPr>
      <w:rFonts w:eastAsiaTheme="minorEastAsia" w:cstheme="minorBidi"/>
      <w:szCs w:val="20"/>
      <w:lang w:eastAsia="ja-JP"/>
    </w:rPr>
  </w:style>
  <w:style w:type="numbering" w:customStyle="1" w:styleId="NoList1">
    <w:name w:val="No List1"/>
    <w:next w:val="NoList"/>
    <w:uiPriority w:val="99"/>
    <w:semiHidden/>
    <w:unhideWhenUsed/>
    <w:rsid w:val="00E5560D"/>
  </w:style>
  <w:style w:type="numbering" w:customStyle="1" w:styleId="NoList2">
    <w:name w:val="No List2"/>
    <w:next w:val="NoList"/>
    <w:semiHidden/>
    <w:unhideWhenUsed/>
    <w:rsid w:val="00E5560D"/>
  </w:style>
  <w:style w:type="paragraph" w:styleId="TOAHeading">
    <w:name w:val="toa heading"/>
    <w:basedOn w:val="Normal"/>
    <w:next w:val="Normal"/>
    <w:semiHidden/>
    <w:rsid w:val="00E5560D"/>
    <w:pPr>
      <w:widowControl w:val="0"/>
      <w:tabs>
        <w:tab w:val="right" w:pos="9360"/>
      </w:tabs>
      <w:suppressAutoHyphens/>
      <w:spacing w:after="0" w:line="240" w:lineRule="auto"/>
    </w:pPr>
    <w:rPr>
      <w:rFonts w:ascii="Courier New" w:hAnsi="Courier New"/>
      <w:szCs w:val="20"/>
    </w:rPr>
  </w:style>
  <w:style w:type="character" w:styleId="UnresolvedMention">
    <w:name w:val="Unresolved Mention"/>
    <w:basedOn w:val="DefaultParagraphFont"/>
    <w:uiPriority w:val="99"/>
    <w:semiHidden/>
    <w:rsid w:val="00E5560D"/>
    <w:rPr>
      <w:color w:val="808080"/>
      <w:shd w:val="clear" w:color="auto" w:fill="E6E6E6"/>
    </w:rPr>
  </w:style>
  <w:style w:type="numbering" w:customStyle="1" w:styleId="NoList11">
    <w:name w:val="No List11"/>
    <w:next w:val="NoList"/>
    <w:uiPriority w:val="99"/>
    <w:semiHidden/>
    <w:unhideWhenUsed/>
    <w:rsid w:val="00E5560D"/>
  </w:style>
  <w:style w:type="numbering" w:customStyle="1" w:styleId="NoList3">
    <w:name w:val="No List3"/>
    <w:next w:val="NoList"/>
    <w:uiPriority w:val="99"/>
    <w:semiHidden/>
    <w:unhideWhenUsed/>
    <w:rsid w:val="00E5560D"/>
  </w:style>
  <w:style w:type="numbering" w:customStyle="1" w:styleId="NoList12">
    <w:name w:val="No List12"/>
    <w:next w:val="NoList"/>
    <w:uiPriority w:val="99"/>
    <w:semiHidden/>
    <w:unhideWhenUsed/>
    <w:rsid w:val="00E5560D"/>
  </w:style>
  <w:style w:type="numbering" w:customStyle="1" w:styleId="NoList21">
    <w:name w:val="No List21"/>
    <w:next w:val="NoList"/>
    <w:semiHidden/>
    <w:unhideWhenUsed/>
    <w:rsid w:val="00E5560D"/>
  </w:style>
  <w:style w:type="paragraph" w:customStyle="1" w:styleId="NoteBeneathTable">
    <w:name w:val="Note Beneath Table"/>
    <w:basedOn w:val="Normal"/>
    <w:qFormat/>
    <w:rsid w:val="00FF18F1"/>
    <w:pPr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96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5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1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20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2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8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22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2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45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4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01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0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2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5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9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40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7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6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13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98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23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9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42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7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1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3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18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63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5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03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1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5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1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3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79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7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39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3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51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3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38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2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53299">
          <w:marLeft w:val="720"/>
          <w:marRight w:val="0"/>
          <w:marTop w:val="1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3245">
          <w:marLeft w:val="720"/>
          <w:marRight w:val="0"/>
          <w:marTop w:val="1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78860">
          <w:marLeft w:val="720"/>
          <w:marRight w:val="0"/>
          <w:marTop w:val="1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2661">
          <w:marLeft w:val="720"/>
          <w:marRight w:val="0"/>
          <w:marTop w:val="1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8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07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0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3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7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6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06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6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1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1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93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8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9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6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02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5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01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8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7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16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14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7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90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49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7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98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4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75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1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4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6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3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5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5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0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3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0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9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6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8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0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53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65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95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1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36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3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nysemail.sharepoint.com/sites/OHIPExt/TAS/015_Converged%20EE/07_Reference%20Documents/01_Templates/RFP%20Template/TAS_E&amp;E_015_Converged_E&amp;E_IndvPiecesTemplate.dotx?OR=81dd2b71-fb82-4b33-ac71-fed46bf0f87a&amp;CID=6be327a2-b09d-e000-23e5-f540306ff4dc&amp;C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7320740DD24B4CBC739107687FA7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7A6508-8B80-48BE-81C0-A847B43CE826}"/>
      </w:docPartPr>
      <w:docPartBody>
        <w:p w:rsidR="000F4EF3" w:rsidRDefault="000F4EF3" w:rsidP="000F4EF3">
          <w:pPr>
            <w:pStyle w:val="EF7320740DD24B4CBC739107687FA74C"/>
          </w:pPr>
          <w:r w:rsidRPr="0001230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9C855B9710499CA4FBC86E52C83C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7EC780-7816-4A01-93B9-FE1D944D53E8}"/>
      </w:docPartPr>
      <w:docPartBody>
        <w:p w:rsidR="000F4EF3" w:rsidRDefault="000F4EF3" w:rsidP="000F4EF3">
          <w:pPr>
            <w:pStyle w:val="1C9C855B9710499CA4FBC86E52C83C03"/>
          </w:pPr>
          <w:r w:rsidRPr="00F3045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BA5D91B5E441EFB0FE7786A03A97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44B6E6-E63D-4281-B6E5-AF16A1C01E74}"/>
      </w:docPartPr>
      <w:docPartBody>
        <w:p w:rsidR="000F4EF3" w:rsidRDefault="000F4EF3" w:rsidP="000F4EF3">
          <w:pPr>
            <w:pStyle w:val="73BA5D91B5E441EFB0FE7786A03A971B"/>
          </w:pPr>
          <w:r w:rsidRPr="00F3045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77C419F3AB46809FE3C0DC2CAAC1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95877-B23A-4D17-897F-4225ED681D7D}"/>
      </w:docPartPr>
      <w:docPartBody>
        <w:p w:rsidR="000F4EF3" w:rsidRDefault="000F4EF3" w:rsidP="000F4EF3">
          <w:pPr>
            <w:pStyle w:val="BE77C419F3AB46809FE3C0DC2CAAC192"/>
          </w:pPr>
          <w:r w:rsidRPr="00F3045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A6F4AB155846A3B82DD1C327F0A5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01F35-AD25-45B6-BB12-42E5A8793CD6}"/>
      </w:docPartPr>
      <w:docPartBody>
        <w:p w:rsidR="000F4EF3" w:rsidRDefault="000F4EF3" w:rsidP="000F4EF3">
          <w:pPr>
            <w:pStyle w:val="27A6F4AB155846A3B82DD1C327F0A57B"/>
          </w:pPr>
          <w:r w:rsidRPr="00F3045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15BCA0170D4E10A728AE20923DC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DE539D-0BD7-476E-9456-23BBE33E4836}"/>
      </w:docPartPr>
      <w:docPartBody>
        <w:p w:rsidR="000F4EF3" w:rsidRDefault="000F4EF3" w:rsidP="000F4EF3">
          <w:pPr>
            <w:pStyle w:val="8815BCA0170D4E10A728AE20923DC22C"/>
          </w:pPr>
          <w:r w:rsidRPr="00F3045F">
            <w:rPr>
              <w:rStyle w:val="PlaceholderText"/>
            </w:rPr>
            <w:t>Choose an item.</w:t>
          </w:r>
        </w:p>
      </w:docPartBody>
    </w:docPart>
    <w:docPart>
      <w:docPartPr>
        <w:name w:val="76B6F8D0494E4BDE8431BADA004BA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D3822A-D76B-4E1C-9902-6804954C2251}"/>
      </w:docPartPr>
      <w:docPartBody>
        <w:p w:rsidR="000F4EF3" w:rsidRDefault="000F4EF3" w:rsidP="000F4EF3">
          <w:pPr>
            <w:pStyle w:val="76B6F8D0494E4BDE8431BADA004BA512"/>
          </w:pPr>
          <w:r w:rsidRPr="00F3045F">
            <w:rPr>
              <w:rStyle w:val="PlaceholderText"/>
            </w:rPr>
            <w:t>Choose an item.</w:t>
          </w:r>
        </w:p>
      </w:docPartBody>
    </w:docPart>
    <w:docPart>
      <w:docPartPr>
        <w:name w:val="61F86C44879A4CFAB1EB3B951B7C26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B8F2D0-F856-4D71-B4B2-297B62ACD29C}"/>
      </w:docPartPr>
      <w:docPartBody>
        <w:p w:rsidR="000F4EF3" w:rsidRDefault="000F4EF3" w:rsidP="000F4EF3">
          <w:pPr>
            <w:pStyle w:val="61F86C44879A4CFAB1EB3B951B7C26BA"/>
          </w:pPr>
          <w:r w:rsidRPr="00F3045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EF3"/>
    <w:rsid w:val="000F4EF3"/>
    <w:rsid w:val="007E58FD"/>
    <w:rsid w:val="007F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0F4EF3"/>
    <w:rPr>
      <w:color w:val="808080"/>
    </w:rPr>
  </w:style>
  <w:style w:type="paragraph" w:customStyle="1" w:styleId="EF7320740DD24B4CBC739107687FA74C">
    <w:name w:val="EF7320740DD24B4CBC739107687FA74C"/>
    <w:rsid w:val="000F4EF3"/>
    <w:pPr>
      <w:spacing w:before="120" w:after="200" w:line="259" w:lineRule="auto"/>
    </w:pPr>
    <w:rPr>
      <w:rFonts w:ascii="Arial" w:eastAsia="Times New Roman" w:hAnsi="Arial" w:cs="Times New Roman"/>
      <w:kern w:val="0"/>
      <w:sz w:val="22"/>
      <w:szCs w:val="22"/>
      <w14:ligatures w14:val="none"/>
    </w:rPr>
  </w:style>
  <w:style w:type="paragraph" w:customStyle="1" w:styleId="1C9C855B9710499CA4FBC86E52C83C03">
    <w:name w:val="1C9C855B9710499CA4FBC86E52C83C03"/>
    <w:rsid w:val="000F4EF3"/>
    <w:pPr>
      <w:spacing w:before="120" w:after="200" w:line="259" w:lineRule="auto"/>
    </w:pPr>
    <w:rPr>
      <w:rFonts w:ascii="Arial" w:eastAsia="Times New Roman" w:hAnsi="Arial" w:cs="Times New Roman"/>
      <w:kern w:val="0"/>
      <w:sz w:val="22"/>
      <w:szCs w:val="22"/>
      <w14:ligatures w14:val="none"/>
    </w:rPr>
  </w:style>
  <w:style w:type="paragraph" w:customStyle="1" w:styleId="73BA5D91B5E441EFB0FE7786A03A971B">
    <w:name w:val="73BA5D91B5E441EFB0FE7786A03A971B"/>
    <w:rsid w:val="000F4EF3"/>
    <w:pPr>
      <w:spacing w:before="120" w:after="200" w:line="259" w:lineRule="auto"/>
    </w:pPr>
    <w:rPr>
      <w:rFonts w:ascii="Arial" w:eastAsia="Times New Roman" w:hAnsi="Arial" w:cs="Times New Roman"/>
      <w:kern w:val="0"/>
      <w:sz w:val="22"/>
      <w:szCs w:val="22"/>
      <w14:ligatures w14:val="none"/>
    </w:rPr>
  </w:style>
  <w:style w:type="paragraph" w:customStyle="1" w:styleId="BE77C419F3AB46809FE3C0DC2CAAC192">
    <w:name w:val="BE77C419F3AB46809FE3C0DC2CAAC192"/>
    <w:rsid w:val="000F4EF3"/>
    <w:pPr>
      <w:spacing w:before="120" w:after="200" w:line="259" w:lineRule="auto"/>
    </w:pPr>
    <w:rPr>
      <w:rFonts w:ascii="Arial" w:eastAsia="Times New Roman" w:hAnsi="Arial" w:cs="Times New Roman"/>
      <w:kern w:val="0"/>
      <w:sz w:val="22"/>
      <w:szCs w:val="22"/>
      <w14:ligatures w14:val="none"/>
    </w:rPr>
  </w:style>
  <w:style w:type="paragraph" w:customStyle="1" w:styleId="27A6F4AB155846A3B82DD1C327F0A57B">
    <w:name w:val="27A6F4AB155846A3B82DD1C327F0A57B"/>
    <w:rsid w:val="000F4EF3"/>
    <w:pPr>
      <w:spacing w:before="120" w:after="200" w:line="259" w:lineRule="auto"/>
    </w:pPr>
    <w:rPr>
      <w:rFonts w:ascii="Arial" w:eastAsia="Times New Roman" w:hAnsi="Arial" w:cs="Times New Roman"/>
      <w:kern w:val="0"/>
      <w:sz w:val="22"/>
      <w:szCs w:val="22"/>
      <w14:ligatures w14:val="none"/>
    </w:rPr>
  </w:style>
  <w:style w:type="paragraph" w:customStyle="1" w:styleId="8815BCA0170D4E10A728AE20923DC22C">
    <w:name w:val="8815BCA0170D4E10A728AE20923DC22C"/>
    <w:rsid w:val="000F4EF3"/>
    <w:pPr>
      <w:spacing w:before="120" w:after="200" w:line="259" w:lineRule="auto"/>
    </w:pPr>
    <w:rPr>
      <w:rFonts w:ascii="Arial" w:eastAsia="Times New Roman" w:hAnsi="Arial" w:cs="Times New Roman"/>
      <w:kern w:val="0"/>
      <w:sz w:val="22"/>
      <w:szCs w:val="22"/>
      <w14:ligatures w14:val="none"/>
    </w:rPr>
  </w:style>
  <w:style w:type="paragraph" w:customStyle="1" w:styleId="76B6F8D0494E4BDE8431BADA004BA512">
    <w:name w:val="76B6F8D0494E4BDE8431BADA004BA512"/>
    <w:rsid w:val="000F4EF3"/>
  </w:style>
  <w:style w:type="paragraph" w:customStyle="1" w:styleId="61F86C44879A4CFAB1EB3B951B7C26BA">
    <w:name w:val="61F86C44879A4CFAB1EB3B951B7C26BA"/>
    <w:rsid w:val="000F4E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OH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3285D"/>
      </a:accent1>
      <a:accent2>
        <a:srgbClr val="8B7FA0"/>
      </a:accent2>
      <a:accent3>
        <a:srgbClr val="D3D5E3"/>
      </a:accent3>
      <a:accent4>
        <a:srgbClr val="FACE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76C6A6E7668346AE0A59FCBFA3BDEB" ma:contentTypeVersion="11" ma:contentTypeDescription="Create a new document." ma:contentTypeScope="" ma:versionID="59f806f8fc7c15c5a5888828f23f8a0d">
  <xsd:schema xmlns:xsd="http://www.w3.org/2001/XMLSchema" xmlns:xs="http://www.w3.org/2001/XMLSchema" xmlns:p="http://schemas.microsoft.com/office/2006/metadata/properties" xmlns:ns2="77dc6660-d970-45f6-8602-8628eaab6697" xmlns:ns3="57e83c26-6806-4dd0-9029-f565b2628a0b" targetNamespace="http://schemas.microsoft.com/office/2006/metadata/properties" ma:root="true" ma:fieldsID="3e6710edf6d62468cf19bb232e915797" ns2:_="" ns3:_="">
    <xsd:import namespace="77dc6660-d970-45f6-8602-8628eaab6697"/>
    <xsd:import namespace="57e83c26-6806-4dd0-9029-f565b2628a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c6660-d970-45f6-8602-8628eaab66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39e25b7-0a97-41c9-a156-d5f3062356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83c26-6806-4dd0-9029-f565b2628a0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9e9427e-00b3-4918-8678-2c26818c8e44}" ma:internalName="TaxCatchAll" ma:showField="CatchAllData" ma:web="57e83c26-6806-4dd0-9029-f565b2628a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e83c26-6806-4dd0-9029-f565b2628a0b" xsi:nil="true"/>
    <lcf76f155ced4ddcb4097134ff3c332f xmlns="77dc6660-d970-45f6-8602-8628eaab669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9F5F6A-4761-4A04-ABB1-5813B6F162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2431EF-75DF-4D86-A6F8-945DB219A71C}"/>
</file>

<file path=customXml/itemProps3.xml><?xml version="1.0" encoding="utf-8"?>
<ds:datastoreItem xmlns:ds="http://schemas.openxmlformats.org/officeDocument/2006/customXml" ds:itemID="{DCD0EEEA-0E25-4FD9-95E8-B5A3190B6008}">
  <ds:schemaRefs>
    <ds:schemaRef ds:uri="http://schemas.microsoft.com/office/2006/metadata/properties"/>
    <ds:schemaRef ds:uri="http://schemas.microsoft.com/office/infopath/2007/PartnerControls"/>
    <ds:schemaRef ds:uri="57e83c26-6806-4dd0-9029-f565b2628a0b"/>
    <ds:schemaRef ds:uri="77dc6660-d970-45f6-8602-8628eaab6697"/>
  </ds:schemaRefs>
</ds:datastoreItem>
</file>

<file path=customXml/itemProps4.xml><?xml version="1.0" encoding="utf-8"?>
<ds:datastoreItem xmlns:ds="http://schemas.openxmlformats.org/officeDocument/2006/customXml" ds:itemID="{EC5151FE-89BD-4561-ABA5-842D872475C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46cb8ea-7900-4d10-8ceb-80e8c1c81ee7}" enabled="0" method="" siteId="{f46cb8ea-7900-4d10-8ceb-80e8c1c81ee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TAS_E&amp;E_015_Converged_E&amp;E_IndvPiecesTemplate.dotx?OR=81dd2b71-fb82-4b33-ac71-fed46bf0f87a&amp;CID=6be327a2-b09d-e000-23e5-f540306ff4dc&amp;CT</Template>
  <TotalTime>14</TotalTime>
  <Pages>1</Pages>
  <Words>90</Words>
  <Characters>519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NEW YORK</vt:lpstr>
    </vt:vector>
  </TitlesOfParts>
  <Company>NYSOSC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NEW YORK</dc:title>
  <dc:subject/>
  <dc:creator>KPMG</dc:creator>
  <cp:keywords/>
  <cp:lastModifiedBy>Flinchbaugh, Jack (HEALTH)</cp:lastModifiedBy>
  <cp:revision>3</cp:revision>
  <cp:lastPrinted>2018-06-17T10:36:00Z</cp:lastPrinted>
  <dcterms:created xsi:type="dcterms:W3CDTF">2026-07-16T20:47:00Z</dcterms:created>
  <dcterms:modified xsi:type="dcterms:W3CDTF">2026-07-16T18:45:00Z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0x010100D276C6A6E7668346AE0A59FCBFA3BDEB</vt:lpwstr>
  </property>
  <property fmtid="{D5CDD505-2E9C-101B-9397-08002B2CF9AE}" pid="3" name="AuthorIds_UIVersion_512">
    <vt:lpwstr>110</vt:lpwstr>
  </property>
  <property fmtid="{D5CDD505-2E9C-101B-9397-08002B2CF9AE}" pid="4" name="AuthorIds_UIVersion_514">
    <vt:lpwstr>110</vt:lpwstr>
  </property>
  <property fmtid="{D5CDD505-2E9C-101B-9397-08002B2CF9AE}" pid="5" name="MediaServiceImageTags">
    <vt:lpwstr/>
  </property>
</Properties>
</file>